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D0452" w14:textId="5F98DE83" w:rsidR="00C1049B" w:rsidRPr="00D71056" w:rsidRDefault="000608C0" w:rsidP="0046316C">
      <w:pPr>
        <w:pStyle w:val="Title"/>
        <w:pBdr>
          <w:bottom w:val="none" w:sz="0" w:space="0" w:color="auto"/>
        </w:pBdr>
        <w:rPr>
          <w:rFonts w:ascii="Century Gothic" w:hAnsi="Century Gothic" w:cs="Helvetica"/>
          <w:b/>
          <w:bCs/>
          <w:sz w:val="40"/>
          <w:szCs w:val="40"/>
        </w:rPr>
      </w:pPr>
      <w:r>
        <w:rPr>
          <w:noProof/>
        </w:rPr>
        <w:drawing>
          <wp:anchor distT="0" distB="0" distL="114300" distR="114300" simplePos="0" relativeHeight="251660288" behindDoc="1" locked="0" layoutInCell="1" allowOverlap="1" wp14:anchorId="13E71CA9" wp14:editId="33AAA6A7">
            <wp:simplePos x="0" y="0"/>
            <wp:positionH relativeFrom="column">
              <wp:posOffset>4404678</wp:posOffset>
            </wp:positionH>
            <wp:positionV relativeFrom="paragraph">
              <wp:posOffset>-650240</wp:posOffset>
            </wp:positionV>
            <wp:extent cx="2815204" cy="2271713"/>
            <wp:effectExtent l="0" t="0" r="4445" b="0"/>
            <wp:wrapNone/>
            <wp:docPr id="522235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35877" name=""/>
                    <pic:cNvPicPr/>
                  </pic:nvPicPr>
                  <pic:blipFill>
                    <a:blip r:embed="rId11"/>
                    <a:stretch>
                      <a:fillRect/>
                    </a:stretch>
                  </pic:blipFill>
                  <pic:spPr>
                    <a:xfrm>
                      <a:off x="0" y="0"/>
                      <a:ext cx="2815204" cy="2271713"/>
                    </a:xfrm>
                    <a:prstGeom prst="rect">
                      <a:avLst/>
                    </a:prstGeom>
                  </pic:spPr>
                </pic:pic>
              </a:graphicData>
            </a:graphic>
            <wp14:sizeRelH relativeFrom="margin">
              <wp14:pctWidth>0</wp14:pctWidth>
            </wp14:sizeRelH>
            <wp14:sizeRelV relativeFrom="margin">
              <wp14:pctHeight>0</wp14:pctHeight>
            </wp14:sizeRelV>
          </wp:anchor>
        </w:drawing>
      </w:r>
      <w:r w:rsidR="0046316C" w:rsidRPr="00F03FC6">
        <w:rPr>
          <w:rFonts w:ascii="Century Gothic" w:eastAsiaTheme="minorEastAsia" w:hAnsi="Century Gothic" w:cs="Helvetica"/>
          <w:b/>
          <w:bCs/>
          <w:noProof/>
          <w:color w:val="C5A161"/>
          <w:spacing w:val="0"/>
          <w:kern w:val="0"/>
        </w:rPr>
        <mc:AlternateContent>
          <mc:Choice Requires="wps">
            <w:drawing>
              <wp:anchor distT="0" distB="0" distL="114300" distR="114300" simplePos="0" relativeHeight="251659264" behindDoc="0" locked="0" layoutInCell="1" allowOverlap="1" wp14:anchorId="2E2751E3" wp14:editId="2822AF57">
                <wp:simplePos x="0" y="0"/>
                <wp:positionH relativeFrom="column">
                  <wp:posOffset>-19050</wp:posOffset>
                </wp:positionH>
                <wp:positionV relativeFrom="paragraph">
                  <wp:posOffset>753745</wp:posOffset>
                </wp:positionV>
                <wp:extent cx="4648200" cy="19050"/>
                <wp:effectExtent l="19050" t="19050" r="19050" b="19050"/>
                <wp:wrapNone/>
                <wp:docPr id="52" name="Straight Connector 52"/>
                <wp:cNvGraphicFramePr/>
                <a:graphic xmlns:a="http://schemas.openxmlformats.org/drawingml/2006/main">
                  <a:graphicData uri="http://schemas.microsoft.com/office/word/2010/wordprocessingShape">
                    <wps:wsp>
                      <wps:cNvCnPr/>
                      <wps:spPr>
                        <a:xfrm flipV="1">
                          <a:off x="0" y="0"/>
                          <a:ext cx="4648200" cy="190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BAE5D" id="Straight Connector 5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9.35pt" to="364.5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" strokecolor="#6a4888 [3044]" strokeweight="2.25pt"/>
            </w:pict>
          </mc:Fallback>
        </mc:AlternateContent>
      </w:r>
      <w:r w:rsidR="00C32462" w:rsidRPr="00F03FC6">
        <w:rPr>
          <w:rFonts w:ascii="Century Gothic" w:eastAsiaTheme="minorEastAsia" w:hAnsi="Century Gothic" w:cs="Helvetica"/>
          <w:b/>
          <w:bCs/>
          <w:color w:val="C5A161"/>
          <w:spacing w:val="0"/>
          <w:kern w:val="0"/>
        </w:rPr>
        <w:t>GEO AWARDS</w:t>
      </w:r>
      <w:r w:rsidR="00C32462" w:rsidRPr="00F03FC6">
        <w:rPr>
          <w:rFonts w:ascii="Century Gothic" w:hAnsi="Century Gothic" w:cs="Helvetica"/>
          <w:b/>
          <w:bCs/>
          <w:color w:val="743B8F"/>
        </w:rPr>
        <w:t xml:space="preserve"> </w:t>
      </w:r>
      <w:r w:rsidR="00C32462" w:rsidRPr="00D71056">
        <w:rPr>
          <w:rFonts w:ascii="Century Gothic" w:hAnsi="Century Gothic" w:cs="Helvetica"/>
          <w:b/>
          <w:bCs/>
          <w:sz w:val="40"/>
          <w:szCs w:val="40"/>
        </w:rPr>
        <w:br/>
      </w:r>
      <w:r w:rsidR="005709D9" w:rsidRPr="00D71056">
        <w:rPr>
          <w:rFonts w:ascii="Century Gothic" w:hAnsi="Century Gothic" w:cs="Helvetica"/>
          <w:b/>
          <w:bCs/>
          <w:sz w:val="32"/>
          <w:szCs w:val="32"/>
        </w:rPr>
        <w:t>DRAFT</w:t>
      </w:r>
      <w:r w:rsidR="00C32462" w:rsidRPr="00D71056">
        <w:rPr>
          <w:rFonts w:ascii="Century Gothic" w:hAnsi="Century Gothic" w:cs="Helvetica"/>
          <w:b/>
          <w:bCs/>
          <w:sz w:val="32"/>
          <w:szCs w:val="32"/>
        </w:rPr>
        <w:t xml:space="preserve"> SUBMISSION TEMPLATE</w:t>
      </w:r>
    </w:p>
    <w:p w14:paraId="6D69BBDC" w14:textId="4DE2E155" w:rsidR="0046316C" w:rsidRPr="00D71056" w:rsidRDefault="0046316C" w:rsidP="009B2500">
      <w:pPr>
        <w:rPr>
          <w:rFonts w:ascii="Century Gothic" w:hAnsi="Century Gothic" w:cs="Helvetica"/>
          <w:b/>
          <w:bCs/>
          <w:sz w:val="20"/>
          <w:szCs w:val="20"/>
        </w:rPr>
      </w:pPr>
    </w:p>
    <w:p w14:paraId="2E0E2269" w14:textId="415EA029" w:rsidR="005709D9" w:rsidRPr="00D71056" w:rsidRDefault="00C1049B" w:rsidP="00C32462">
      <w:pPr>
        <w:ind w:right="2709"/>
        <w:rPr>
          <w:rFonts w:ascii="Century Gothic" w:hAnsi="Century Gothic" w:cs="Helvetica"/>
          <w:b/>
          <w:bCs/>
          <w:sz w:val="20"/>
          <w:szCs w:val="20"/>
        </w:rPr>
      </w:pPr>
      <w:r w:rsidRPr="00D71056">
        <w:rPr>
          <w:rFonts w:ascii="Century Gothic" w:hAnsi="Century Gothic" w:cs="Helvetica"/>
          <w:sz w:val="20"/>
          <w:szCs w:val="20"/>
        </w:rPr>
        <w:t xml:space="preserve">This </w:t>
      </w:r>
      <w:r w:rsidR="005709D9" w:rsidRPr="00D71056">
        <w:rPr>
          <w:rFonts w:ascii="Century Gothic" w:hAnsi="Century Gothic" w:cs="Helvetica"/>
          <w:sz w:val="20"/>
          <w:szCs w:val="20"/>
        </w:rPr>
        <w:t xml:space="preserve">draft </w:t>
      </w:r>
      <w:r w:rsidRPr="00D71056">
        <w:rPr>
          <w:rFonts w:ascii="Century Gothic" w:hAnsi="Century Gothic" w:cs="Helvetica"/>
          <w:sz w:val="20"/>
          <w:szCs w:val="20"/>
        </w:rPr>
        <w:t xml:space="preserve">submission template provides you with a preview of the questions that will be asked and the materials required in the online </w:t>
      </w:r>
      <w:hyperlink r:id="rId12" w:history="1">
        <w:r w:rsidR="00DB154A" w:rsidRPr="00DB154A">
          <w:rPr>
            <w:rStyle w:val="Hyperlink"/>
            <w:rFonts w:ascii="Century Gothic" w:hAnsi="Century Gothic" w:cs="Helvetica"/>
            <w:sz w:val="20"/>
            <w:szCs w:val="20"/>
          </w:rPr>
          <w:t>GEO Awards application</w:t>
        </w:r>
        <w:r w:rsidRPr="00DB154A">
          <w:rPr>
            <w:rStyle w:val="Hyperlink"/>
            <w:rFonts w:ascii="Century Gothic" w:hAnsi="Century Gothic" w:cs="Helvetica"/>
            <w:sz w:val="20"/>
            <w:szCs w:val="20"/>
          </w:rPr>
          <w:t xml:space="preserve"> form</w:t>
        </w:r>
      </w:hyperlink>
      <w:r w:rsidRPr="00D71056">
        <w:rPr>
          <w:rFonts w:ascii="Century Gothic" w:hAnsi="Century Gothic" w:cs="Helvetica"/>
          <w:b/>
          <w:bCs/>
          <w:sz w:val="20"/>
          <w:szCs w:val="20"/>
        </w:rPr>
        <w:t xml:space="preserve">. </w:t>
      </w:r>
    </w:p>
    <w:p w14:paraId="27F8DAC1" w14:textId="18B1AD7A" w:rsidR="00CE2B45" w:rsidRPr="00CE2B45" w:rsidRDefault="00CE2B45" w:rsidP="00CE2B45">
      <w:pPr>
        <w:ind w:right="2709"/>
        <w:rPr>
          <w:rFonts w:ascii="Century Gothic" w:hAnsi="Century Gothic" w:cs="Helvetica"/>
          <w:sz w:val="20"/>
          <w:szCs w:val="20"/>
          <w:lang w:val="en-GB"/>
        </w:rPr>
      </w:pPr>
      <w:r w:rsidRPr="00CE2B45">
        <w:rPr>
          <w:rFonts w:ascii="Century Gothic" w:hAnsi="Century Gothic" w:cs="Helvetica"/>
          <w:sz w:val="20"/>
          <w:szCs w:val="20"/>
          <w:lang w:val="en-GB"/>
        </w:rPr>
        <w:t>We recommend using this document to prepare a final draft of your submission before entering it into the online form.</w:t>
      </w:r>
    </w:p>
    <w:p w14:paraId="10ECE812" w14:textId="77777777" w:rsidR="00CE2B45" w:rsidRPr="00CE2B45" w:rsidRDefault="00CE2B45" w:rsidP="00CE2B45">
      <w:pPr>
        <w:ind w:right="2709"/>
        <w:rPr>
          <w:rFonts w:ascii="Century Gothic" w:hAnsi="Century Gothic" w:cs="Helvetica"/>
          <w:sz w:val="20"/>
          <w:szCs w:val="20"/>
          <w:lang w:val="en-GB"/>
        </w:rPr>
      </w:pPr>
      <w:r w:rsidRPr="00CE2B45">
        <w:rPr>
          <w:rFonts w:ascii="Century Gothic" w:hAnsi="Century Gothic" w:cs="Helvetica"/>
          <w:b/>
          <w:bCs/>
          <w:sz w:val="20"/>
          <w:szCs w:val="20"/>
          <w:lang w:val="en-GB"/>
        </w:rPr>
        <w:t>Please note:</w:t>
      </w:r>
      <w:r w:rsidRPr="00CE2B45">
        <w:rPr>
          <w:rFonts w:ascii="Century Gothic" w:hAnsi="Century Gothic" w:cs="Helvetica"/>
          <w:sz w:val="20"/>
          <w:szCs w:val="20"/>
          <w:lang w:val="en-GB"/>
        </w:rPr>
        <w:t xml:space="preserve"> Applications must be submitted </w:t>
      </w:r>
      <w:r w:rsidRPr="00CE2B45">
        <w:rPr>
          <w:rFonts w:ascii="Century Gothic" w:hAnsi="Century Gothic" w:cs="Helvetica"/>
          <w:b/>
          <w:bCs/>
          <w:sz w:val="20"/>
          <w:szCs w:val="20"/>
          <w:lang w:val="en-GB"/>
        </w:rPr>
        <w:t>one category at a time</w:t>
      </w:r>
      <w:r w:rsidRPr="00CE2B45">
        <w:rPr>
          <w:rFonts w:ascii="Century Gothic" w:hAnsi="Century Gothic" w:cs="Helvetica"/>
          <w:sz w:val="20"/>
          <w:szCs w:val="20"/>
          <w:lang w:val="en-GB"/>
        </w:rPr>
        <w:t xml:space="preserve">. If you wish to submit your entry in additional categories, the online form will automatically </w:t>
      </w:r>
      <w:r w:rsidRPr="00CE2B45">
        <w:rPr>
          <w:rFonts w:ascii="Century Gothic" w:hAnsi="Century Gothic" w:cs="Helvetica"/>
          <w:b/>
          <w:bCs/>
          <w:sz w:val="20"/>
          <w:szCs w:val="20"/>
          <w:lang w:val="en-GB"/>
        </w:rPr>
        <w:t>duplicate your previously entered information</w:t>
      </w:r>
      <w:r w:rsidRPr="00CE2B45">
        <w:rPr>
          <w:rFonts w:ascii="Century Gothic" w:hAnsi="Century Gothic" w:cs="Helvetica"/>
          <w:sz w:val="20"/>
          <w:szCs w:val="20"/>
          <w:lang w:val="en-GB"/>
        </w:rPr>
        <w:t xml:space="preserve"> to help you save time. You will only need to complete the category-specific questions for each additional submission.</w:t>
      </w:r>
    </w:p>
    <w:p w14:paraId="4980D818" w14:textId="77777777" w:rsidR="00CE2B45" w:rsidRPr="00371E2D" w:rsidRDefault="00CE2B45" w:rsidP="00C32462">
      <w:pPr>
        <w:ind w:right="2709"/>
        <w:rPr>
          <w:rFonts w:ascii="Century Gothic" w:hAnsi="Century Gothic" w:cs="Helvetica"/>
          <w:sz w:val="20"/>
          <w:szCs w:val="20"/>
        </w:rPr>
      </w:pP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firstRow="1" w:lastRow="0" w:firstColumn="1" w:lastColumn="0" w:noHBand="0" w:noVBand="1"/>
      </w:tblPr>
      <w:tblGrid>
        <w:gridCol w:w="10915"/>
      </w:tblGrid>
      <w:tr w:rsidR="00C32462" w:rsidRPr="00D71056" w14:paraId="40BFD417" w14:textId="77777777" w:rsidTr="00CE2B45">
        <w:trPr>
          <w:trHeight w:val="843"/>
        </w:trPr>
        <w:tc>
          <w:tcPr>
            <w:tcW w:w="10915" w:type="dxa"/>
            <w:shd w:val="clear" w:color="auto" w:fill="FF0000"/>
          </w:tcPr>
          <w:p w14:paraId="2BA4D3D9" w14:textId="7C64D049" w:rsidR="00C32462" w:rsidRPr="00D71056" w:rsidRDefault="00C32462" w:rsidP="00BD54E2">
            <w:pPr>
              <w:rPr>
                <w:rFonts w:ascii="Century Gothic" w:hAnsi="Century Gothic" w:cs="Helvetica"/>
                <w:b/>
                <w:color w:val="FFFFFF" w:themeColor="background1"/>
                <w:sz w:val="20"/>
              </w:rPr>
            </w:pPr>
            <w:bookmarkStart w:id="0" w:name="_Hlk104538704"/>
            <w:r w:rsidRPr="00D71056">
              <w:rPr>
                <w:rFonts w:ascii="Century Gothic" w:hAnsi="Century Gothic" w:cs="Helvetica"/>
                <w:b/>
                <w:color w:val="FFFFFF" w:themeColor="background1"/>
                <w:sz w:val="20"/>
              </w:rPr>
              <w:t>ONLY APPLICATIONS SUBMITTED VIA THE WEBSITE WILL BE ACCEPTED</w:t>
            </w:r>
          </w:p>
          <w:p w14:paraId="5C18DC14" w14:textId="7641484E" w:rsidR="00C32462" w:rsidRPr="00D71056" w:rsidRDefault="00C32462" w:rsidP="00AD2F18">
            <w:pPr>
              <w:rPr>
                <w:rFonts w:ascii="Century Gothic" w:hAnsi="Century Gothic" w:cs="Helvetica"/>
                <w:b/>
                <w:color w:val="FFFFFF" w:themeColor="background1"/>
                <w:sz w:val="20"/>
              </w:rPr>
            </w:pPr>
            <w:r w:rsidRPr="00D71056">
              <w:rPr>
                <w:rFonts w:ascii="Century Gothic" w:hAnsi="Century Gothic" w:cs="Helvetica"/>
                <w:bCs/>
                <w:color w:val="FFFFFF" w:themeColor="background1"/>
                <w:sz w:val="20"/>
              </w:rPr>
              <w:t>Visit the GEO website to apply and to view the</w:t>
            </w:r>
            <w:r w:rsidR="00371E2D">
              <w:rPr>
                <w:rFonts w:ascii="Century Gothic" w:hAnsi="Century Gothic" w:cs="Helvetica"/>
                <w:bCs/>
                <w:color w:val="FFFFFF" w:themeColor="background1"/>
                <w:sz w:val="20"/>
              </w:rPr>
              <w:t xml:space="preserve"> award</w:t>
            </w:r>
            <w:r w:rsidRPr="00D71056">
              <w:rPr>
                <w:rFonts w:ascii="Century Gothic" w:hAnsi="Century Gothic" w:cs="Helvetica"/>
                <w:bCs/>
                <w:color w:val="FFFFFF" w:themeColor="background1"/>
                <w:sz w:val="20"/>
              </w:rPr>
              <w:t xml:space="preserve"> application deadline:</w:t>
            </w:r>
            <w:r w:rsidR="00AD2F18">
              <w:rPr>
                <w:rFonts w:ascii="Century Gothic" w:hAnsi="Century Gothic" w:cs="Helvetica"/>
                <w:bCs/>
                <w:color w:val="FFFFFF" w:themeColor="background1"/>
                <w:sz w:val="20"/>
              </w:rPr>
              <w:t xml:space="preserve"> </w:t>
            </w:r>
            <w:r w:rsidR="00CE2B45" w:rsidRPr="00CE2B45">
              <w:rPr>
                <w:rFonts w:ascii="Century Gothic" w:hAnsi="Century Gothic" w:cs="Helvetica"/>
                <w:b/>
                <w:color w:val="FFFFFF" w:themeColor="background1"/>
                <w:sz w:val="20"/>
              </w:rPr>
              <w:t>g</w:t>
            </w:r>
            <w:r w:rsidRPr="00CE2B45">
              <w:rPr>
                <w:rFonts w:ascii="Century Gothic" w:hAnsi="Century Gothic" w:cs="Helvetica"/>
                <w:b/>
                <w:color w:val="FFFFFF" w:themeColor="background1"/>
                <w:sz w:val="20"/>
              </w:rPr>
              <w:t>l</w:t>
            </w:r>
            <w:r w:rsidRPr="00D71056">
              <w:rPr>
                <w:rFonts w:ascii="Century Gothic" w:hAnsi="Century Gothic" w:cs="Helvetica"/>
                <w:b/>
                <w:color w:val="FFFFFF" w:themeColor="background1"/>
                <w:sz w:val="20"/>
              </w:rPr>
              <w:t>obalequity.org/awards/apply</w:t>
            </w:r>
          </w:p>
        </w:tc>
      </w:tr>
      <w:bookmarkEnd w:id="0"/>
    </w:tbl>
    <w:p w14:paraId="07105D33" w14:textId="77777777" w:rsidR="00C1049B" w:rsidRPr="00D71056" w:rsidRDefault="00C1049B" w:rsidP="00C1049B">
      <w:pPr>
        <w:jc w:val="center"/>
        <w:rPr>
          <w:rFonts w:ascii="Century Gothic" w:hAnsi="Century Gothic" w:cs="Helvetica"/>
        </w:rPr>
      </w:pPr>
    </w:p>
    <w:p w14:paraId="5A0728BB" w14:textId="72C02E8D" w:rsidR="00B4118E" w:rsidRDefault="008D5D1C" w:rsidP="008D5D1C">
      <w:pPr>
        <w:rPr>
          <w:rFonts w:ascii="Century Gothic" w:hAnsi="Century Gothic" w:cs="Helvetica"/>
          <w:b/>
          <w:bCs/>
          <w:color w:val="743B8F"/>
          <w:sz w:val="28"/>
          <w:szCs w:val="18"/>
        </w:rPr>
      </w:pPr>
      <w:r w:rsidRPr="00D71056">
        <w:rPr>
          <w:rFonts w:ascii="Century Gothic" w:hAnsi="Century Gothic" w:cs="Helvetica"/>
          <w:b/>
          <w:bCs/>
          <w:color w:val="743B8F"/>
          <w:sz w:val="28"/>
          <w:szCs w:val="18"/>
        </w:rPr>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4"/>
        <w:gridCol w:w="236"/>
        <w:gridCol w:w="2081"/>
      </w:tblGrid>
      <w:tr w:rsidR="009C3DE8" w14:paraId="3242AE05" w14:textId="77777777" w:rsidTr="00AD2F18">
        <w:tc>
          <w:tcPr>
            <w:tcW w:w="6784" w:type="dxa"/>
          </w:tcPr>
          <w:p w14:paraId="49BF58DC" w14:textId="0E442CCF" w:rsidR="009C3DE8" w:rsidRPr="00CE2B45" w:rsidRDefault="009C3DE8" w:rsidP="00DB154A">
            <w:pPr>
              <w:rPr>
                <w:rFonts w:ascii="Helvetica" w:hAnsi="Helvetica" w:cs="Helvetica"/>
                <w:sz w:val="18"/>
                <w:szCs w:val="10"/>
              </w:rPr>
            </w:pPr>
          </w:p>
        </w:tc>
        <w:tc>
          <w:tcPr>
            <w:tcW w:w="236" w:type="dxa"/>
          </w:tcPr>
          <w:p w14:paraId="19A2E562" w14:textId="77777777" w:rsidR="009C3DE8" w:rsidRPr="00CE2B45" w:rsidRDefault="009C3DE8" w:rsidP="00DB154A">
            <w:pPr>
              <w:rPr>
                <w:rFonts w:ascii="Century Gothic" w:hAnsi="Century Gothic" w:cs="Helvetica"/>
                <w:color w:val="743B8F"/>
                <w:sz w:val="18"/>
                <w:szCs w:val="10"/>
              </w:rPr>
            </w:pPr>
          </w:p>
        </w:tc>
        <w:tc>
          <w:tcPr>
            <w:tcW w:w="2081" w:type="dxa"/>
          </w:tcPr>
          <w:p w14:paraId="192EC4DA" w14:textId="480252FF" w:rsidR="009C3DE8" w:rsidRPr="00CE2B45" w:rsidRDefault="009C3DE8" w:rsidP="00DB154A">
            <w:pPr>
              <w:rPr>
                <w:rFonts w:ascii="Century Gothic" w:hAnsi="Century Gothic" w:cs="Helvetica"/>
                <w:b/>
                <w:bCs/>
                <w:color w:val="743B8F"/>
                <w:sz w:val="18"/>
                <w:szCs w:val="10"/>
              </w:rPr>
            </w:pPr>
            <w:r w:rsidRPr="00CE2B45">
              <w:rPr>
                <w:rFonts w:ascii="Century Gothic" w:hAnsi="Century Gothic" w:cs="Helvetica"/>
                <w:b/>
                <w:bCs/>
                <w:color w:val="743B8F"/>
                <w:sz w:val="18"/>
                <w:szCs w:val="10"/>
              </w:rPr>
              <w:t>P</w:t>
            </w:r>
            <w:r w:rsidR="00AD2F18" w:rsidRPr="00CE2B45">
              <w:rPr>
                <w:rFonts w:ascii="Century Gothic" w:hAnsi="Century Gothic" w:cs="Helvetica"/>
                <w:b/>
                <w:bCs/>
                <w:color w:val="743B8F"/>
                <w:sz w:val="18"/>
                <w:szCs w:val="10"/>
              </w:rPr>
              <w:t>AGE</w:t>
            </w:r>
          </w:p>
        </w:tc>
      </w:tr>
      <w:tr w:rsidR="009C3DE8" w14:paraId="4DD6EE60" w14:textId="77777777" w:rsidTr="00AD2F18">
        <w:tc>
          <w:tcPr>
            <w:tcW w:w="6784" w:type="dxa"/>
          </w:tcPr>
          <w:p w14:paraId="5F6C5309" w14:textId="7BD97192" w:rsidR="009C3DE8" w:rsidRPr="00CE2B45" w:rsidRDefault="009C3DE8" w:rsidP="00DB154A">
            <w:pPr>
              <w:rPr>
                <w:rFonts w:ascii="Century Gothic" w:hAnsi="Century Gothic" w:cs="Helvetica"/>
                <w:sz w:val="18"/>
                <w:szCs w:val="10"/>
              </w:rPr>
            </w:pPr>
            <w:hyperlink w:anchor="information" w:history="1">
              <w:r w:rsidRPr="00CE2B45">
                <w:rPr>
                  <w:rStyle w:val="Hyperlink"/>
                  <w:rFonts w:ascii="Century Gothic" w:hAnsi="Century Gothic" w:cs="Helvetica"/>
                  <w:sz w:val="18"/>
                  <w:szCs w:val="10"/>
                </w:rPr>
                <w:t>IMPORTANT SUBMISSION INFORMATION</w:t>
              </w:r>
            </w:hyperlink>
          </w:p>
        </w:tc>
        <w:tc>
          <w:tcPr>
            <w:tcW w:w="236" w:type="dxa"/>
          </w:tcPr>
          <w:p w14:paraId="45B3DD88" w14:textId="77777777" w:rsidR="009C3DE8" w:rsidRPr="00CE2B45" w:rsidRDefault="009C3DE8" w:rsidP="00DB154A">
            <w:pPr>
              <w:rPr>
                <w:rFonts w:ascii="Century Gothic" w:hAnsi="Century Gothic" w:cs="Helvetica"/>
                <w:color w:val="743B8F"/>
                <w:sz w:val="18"/>
                <w:szCs w:val="10"/>
              </w:rPr>
            </w:pPr>
          </w:p>
        </w:tc>
        <w:tc>
          <w:tcPr>
            <w:tcW w:w="2081" w:type="dxa"/>
          </w:tcPr>
          <w:p w14:paraId="5D95908A" w14:textId="1F8F1EF2"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2</w:t>
            </w:r>
          </w:p>
        </w:tc>
      </w:tr>
      <w:tr w:rsidR="009C3DE8" w14:paraId="2F1B5B50" w14:textId="77777777" w:rsidTr="00AD2F18">
        <w:tc>
          <w:tcPr>
            <w:tcW w:w="6784" w:type="dxa"/>
          </w:tcPr>
          <w:p w14:paraId="4983B676" w14:textId="1D094FD2" w:rsidR="009C3DE8" w:rsidRPr="00CE2B45" w:rsidRDefault="009C3DE8" w:rsidP="00DB154A">
            <w:pPr>
              <w:rPr>
                <w:rFonts w:ascii="Century Gothic" w:hAnsi="Century Gothic" w:cs="Helvetica"/>
                <w:sz w:val="18"/>
                <w:szCs w:val="10"/>
              </w:rPr>
            </w:pPr>
            <w:hyperlink w:anchor="person" w:history="1">
              <w:r w:rsidRPr="00CE2B45">
                <w:rPr>
                  <w:rStyle w:val="Hyperlink"/>
                  <w:rFonts w:ascii="Century Gothic" w:hAnsi="Century Gothic" w:cs="Helvetica"/>
                  <w:sz w:val="18"/>
                  <w:szCs w:val="10"/>
                </w:rPr>
                <w:t>ONLINE APPLICATION FORM QUESTIONS</w:t>
              </w:r>
            </w:hyperlink>
          </w:p>
        </w:tc>
        <w:tc>
          <w:tcPr>
            <w:tcW w:w="236" w:type="dxa"/>
          </w:tcPr>
          <w:p w14:paraId="49AE74B1" w14:textId="77777777" w:rsidR="009C3DE8" w:rsidRPr="00CE2B45" w:rsidRDefault="009C3DE8" w:rsidP="00DB154A">
            <w:pPr>
              <w:rPr>
                <w:rFonts w:ascii="Century Gothic" w:hAnsi="Century Gothic" w:cs="Helvetica"/>
                <w:color w:val="743B8F"/>
                <w:sz w:val="18"/>
                <w:szCs w:val="10"/>
              </w:rPr>
            </w:pPr>
          </w:p>
        </w:tc>
        <w:tc>
          <w:tcPr>
            <w:tcW w:w="2081" w:type="dxa"/>
          </w:tcPr>
          <w:p w14:paraId="3C76A817" w14:textId="17FFF0DB"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3</w:t>
            </w:r>
          </w:p>
        </w:tc>
      </w:tr>
      <w:tr w:rsidR="009C3DE8" w14:paraId="1B3D6339" w14:textId="77777777" w:rsidTr="00AD2F18">
        <w:tc>
          <w:tcPr>
            <w:tcW w:w="6784" w:type="dxa"/>
          </w:tcPr>
          <w:p w14:paraId="145F5BB9" w14:textId="7E262F81" w:rsidR="009C3DE8" w:rsidRPr="00CE2B45" w:rsidRDefault="009C3DE8" w:rsidP="009C3DE8">
            <w:pPr>
              <w:ind w:firstLine="33"/>
              <w:rPr>
                <w:rFonts w:ascii="Century Gothic" w:hAnsi="Century Gothic" w:cs="Helvetica"/>
                <w:sz w:val="18"/>
                <w:szCs w:val="10"/>
              </w:rPr>
            </w:pPr>
            <w:hyperlink w:anchor="person" w:history="1">
              <w:r w:rsidRPr="00CE2B45">
                <w:rPr>
                  <w:rStyle w:val="Hyperlink"/>
                  <w:rFonts w:ascii="Century Gothic" w:hAnsi="Century Gothic" w:cs="Helvetica"/>
                  <w:sz w:val="18"/>
                  <w:szCs w:val="10"/>
                </w:rPr>
                <w:t>About the person submitting this application</w:t>
              </w:r>
            </w:hyperlink>
          </w:p>
        </w:tc>
        <w:tc>
          <w:tcPr>
            <w:tcW w:w="236" w:type="dxa"/>
          </w:tcPr>
          <w:p w14:paraId="02570997" w14:textId="77777777" w:rsidR="009C3DE8" w:rsidRPr="00CE2B45" w:rsidRDefault="009C3DE8" w:rsidP="00DB154A">
            <w:pPr>
              <w:rPr>
                <w:rFonts w:ascii="Century Gothic" w:hAnsi="Century Gothic" w:cs="Helvetica"/>
                <w:color w:val="743B8F"/>
                <w:sz w:val="18"/>
                <w:szCs w:val="10"/>
              </w:rPr>
            </w:pPr>
          </w:p>
        </w:tc>
        <w:tc>
          <w:tcPr>
            <w:tcW w:w="2081" w:type="dxa"/>
          </w:tcPr>
          <w:p w14:paraId="44AC2612" w14:textId="44BF84D0"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3</w:t>
            </w:r>
          </w:p>
        </w:tc>
      </w:tr>
      <w:tr w:rsidR="009C3DE8" w14:paraId="22D3EAB2" w14:textId="77777777" w:rsidTr="00AD2F18">
        <w:tc>
          <w:tcPr>
            <w:tcW w:w="6784" w:type="dxa"/>
          </w:tcPr>
          <w:p w14:paraId="497523B8" w14:textId="6BDB5407" w:rsidR="009C3DE8" w:rsidRPr="00CE2B45" w:rsidRDefault="009C3DE8" w:rsidP="009C3DE8">
            <w:pPr>
              <w:ind w:firstLine="33"/>
              <w:rPr>
                <w:rFonts w:ascii="Century Gothic" w:hAnsi="Century Gothic" w:cs="Helvetica"/>
                <w:sz w:val="18"/>
                <w:szCs w:val="10"/>
              </w:rPr>
            </w:pPr>
            <w:hyperlink w:anchor="company" w:history="1">
              <w:r w:rsidRPr="00CE2B45">
                <w:rPr>
                  <w:rStyle w:val="Hyperlink"/>
                  <w:rFonts w:ascii="Century Gothic" w:hAnsi="Century Gothic" w:cs="Helvetica"/>
                  <w:sz w:val="18"/>
                  <w:szCs w:val="10"/>
                </w:rPr>
                <w:t>About the nominated company</w:t>
              </w:r>
            </w:hyperlink>
          </w:p>
        </w:tc>
        <w:tc>
          <w:tcPr>
            <w:tcW w:w="236" w:type="dxa"/>
          </w:tcPr>
          <w:p w14:paraId="0481C222" w14:textId="77777777" w:rsidR="009C3DE8" w:rsidRPr="00CE2B45" w:rsidRDefault="009C3DE8" w:rsidP="00DB154A">
            <w:pPr>
              <w:rPr>
                <w:rFonts w:ascii="Century Gothic" w:hAnsi="Century Gothic" w:cs="Helvetica"/>
                <w:color w:val="743B8F"/>
                <w:sz w:val="18"/>
                <w:szCs w:val="10"/>
              </w:rPr>
            </w:pPr>
          </w:p>
        </w:tc>
        <w:tc>
          <w:tcPr>
            <w:tcW w:w="2081" w:type="dxa"/>
          </w:tcPr>
          <w:p w14:paraId="3CD06C34" w14:textId="60179A27"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4</w:t>
            </w:r>
          </w:p>
        </w:tc>
      </w:tr>
      <w:tr w:rsidR="009C3DE8" w14:paraId="3D29E871" w14:textId="77777777" w:rsidTr="00AD2F18">
        <w:tc>
          <w:tcPr>
            <w:tcW w:w="6784" w:type="dxa"/>
          </w:tcPr>
          <w:p w14:paraId="36DF8668" w14:textId="5FD7FF4B" w:rsidR="009C3DE8" w:rsidRPr="00CE2B45" w:rsidRDefault="009C3DE8" w:rsidP="009C3DE8">
            <w:pPr>
              <w:ind w:firstLine="33"/>
              <w:rPr>
                <w:rFonts w:ascii="Century Gothic" w:hAnsi="Century Gothic" w:cs="Helvetica"/>
                <w:sz w:val="18"/>
                <w:szCs w:val="10"/>
              </w:rPr>
            </w:pPr>
            <w:hyperlink w:anchor="plan" w:history="1">
              <w:r w:rsidRPr="00CE2B45">
                <w:rPr>
                  <w:rStyle w:val="Hyperlink"/>
                  <w:rFonts w:ascii="Century Gothic" w:hAnsi="Century Gothic" w:cs="Helvetica"/>
                  <w:sz w:val="18"/>
                  <w:szCs w:val="10"/>
                </w:rPr>
                <w:t>About the plan/program</w:t>
              </w:r>
            </w:hyperlink>
          </w:p>
        </w:tc>
        <w:tc>
          <w:tcPr>
            <w:tcW w:w="236" w:type="dxa"/>
          </w:tcPr>
          <w:p w14:paraId="2B368CCA" w14:textId="77777777" w:rsidR="009C3DE8" w:rsidRPr="00CE2B45" w:rsidRDefault="009C3DE8" w:rsidP="00DB154A">
            <w:pPr>
              <w:rPr>
                <w:rFonts w:ascii="Century Gothic" w:hAnsi="Century Gothic" w:cs="Helvetica"/>
                <w:color w:val="743B8F"/>
                <w:sz w:val="18"/>
                <w:szCs w:val="10"/>
              </w:rPr>
            </w:pPr>
          </w:p>
        </w:tc>
        <w:tc>
          <w:tcPr>
            <w:tcW w:w="2081" w:type="dxa"/>
          </w:tcPr>
          <w:p w14:paraId="40A96238" w14:textId="4B486513"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5</w:t>
            </w:r>
          </w:p>
        </w:tc>
      </w:tr>
      <w:tr w:rsidR="009C3DE8" w14:paraId="6465A486" w14:textId="77777777" w:rsidTr="00AD2F18">
        <w:tc>
          <w:tcPr>
            <w:tcW w:w="6784" w:type="dxa"/>
          </w:tcPr>
          <w:p w14:paraId="3467774B" w14:textId="36B41914" w:rsidR="009C3DE8" w:rsidRPr="00CE2B45" w:rsidRDefault="009C3DE8" w:rsidP="009C3DE8">
            <w:pPr>
              <w:ind w:firstLine="33"/>
              <w:rPr>
                <w:rStyle w:val="Hyperlink"/>
                <w:rFonts w:ascii="Century Gothic" w:hAnsi="Century Gothic" w:cs="Helvetica"/>
                <w:sz w:val="18"/>
                <w:szCs w:val="10"/>
              </w:rPr>
            </w:pPr>
            <w:hyperlink w:anchor="categories" w:history="1">
              <w:r w:rsidRPr="00CE2B45">
                <w:rPr>
                  <w:rStyle w:val="Hyperlink"/>
                  <w:rFonts w:ascii="Century Gothic" w:hAnsi="Century Gothic" w:cs="Helvetica"/>
                  <w:sz w:val="18"/>
                  <w:szCs w:val="10"/>
                </w:rPr>
                <w:t>The GEO Awards categories</w:t>
              </w:r>
            </w:hyperlink>
          </w:p>
        </w:tc>
        <w:tc>
          <w:tcPr>
            <w:tcW w:w="236" w:type="dxa"/>
          </w:tcPr>
          <w:p w14:paraId="057E6E6C" w14:textId="77777777" w:rsidR="009C3DE8" w:rsidRPr="00CE2B45" w:rsidRDefault="009C3DE8" w:rsidP="00DB154A">
            <w:pPr>
              <w:rPr>
                <w:rFonts w:ascii="Century Gothic" w:hAnsi="Century Gothic" w:cs="Helvetica"/>
                <w:color w:val="743B8F"/>
                <w:sz w:val="18"/>
                <w:szCs w:val="10"/>
              </w:rPr>
            </w:pPr>
          </w:p>
        </w:tc>
        <w:tc>
          <w:tcPr>
            <w:tcW w:w="2081" w:type="dxa"/>
          </w:tcPr>
          <w:p w14:paraId="584EDC48" w14:textId="66C3ED96"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6</w:t>
            </w:r>
          </w:p>
        </w:tc>
      </w:tr>
      <w:tr w:rsidR="009C3DE8" w14:paraId="59741592" w14:textId="77777777" w:rsidTr="00AD2F18">
        <w:tc>
          <w:tcPr>
            <w:tcW w:w="6784" w:type="dxa"/>
          </w:tcPr>
          <w:p w14:paraId="478AE78D" w14:textId="61725865" w:rsidR="009C3DE8" w:rsidRPr="00CE2B45" w:rsidRDefault="009C3DE8" w:rsidP="00DB154A">
            <w:pPr>
              <w:ind w:left="877"/>
              <w:rPr>
                <w:rStyle w:val="Hyperlink"/>
                <w:rFonts w:ascii="Century Gothic" w:hAnsi="Century Gothic" w:cs="Helvetica"/>
                <w:sz w:val="18"/>
                <w:szCs w:val="10"/>
              </w:rPr>
            </w:pPr>
            <w:hyperlink w:anchor="_BEST_PLAN_EFFECTIVENESS_1" w:history="1">
              <w:r w:rsidRPr="00CE2B45">
                <w:rPr>
                  <w:rStyle w:val="Hyperlink"/>
                  <w:rFonts w:ascii="Century Gothic" w:hAnsi="Century Gothic" w:cs="Helvetica"/>
                  <w:sz w:val="18"/>
                  <w:szCs w:val="10"/>
                </w:rPr>
                <w:t>Best Plan Effectiveness</w:t>
              </w:r>
            </w:hyperlink>
          </w:p>
        </w:tc>
        <w:tc>
          <w:tcPr>
            <w:tcW w:w="236" w:type="dxa"/>
          </w:tcPr>
          <w:p w14:paraId="7736B517" w14:textId="77777777" w:rsidR="009C3DE8" w:rsidRPr="00CE2B45" w:rsidRDefault="009C3DE8" w:rsidP="00DB154A">
            <w:pPr>
              <w:rPr>
                <w:rFonts w:ascii="Century Gothic" w:hAnsi="Century Gothic" w:cs="Helvetica"/>
                <w:color w:val="743B8F"/>
                <w:sz w:val="18"/>
                <w:szCs w:val="10"/>
              </w:rPr>
            </w:pPr>
          </w:p>
        </w:tc>
        <w:tc>
          <w:tcPr>
            <w:tcW w:w="2081" w:type="dxa"/>
          </w:tcPr>
          <w:p w14:paraId="1204B3D8" w14:textId="5E5ED5A3"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7</w:t>
            </w:r>
          </w:p>
        </w:tc>
      </w:tr>
      <w:tr w:rsidR="009C3DE8" w14:paraId="7B202EA9" w14:textId="77777777" w:rsidTr="00AD2F18">
        <w:tc>
          <w:tcPr>
            <w:tcW w:w="6784" w:type="dxa"/>
          </w:tcPr>
          <w:p w14:paraId="556C7368" w14:textId="7BB82D0E" w:rsidR="009C3DE8" w:rsidRPr="00CE2B45" w:rsidRDefault="009C3DE8" w:rsidP="00DB154A">
            <w:pPr>
              <w:ind w:left="877"/>
              <w:rPr>
                <w:rStyle w:val="Hyperlink"/>
                <w:rFonts w:ascii="Century Gothic" w:hAnsi="Century Gothic" w:cs="Helvetica"/>
                <w:sz w:val="18"/>
                <w:szCs w:val="10"/>
              </w:rPr>
            </w:pPr>
            <w:hyperlink w:anchor="_Best_in_Financial" w:history="1">
              <w:r w:rsidRPr="00CE2B45">
                <w:rPr>
                  <w:rStyle w:val="Hyperlink"/>
                  <w:rFonts w:ascii="Century Gothic" w:hAnsi="Century Gothic" w:cs="Helvetica"/>
                  <w:sz w:val="18"/>
                  <w:szCs w:val="10"/>
                </w:rPr>
                <w:t>Best in Financial Educatio</w:t>
              </w:r>
              <w:r w:rsidR="009E3FF6" w:rsidRPr="00CE2B45">
                <w:rPr>
                  <w:rStyle w:val="Hyperlink"/>
                  <w:rFonts w:ascii="Century Gothic" w:hAnsi="Century Gothic" w:cs="Helvetica"/>
                  <w:sz w:val="18"/>
                  <w:szCs w:val="10"/>
                </w:rPr>
                <w:t>n</w:t>
              </w:r>
              <w:r w:rsidR="009E3FF6" w:rsidRPr="00CE2B45">
                <w:rPr>
                  <w:rStyle w:val="Hyperlink"/>
                  <w:rFonts w:ascii="Century Gothic" w:hAnsi="Century Gothic"/>
                  <w:sz w:val="18"/>
                  <w:szCs w:val="10"/>
                </w:rPr>
                <w:t xml:space="preserve"> and Wellbeing</w:t>
              </w:r>
            </w:hyperlink>
          </w:p>
        </w:tc>
        <w:tc>
          <w:tcPr>
            <w:tcW w:w="236" w:type="dxa"/>
          </w:tcPr>
          <w:p w14:paraId="661ECED7" w14:textId="77777777" w:rsidR="009C3DE8" w:rsidRPr="00CE2B45" w:rsidRDefault="009C3DE8" w:rsidP="00DB154A">
            <w:pPr>
              <w:rPr>
                <w:rFonts w:ascii="Century Gothic" w:hAnsi="Century Gothic" w:cs="Helvetica"/>
                <w:color w:val="743B8F"/>
                <w:sz w:val="18"/>
                <w:szCs w:val="10"/>
              </w:rPr>
            </w:pPr>
          </w:p>
        </w:tc>
        <w:tc>
          <w:tcPr>
            <w:tcW w:w="2081" w:type="dxa"/>
          </w:tcPr>
          <w:p w14:paraId="1BFAAF34" w14:textId="08CE1C42"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8</w:t>
            </w:r>
          </w:p>
        </w:tc>
      </w:tr>
      <w:tr w:rsidR="009C3DE8" w14:paraId="452EA99C" w14:textId="77777777" w:rsidTr="00AD2F18">
        <w:tc>
          <w:tcPr>
            <w:tcW w:w="6784" w:type="dxa"/>
          </w:tcPr>
          <w:p w14:paraId="1CAB0242" w14:textId="4FCC32EA" w:rsidR="009C3DE8" w:rsidRPr="00CE2B45" w:rsidRDefault="009C3DE8" w:rsidP="00DB154A">
            <w:pPr>
              <w:ind w:left="877"/>
              <w:rPr>
                <w:rStyle w:val="Hyperlink"/>
                <w:rFonts w:ascii="Century Gothic" w:hAnsi="Century Gothic" w:cs="Helvetica"/>
                <w:sz w:val="18"/>
                <w:szCs w:val="10"/>
              </w:rPr>
            </w:pPr>
            <w:hyperlink w:anchor="_Best_Use_of" w:history="1">
              <w:r w:rsidRPr="00CE2B45">
                <w:rPr>
                  <w:rStyle w:val="Hyperlink"/>
                  <w:rFonts w:ascii="Century Gothic" w:hAnsi="Century Gothic" w:cs="Helvetica"/>
                  <w:sz w:val="18"/>
                  <w:szCs w:val="10"/>
                </w:rPr>
                <w:t>Best Use of Technology</w:t>
              </w:r>
            </w:hyperlink>
          </w:p>
        </w:tc>
        <w:tc>
          <w:tcPr>
            <w:tcW w:w="236" w:type="dxa"/>
          </w:tcPr>
          <w:p w14:paraId="4BA38655" w14:textId="77777777" w:rsidR="009C3DE8" w:rsidRPr="00CE2B45" w:rsidRDefault="009C3DE8" w:rsidP="00DB154A">
            <w:pPr>
              <w:rPr>
                <w:rFonts w:ascii="Century Gothic" w:hAnsi="Century Gothic" w:cs="Helvetica"/>
                <w:color w:val="743B8F"/>
                <w:sz w:val="18"/>
                <w:szCs w:val="10"/>
              </w:rPr>
            </w:pPr>
          </w:p>
        </w:tc>
        <w:tc>
          <w:tcPr>
            <w:tcW w:w="2081" w:type="dxa"/>
          </w:tcPr>
          <w:p w14:paraId="0D6A6198" w14:textId="46F1F728"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8</w:t>
            </w:r>
          </w:p>
        </w:tc>
      </w:tr>
      <w:tr w:rsidR="009C3DE8" w14:paraId="59057B0C" w14:textId="77777777" w:rsidTr="00AD2F18">
        <w:trPr>
          <w:trHeight w:val="220"/>
        </w:trPr>
        <w:tc>
          <w:tcPr>
            <w:tcW w:w="6784" w:type="dxa"/>
          </w:tcPr>
          <w:p w14:paraId="4F779D1C" w14:textId="1B3FC786" w:rsidR="009C3DE8" w:rsidRPr="00CE2B45" w:rsidRDefault="009C3DE8" w:rsidP="00DB154A">
            <w:pPr>
              <w:ind w:left="877"/>
              <w:rPr>
                <w:rStyle w:val="Hyperlink"/>
                <w:rFonts w:ascii="Century Gothic" w:hAnsi="Century Gothic" w:cs="Helvetica"/>
                <w:sz w:val="18"/>
                <w:szCs w:val="10"/>
              </w:rPr>
            </w:pPr>
            <w:hyperlink w:anchor="_MOST_INNOVATIVE_PLAN" w:history="1">
              <w:r w:rsidRPr="00CE2B45">
                <w:rPr>
                  <w:rStyle w:val="Hyperlink"/>
                  <w:rFonts w:ascii="Century Gothic" w:hAnsi="Century Gothic" w:cs="Helvetica"/>
                  <w:sz w:val="18"/>
                  <w:szCs w:val="10"/>
                </w:rPr>
                <w:t>Most Innovative Plan Design</w:t>
              </w:r>
            </w:hyperlink>
          </w:p>
        </w:tc>
        <w:tc>
          <w:tcPr>
            <w:tcW w:w="236" w:type="dxa"/>
          </w:tcPr>
          <w:p w14:paraId="58156C7D" w14:textId="77777777" w:rsidR="009C3DE8" w:rsidRPr="00CE2B45" w:rsidRDefault="009C3DE8" w:rsidP="00DB154A">
            <w:pPr>
              <w:rPr>
                <w:rFonts w:ascii="Century Gothic" w:hAnsi="Century Gothic" w:cs="Helvetica"/>
                <w:color w:val="743B8F"/>
                <w:sz w:val="18"/>
                <w:szCs w:val="10"/>
              </w:rPr>
            </w:pPr>
          </w:p>
        </w:tc>
        <w:tc>
          <w:tcPr>
            <w:tcW w:w="2081" w:type="dxa"/>
          </w:tcPr>
          <w:p w14:paraId="5083529F" w14:textId="5B654BAF"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9</w:t>
            </w:r>
          </w:p>
        </w:tc>
      </w:tr>
      <w:tr w:rsidR="009C3DE8" w14:paraId="7F8404BE" w14:textId="77777777" w:rsidTr="00AD2F18">
        <w:tc>
          <w:tcPr>
            <w:tcW w:w="6784" w:type="dxa"/>
          </w:tcPr>
          <w:p w14:paraId="1C1B31EB" w14:textId="344E0F5C" w:rsidR="009C3DE8" w:rsidRPr="00CE2B45" w:rsidRDefault="009C3DE8" w:rsidP="00DB154A">
            <w:pPr>
              <w:ind w:left="877"/>
              <w:rPr>
                <w:rStyle w:val="Hyperlink"/>
                <w:rFonts w:ascii="Century Gothic" w:hAnsi="Century Gothic" w:cs="Helvetica"/>
                <w:sz w:val="18"/>
                <w:szCs w:val="10"/>
              </w:rPr>
            </w:pPr>
            <w:hyperlink w:anchor="_Best_Use_of_1" w:history="1">
              <w:r w:rsidRPr="00CE2B45">
                <w:rPr>
                  <w:rStyle w:val="Hyperlink"/>
                  <w:rFonts w:ascii="Century Gothic" w:hAnsi="Century Gothic" w:cs="Helvetica"/>
                  <w:sz w:val="18"/>
                  <w:szCs w:val="10"/>
                </w:rPr>
                <w:t>Best Use of Employee Share Plans in a Corporate Action</w:t>
              </w:r>
            </w:hyperlink>
          </w:p>
        </w:tc>
        <w:tc>
          <w:tcPr>
            <w:tcW w:w="236" w:type="dxa"/>
          </w:tcPr>
          <w:p w14:paraId="3338760D" w14:textId="77777777" w:rsidR="009C3DE8" w:rsidRPr="00CE2B45" w:rsidRDefault="009C3DE8" w:rsidP="00DB154A">
            <w:pPr>
              <w:rPr>
                <w:rFonts w:ascii="Century Gothic" w:hAnsi="Century Gothic" w:cs="Helvetica"/>
                <w:color w:val="743B8F"/>
                <w:sz w:val="18"/>
                <w:szCs w:val="10"/>
              </w:rPr>
            </w:pPr>
          </w:p>
        </w:tc>
        <w:tc>
          <w:tcPr>
            <w:tcW w:w="2081" w:type="dxa"/>
          </w:tcPr>
          <w:p w14:paraId="4F335656" w14:textId="48EFD12D"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10</w:t>
            </w:r>
          </w:p>
        </w:tc>
      </w:tr>
      <w:tr w:rsidR="009C3DE8" w14:paraId="49966F17" w14:textId="77777777" w:rsidTr="00AD2F18">
        <w:tc>
          <w:tcPr>
            <w:tcW w:w="6784" w:type="dxa"/>
          </w:tcPr>
          <w:p w14:paraId="3590F3AF" w14:textId="7656AC00" w:rsidR="009C3DE8" w:rsidRPr="00CE2B45" w:rsidRDefault="009C3DE8" w:rsidP="00DB154A">
            <w:pPr>
              <w:ind w:left="877"/>
              <w:rPr>
                <w:rStyle w:val="Hyperlink"/>
                <w:rFonts w:ascii="Century Gothic" w:hAnsi="Century Gothic" w:cs="Helvetica"/>
                <w:sz w:val="18"/>
                <w:szCs w:val="10"/>
              </w:rPr>
            </w:pPr>
            <w:hyperlink w:anchor="_Best_Plan_Communication" w:history="1">
              <w:r w:rsidRPr="00CE2B45">
                <w:rPr>
                  <w:rStyle w:val="Hyperlink"/>
                  <w:rFonts w:ascii="Century Gothic" w:hAnsi="Century Gothic" w:cs="Helvetica"/>
                  <w:sz w:val="18"/>
                  <w:szCs w:val="10"/>
                </w:rPr>
                <w:t>Best Plan Communication</w:t>
              </w:r>
            </w:hyperlink>
          </w:p>
        </w:tc>
        <w:tc>
          <w:tcPr>
            <w:tcW w:w="236" w:type="dxa"/>
          </w:tcPr>
          <w:p w14:paraId="12CA01A7" w14:textId="77777777" w:rsidR="009C3DE8" w:rsidRPr="00CE2B45" w:rsidRDefault="009C3DE8" w:rsidP="00DB154A">
            <w:pPr>
              <w:rPr>
                <w:rFonts w:ascii="Century Gothic" w:hAnsi="Century Gothic" w:cs="Helvetica"/>
                <w:color w:val="743B8F"/>
                <w:sz w:val="18"/>
                <w:szCs w:val="10"/>
              </w:rPr>
            </w:pPr>
          </w:p>
        </w:tc>
        <w:tc>
          <w:tcPr>
            <w:tcW w:w="2081" w:type="dxa"/>
          </w:tcPr>
          <w:p w14:paraId="20BE8F91" w14:textId="1815AE3C"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11</w:t>
            </w:r>
          </w:p>
        </w:tc>
      </w:tr>
      <w:tr w:rsidR="009C3DE8" w14:paraId="02086F12" w14:textId="77777777" w:rsidTr="00AD2F18">
        <w:tc>
          <w:tcPr>
            <w:tcW w:w="6784" w:type="dxa"/>
          </w:tcPr>
          <w:p w14:paraId="05E9E68D" w14:textId="43CC25BD" w:rsidR="009C3DE8" w:rsidRPr="00CE2B45" w:rsidRDefault="009C3DE8" w:rsidP="00DB154A">
            <w:pPr>
              <w:ind w:left="877"/>
              <w:rPr>
                <w:rStyle w:val="Hyperlink"/>
                <w:rFonts w:ascii="Century Gothic" w:hAnsi="Century Gothic" w:cs="Helvetica"/>
                <w:sz w:val="18"/>
                <w:szCs w:val="10"/>
              </w:rPr>
            </w:pPr>
            <w:hyperlink w:anchor="_Most_Creative_Solution" w:history="1">
              <w:r w:rsidRPr="00CE2B45">
                <w:rPr>
                  <w:rStyle w:val="Hyperlink"/>
                  <w:rFonts w:ascii="Century Gothic" w:hAnsi="Century Gothic" w:cs="Helvetica"/>
                  <w:sz w:val="18"/>
                  <w:szCs w:val="10"/>
                </w:rPr>
                <w:t>Most Creative Solution</w:t>
              </w:r>
            </w:hyperlink>
          </w:p>
        </w:tc>
        <w:tc>
          <w:tcPr>
            <w:tcW w:w="236" w:type="dxa"/>
          </w:tcPr>
          <w:p w14:paraId="32256A59" w14:textId="77777777" w:rsidR="009C3DE8" w:rsidRPr="00CE2B45" w:rsidRDefault="009C3DE8" w:rsidP="00DB154A">
            <w:pPr>
              <w:rPr>
                <w:rFonts w:ascii="Century Gothic" w:hAnsi="Century Gothic" w:cs="Helvetica"/>
                <w:color w:val="743B8F"/>
                <w:sz w:val="18"/>
                <w:szCs w:val="10"/>
              </w:rPr>
            </w:pPr>
          </w:p>
        </w:tc>
        <w:tc>
          <w:tcPr>
            <w:tcW w:w="2081" w:type="dxa"/>
          </w:tcPr>
          <w:p w14:paraId="69B93A8F" w14:textId="6AAE0C94"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11</w:t>
            </w:r>
          </w:p>
        </w:tc>
      </w:tr>
      <w:tr w:rsidR="009C3DE8" w14:paraId="0F9AFD6C" w14:textId="77777777" w:rsidTr="00AD2F18">
        <w:tc>
          <w:tcPr>
            <w:tcW w:w="6784" w:type="dxa"/>
          </w:tcPr>
          <w:p w14:paraId="116747B5" w14:textId="60A51B4A" w:rsidR="009C3DE8" w:rsidRPr="00CE2B45" w:rsidRDefault="009C3DE8" w:rsidP="00DB154A">
            <w:pPr>
              <w:ind w:left="877"/>
              <w:rPr>
                <w:rStyle w:val="Hyperlink"/>
                <w:rFonts w:ascii="Century Gothic" w:hAnsi="Century Gothic" w:cs="Helvetica"/>
                <w:sz w:val="18"/>
                <w:szCs w:val="10"/>
              </w:rPr>
            </w:pPr>
            <w:hyperlink w:anchor="_Best_Use_of_3" w:history="1">
              <w:r w:rsidRPr="00CE2B45">
                <w:rPr>
                  <w:rStyle w:val="Hyperlink"/>
                  <w:rFonts w:ascii="Century Gothic" w:hAnsi="Century Gothic" w:cs="Helvetica"/>
                  <w:sz w:val="18"/>
                  <w:szCs w:val="10"/>
                </w:rPr>
                <w:t>Best Use of a Share Plan in an Emerging Market</w:t>
              </w:r>
            </w:hyperlink>
          </w:p>
        </w:tc>
        <w:tc>
          <w:tcPr>
            <w:tcW w:w="236" w:type="dxa"/>
          </w:tcPr>
          <w:p w14:paraId="6C1F6ABB" w14:textId="77777777" w:rsidR="009C3DE8" w:rsidRPr="00CE2B45" w:rsidRDefault="009C3DE8" w:rsidP="00DB154A">
            <w:pPr>
              <w:rPr>
                <w:rFonts w:ascii="Century Gothic" w:hAnsi="Century Gothic" w:cs="Helvetica"/>
                <w:color w:val="743B8F"/>
                <w:sz w:val="18"/>
                <w:szCs w:val="10"/>
              </w:rPr>
            </w:pPr>
          </w:p>
        </w:tc>
        <w:tc>
          <w:tcPr>
            <w:tcW w:w="2081" w:type="dxa"/>
          </w:tcPr>
          <w:p w14:paraId="45134716" w14:textId="606DB757"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12</w:t>
            </w:r>
          </w:p>
        </w:tc>
      </w:tr>
      <w:tr w:rsidR="009C3DE8" w14:paraId="3D32D92B" w14:textId="77777777" w:rsidTr="00AD2F18">
        <w:tc>
          <w:tcPr>
            <w:tcW w:w="6784" w:type="dxa"/>
          </w:tcPr>
          <w:p w14:paraId="4135D523" w14:textId="4E81085C" w:rsidR="009C3DE8" w:rsidRPr="00CE2B45" w:rsidRDefault="009C3DE8" w:rsidP="00DB154A">
            <w:pPr>
              <w:ind w:left="877"/>
              <w:rPr>
                <w:rStyle w:val="Hyperlink"/>
                <w:rFonts w:ascii="Century Gothic" w:hAnsi="Century Gothic" w:cs="Helvetica"/>
                <w:sz w:val="18"/>
                <w:szCs w:val="10"/>
              </w:rPr>
            </w:pPr>
            <w:hyperlink w:anchor="_Best_Use_of_4" w:history="1">
              <w:r w:rsidRPr="00CE2B45">
                <w:rPr>
                  <w:rStyle w:val="Hyperlink"/>
                  <w:rFonts w:ascii="Century Gothic" w:hAnsi="Century Gothic" w:cs="Helvetica"/>
                  <w:sz w:val="18"/>
                  <w:szCs w:val="10"/>
                </w:rPr>
                <w:t xml:space="preserve">Best Use of </w:t>
              </w:r>
              <w:r w:rsidR="009E3FF6" w:rsidRPr="00CE2B45">
                <w:rPr>
                  <w:rStyle w:val="Hyperlink"/>
                  <w:rFonts w:ascii="Century Gothic" w:hAnsi="Century Gothic" w:cs="Helvetica"/>
                  <w:sz w:val="18"/>
                  <w:szCs w:val="10"/>
                </w:rPr>
                <w:t>E</w:t>
              </w:r>
              <w:r w:rsidR="009E3FF6" w:rsidRPr="00CE2B45">
                <w:rPr>
                  <w:rStyle w:val="Hyperlink"/>
                  <w:rFonts w:ascii="Century Gothic" w:hAnsi="Century Gothic"/>
                  <w:sz w:val="18"/>
                  <w:szCs w:val="10"/>
                </w:rPr>
                <w:t>quity</w:t>
              </w:r>
              <w:r w:rsidRPr="00CE2B45">
                <w:rPr>
                  <w:rStyle w:val="Hyperlink"/>
                  <w:rFonts w:ascii="Century Gothic" w:hAnsi="Century Gothic" w:cs="Helvetica"/>
                  <w:sz w:val="18"/>
                  <w:szCs w:val="10"/>
                </w:rPr>
                <w:t xml:space="preserve"> in a Private Company</w:t>
              </w:r>
            </w:hyperlink>
          </w:p>
        </w:tc>
        <w:tc>
          <w:tcPr>
            <w:tcW w:w="236" w:type="dxa"/>
          </w:tcPr>
          <w:p w14:paraId="3959B49A" w14:textId="77777777" w:rsidR="009C3DE8" w:rsidRPr="00CE2B45" w:rsidRDefault="009C3DE8" w:rsidP="00DB154A">
            <w:pPr>
              <w:rPr>
                <w:rFonts w:ascii="Century Gothic" w:hAnsi="Century Gothic" w:cs="Helvetica"/>
                <w:color w:val="743B8F"/>
                <w:sz w:val="18"/>
                <w:szCs w:val="10"/>
              </w:rPr>
            </w:pPr>
          </w:p>
        </w:tc>
        <w:tc>
          <w:tcPr>
            <w:tcW w:w="2081" w:type="dxa"/>
          </w:tcPr>
          <w:p w14:paraId="7DA1A48E" w14:textId="0C4E77E1" w:rsidR="009C3DE8" w:rsidRPr="00CE2B45" w:rsidRDefault="009C3DE8" w:rsidP="00DB154A">
            <w:pPr>
              <w:rPr>
                <w:rFonts w:ascii="Century Gothic" w:hAnsi="Century Gothic" w:cs="Helvetica"/>
                <w:color w:val="743B8F"/>
                <w:sz w:val="18"/>
                <w:szCs w:val="10"/>
              </w:rPr>
            </w:pPr>
            <w:r w:rsidRPr="00CE2B45">
              <w:rPr>
                <w:rFonts w:ascii="Century Gothic" w:hAnsi="Century Gothic" w:cs="Helvetica"/>
                <w:color w:val="743B8F"/>
                <w:sz w:val="18"/>
                <w:szCs w:val="10"/>
              </w:rPr>
              <w:t>13</w:t>
            </w:r>
          </w:p>
        </w:tc>
      </w:tr>
      <w:tr w:rsidR="004210C7" w14:paraId="067F6645" w14:textId="77777777" w:rsidTr="00AD2F18">
        <w:tc>
          <w:tcPr>
            <w:tcW w:w="6784" w:type="dxa"/>
          </w:tcPr>
          <w:p w14:paraId="5FA4B099" w14:textId="05D07124" w:rsidR="004210C7" w:rsidRPr="00CE2B45" w:rsidRDefault="004210C7" w:rsidP="00DB154A">
            <w:pPr>
              <w:ind w:left="877"/>
              <w:rPr>
                <w:rStyle w:val="Hyperlink"/>
                <w:rFonts w:ascii="Century Gothic" w:hAnsi="Century Gothic" w:cs="Helvetica"/>
                <w:sz w:val="18"/>
                <w:szCs w:val="10"/>
              </w:rPr>
            </w:pPr>
            <w:hyperlink w:anchor="_BEST_IN_EXECUTIVE" w:history="1">
              <w:r w:rsidRPr="00CE2B45">
                <w:rPr>
                  <w:rStyle w:val="Hyperlink"/>
                  <w:rFonts w:ascii="Century Gothic" w:hAnsi="Century Gothic" w:cs="Helvetica"/>
                  <w:sz w:val="18"/>
                  <w:szCs w:val="10"/>
                </w:rPr>
                <w:t>Best in Executive Compensation</w:t>
              </w:r>
            </w:hyperlink>
          </w:p>
        </w:tc>
        <w:tc>
          <w:tcPr>
            <w:tcW w:w="236" w:type="dxa"/>
          </w:tcPr>
          <w:p w14:paraId="57C71410" w14:textId="77777777" w:rsidR="004210C7" w:rsidRPr="00CE2B45" w:rsidRDefault="004210C7" w:rsidP="00DB154A">
            <w:pPr>
              <w:rPr>
                <w:rFonts w:ascii="Century Gothic" w:hAnsi="Century Gothic" w:cs="Helvetica"/>
                <w:color w:val="743B8F"/>
                <w:sz w:val="18"/>
                <w:szCs w:val="10"/>
              </w:rPr>
            </w:pPr>
          </w:p>
        </w:tc>
        <w:tc>
          <w:tcPr>
            <w:tcW w:w="2081" w:type="dxa"/>
          </w:tcPr>
          <w:p w14:paraId="4523B910" w14:textId="62C7F0DA" w:rsidR="004210C7" w:rsidRPr="00CE2B45" w:rsidRDefault="004210C7" w:rsidP="00DB154A">
            <w:pPr>
              <w:rPr>
                <w:rFonts w:ascii="Century Gothic" w:hAnsi="Century Gothic" w:cs="Helvetica"/>
                <w:color w:val="743B8F"/>
                <w:sz w:val="18"/>
                <w:szCs w:val="10"/>
              </w:rPr>
            </w:pPr>
            <w:r w:rsidRPr="00CE2B45">
              <w:rPr>
                <w:rFonts w:ascii="Century Gothic" w:hAnsi="Century Gothic" w:cs="Helvetica"/>
                <w:color w:val="743B8F"/>
                <w:sz w:val="18"/>
                <w:szCs w:val="10"/>
              </w:rPr>
              <w:t>14</w:t>
            </w:r>
          </w:p>
        </w:tc>
      </w:tr>
      <w:tr w:rsidR="004210C7" w14:paraId="2C8E2118" w14:textId="77777777" w:rsidTr="00AD2F18">
        <w:tc>
          <w:tcPr>
            <w:tcW w:w="6784" w:type="dxa"/>
          </w:tcPr>
          <w:p w14:paraId="1F30AA84" w14:textId="7A2FED07" w:rsidR="004210C7" w:rsidRPr="00CE2B45" w:rsidRDefault="004210C7" w:rsidP="004210C7">
            <w:pPr>
              <w:ind w:left="37"/>
              <w:rPr>
                <w:rStyle w:val="Hyperlink"/>
                <w:rFonts w:ascii="Century Gothic" w:hAnsi="Century Gothic" w:cs="Helvetica"/>
                <w:sz w:val="18"/>
                <w:szCs w:val="10"/>
                <w:highlight w:val="yellow"/>
              </w:rPr>
            </w:pPr>
            <w:hyperlink w:anchor="docs" w:history="1">
              <w:r w:rsidRPr="00CE2B45">
                <w:rPr>
                  <w:rStyle w:val="Hyperlink"/>
                  <w:rFonts w:ascii="Century Gothic" w:hAnsi="Century Gothic" w:cs="Helvetica"/>
                  <w:sz w:val="18"/>
                  <w:szCs w:val="10"/>
                </w:rPr>
                <w:t>SUPPORTING DOCUMENTATION</w:t>
              </w:r>
            </w:hyperlink>
          </w:p>
        </w:tc>
        <w:tc>
          <w:tcPr>
            <w:tcW w:w="236" w:type="dxa"/>
          </w:tcPr>
          <w:p w14:paraId="0766A973" w14:textId="77777777" w:rsidR="004210C7" w:rsidRPr="00CE2B45" w:rsidRDefault="004210C7" w:rsidP="00DB154A">
            <w:pPr>
              <w:rPr>
                <w:rFonts w:ascii="Century Gothic" w:hAnsi="Century Gothic" w:cs="Helvetica"/>
                <w:color w:val="743B8F"/>
                <w:sz w:val="18"/>
                <w:szCs w:val="10"/>
              </w:rPr>
            </w:pPr>
          </w:p>
        </w:tc>
        <w:tc>
          <w:tcPr>
            <w:tcW w:w="2081" w:type="dxa"/>
          </w:tcPr>
          <w:p w14:paraId="0B7898E4" w14:textId="2B74AD3D" w:rsidR="004210C7" w:rsidRPr="00CE2B45" w:rsidRDefault="004210C7" w:rsidP="00DB154A">
            <w:pPr>
              <w:rPr>
                <w:rFonts w:ascii="Century Gothic" w:hAnsi="Century Gothic" w:cs="Helvetica"/>
                <w:color w:val="743B8F"/>
                <w:sz w:val="18"/>
                <w:szCs w:val="10"/>
                <w:highlight w:val="yellow"/>
              </w:rPr>
            </w:pPr>
            <w:r w:rsidRPr="00CE2B45">
              <w:rPr>
                <w:rFonts w:ascii="Century Gothic" w:hAnsi="Century Gothic" w:cs="Helvetica"/>
                <w:color w:val="743B8F"/>
                <w:sz w:val="18"/>
                <w:szCs w:val="10"/>
              </w:rPr>
              <w:t>15</w:t>
            </w:r>
          </w:p>
        </w:tc>
      </w:tr>
      <w:tr w:rsidR="004210C7" w14:paraId="37CD9A10" w14:textId="77777777" w:rsidTr="00AD2F18">
        <w:tc>
          <w:tcPr>
            <w:tcW w:w="6784" w:type="dxa"/>
          </w:tcPr>
          <w:p w14:paraId="1E55C87A" w14:textId="77777777" w:rsidR="004210C7" w:rsidRPr="00CE2B45" w:rsidRDefault="004210C7" w:rsidP="009C3DE8">
            <w:pPr>
              <w:rPr>
                <w:rStyle w:val="Hyperlink"/>
                <w:rFonts w:ascii="Century Gothic" w:hAnsi="Century Gothic" w:cs="Helvetica"/>
                <w:sz w:val="18"/>
                <w:szCs w:val="10"/>
              </w:rPr>
            </w:pPr>
            <w:hyperlink w:anchor="recognition" w:history="1">
              <w:r w:rsidRPr="00CE2B45">
                <w:rPr>
                  <w:rStyle w:val="Hyperlink"/>
                  <w:rFonts w:ascii="Century Gothic" w:hAnsi="Century Gothic" w:cs="Helvetica"/>
                  <w:sz w:val="18"/>
                  <w:szCs w:val="10"/>
                </w:rPr>
                <w:t>WINNING SUBMISSION RECOGNITION</w:t>
              </w:r>
            </w:hyperlink>
          </w:p>
        </w:tc>
        <w:tc>
          <w:tcPr>
            <w:tcW w:w="236" w:type="dxa"/>
          </w:tcPr>
          <w:p w14:paraId="1AC41146" w14:textId="77777777" w:rsidR="004210C7" w:rsidRPr="00CE2B45" w:rsidRDefault="004210C7" w:rsidP="00DB154A">
            <w:pPr>
              <w:rPr>
                <w:rFonts w:ascii="Century Gothic" w:hAnsi="Century Gothic" w:cs="Helvetica"/>
                <w:color w:val="743B8F"/>
                <w:sz w:val="18"/>
                <w:szCs w:val="10"/>
              </w:rPr>
            </w:pPr>
          </w:p>
        </w:tc>
        <w:tc>
          <w:tcPr>
            <w:tcW w:w="2081" w:type="dxa"/>
          </w:tcPr>
          <w:p w14:paraId="7100691E" w14:textId="5C1BADB7" w:rsidR="004210C7" w:rsidRPr="00CE2B45" w:rsidRDefault="004210C7" w:rsidP="00DB154A">
            <w:pPr>
              <w:rPr>
                <w:rFonts w:ascii="Century Gothic" w:hAnsi="Century Gothic" w:cs="Helvetica"/>
                <w:color w:val="743B8F"/>
                <w:sz w:val="18"/>
                <w:szCs w:val="10"/>
              </w:rPr>
            </w:pPr>
            <w:r w:rsidRPr="00CE2B45">
              <w:rPr>
                <w:rFonts w:ascii="Century Gothic" w:hAnsi="Century Gothic" w:cs="Helvetica"/>
                <w:color w:val="743B8F"/>
                <w:sz w:val="18"/>
                <w:szCs w:val="10"/>
              </w:rPr>
              <w:t>1</w:t>
            </w:r>
            <w:r w:rsidR="00956B7F" w:rsidRPr="00CE2B45">
              <w:rPr>
                <w:rFonts w:ascii="Century Gothic" w:hAnsi="Century Gothic" w:cs="Helvetica"/>
                <w:color w:val="743B8F"/>
                <w:sz w:val="18"/>
                <w:szCs w:val="10"/>
              </w:rPr>
              <w:t>5</w:t>
            </w:r>
          </w:p>
        </w:tc>
      </w:tr>
    </w:tbl>
    <w:p w14:paraId="603DD394" w14:textId="7E83049F" w:rsidR="00A13CF6" w:rsidRPr="00DB154A" w:rsidRDefault="008D5D1C" w:rsidP="004210C7">
      <w:pPr>
        <w:spacing w:after="200"/>
        <w:rPr>
          <w:rFonts w:ascii="Century Gothic" w:hAnsi="Century Gothic" w:cs="Helvetica"/>
          <w:b/>
          <w:bCs/>
          <w:color w:val="C5A161"/>
          <w:sz w:val="40"/>
          <w:szCs w:val="40"/>
        </w:rPr>
      </w:pPr>
      <w:bookmarkStart w:id="1" w:name="information"/>
      <w:bookmarkStart w:id="2" w:name="_Toc87261257"/>
      <w:bookmarkEnd w:id="1"/>
      <w:r w:rsidRPr="00DB154A">
        <w:rPr>
          <w:rFonts w:ascii="Century Gothic" w:hAnsi="Century Gothic" w:cs="Helvetica"/>
          <w:b/>
          <w:bCs/>
          <w:color w:val="C5A161"/>
          <w:sz w:val="40"/>
          <w:szCs w:val="40"/>
        </w:rPr>
        <w:lastRenderedPageBreak/>
        <w:t>IMPORTANT SUBMISSION INFORMATION</w:t>
      </w:r>
      <w:bookmarkEnd w:id="2"/>
    </w:p>
    <w:p w14:paraId="548B3C65" w14:textId="1BAC50CD" w:rsidR="00D46EEB" w:rsidRPr="00C86DC2" w:rsidRDefault="00D46EEB" w:rsidP="00D46EEB">
      <w:pPr>
        <w:rPr>
          <w:rFonts w:ascii="Century Gothic" w:hAnsi="Century Gothic" w:cs="Helvetica"/>
          <w:b/>
          <w:bCs/>
          <w:sz w:val="20"/>
          <w:szCs w:val="20"/>
        </w:rPr>
      </w:pPr>
      <w:r w:rsidRPr="00C86DC2">
        <w:rPr>
          <w:rFonts w:ascii="Century Gothic" w:hAnsi="Century Gothic" w:cs="Helvetica"/>
          <w:b/>
          <w:bCs/>
          <w:sz w:val="20"/>
          <w:szCs w:val="20"/>
        </w:rPr>
        <w:t>This draft submission template is provided to help you prepare your award proposal offline before completing the online application.</w:t>
      </w:r>
    </w:p>
    <w:p w14:paraId="084C3292" w14:textId="77777777" w:rsidR="00D46EEB" w:rsidRDefault="00D46EEB" w:rsidP="00D46EEB">
      <w:pPr>
        <w:rPr>
          <w:rFonts w:ascii="Century Gothic" w:hAnsi="Century Gothic" w:cs="Helvetica"/>
          <w:sz w:val="20"/>
          <w:szCs w:val="20"/>
        </w:rPr>
      </w:pPr>
      <w:r w:rsidRPr="00D46EEB">
        <w:rPr>
          <w:rFonts w:ascii="Century Gothic" w:hAnsi="Century Gothic" w:cs="Helvetica"/>
          <w:sz w:val="20"/>
          <w:szCs w:val="20"/>
        </w:rPr>
        <w:t>We strongly recommend drafting and saving your responses using this template, or another offline format, before entering them into the online submission form. This will help prevent the loss of any work or data during the submission process and will allow you to easily copy and paste your final responses when you are ready to submit.</w:t>
      </w:r>
    </w:p>
    <w:p w14:paraId="6A6EC92D" w14:textId="77777777" w:rsidR="00B93CE6" w:rsidRPr="00B93CE6" w:rsidRDefault="00B93CE6" w:rsidP="00B93CE6">
      <w:pPr>
        <w:rPr>
          <w:rFonts w:ascii="Century Gothic" w:hAnsi="Century Gothic" w:cs="Helvetica"/>
          <w:b/>
          <w:bCs/>
          <w:sz w:val="20"/>
          <w:szCs w:val="20"/>
          <w:lang w:val="en-GB"/>
        </w:rPr>
      </w:pPr>
      <w:r w:rsidRPr="00B93CE6">
        <w:rPr>
          <w:rFonts w:ascii="Century Gothic" w:hAnsi="Century Gothic" w:cs="Helvetica"/>
          <w:b/>
          <w:bCs/>
          <w:sz w:val="20"/>
          <w:szCs w:val="20"/>
          <w:lang w:val="en-GB"/>
        </w:rPr>
        <w:t>Selecting Award Categories</w:t>
      </w:r>
    </w:p>
    <w:p w14:paraId="3728BFCE"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Please select the award category or categories for which you would like your submission to be considered. For each category selected, you will be asked to provide responses to questions specific to that category.</w:t>
      </w:r>
    </w:p>
    <w:p w14:paraId="3153105D"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If you are submitting an existing plan, program or initiative that has undergone significant changes, please clearly explain what has changed and why. Where relevant, highlight how the plan has evolved in response to changes in the business, workforce or external environment, such as economic or market conditions, regulatory developments, corporate transactions, new ways of working, technology, global events, or evolving approaches to diversity, inclusion and pay equity.</w:t>
      </w:r>
    </w:p>
    <w:p w14:paraId="5AA7810C"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Judges will assess submissions based on the information provided, so please ensure your responses clearly demonstrate the impact, innovation and outcomes you would like them to consider.</w:t>
      </w:r>
    </w:p>
    <w:p w14:paraId="670E8B37" w14:textId="77777777" w:rsidR="00B93CE6" w:rsidRPr="00B93CE6" w:rsidRDefault="00B93CE6" w:rsidP="00B93CE6">
      <w:pPr>
        <w:rPr>
          <w:rFonts w:ascii="Century Gothic" w:hAnsi="Century Gothic" w:cs="Helvetica"/>
          <w:b/>
          <w:sz w:val="20"/>
          <w:szCs w:val="20"/>
          <w:lang w:val="en-GB"/>
        </w:rPr>
      </w:pPr>
      <w:r w:rsidRPr="00B93CE6">
        <w:rPr>
          <w:rFonts w:ascii="Century Gothic" w:hAnsi="Century Gothic" w:cs="Helvetica"/>
          <w:b/>
          <w:sz w:val="20"/>
          <w:szCs w:val="20"/>
          <w:lang w:val="en-GB"/>
        </w:rPr>
        <w:t>Recognizing All Contributors</w:t>
      </w:r>
    </w:p>
    <w:p w14:paraId="33FF9F5D"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We recognize that successful equity programs and initiatives often involve contributions from several internal teams, external providers and advisers.</w:t>
      </w:r>
    </w:p>
    <w:p w14:paraId="70917937"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A member of the GEO team will contact the representative of the issuer company identified in the submission to confirm that all organizations deserving recognition for the award-winning work have been appropriately identified.</w:t>
      </w:r>
    </w:p>
    <w:p w14:paraId="17E4294C" w14:textId="77777777" w:rsidR="00B93CE6" w:rsidRPr="00B93CE6" w:rsidRDefault="00B93CE6" w:rsidP="00B93CE6">
      <w:pPr>
        <w:rPr>
          <w:rFonts w:ascii="Century Gothic" w:hAnsi="Century Gothic" w:cs="Helvetica"/>
          <w:b/>
          <w:sz w:val="20"/>
          <w:szCs w:val="20"/>
          <w:lang w:val="en-GB"/>
        </w:rPr>
      </w:pPr>
      <w:r w:rsidRPr="00B93CE6">
        <w:rPr>
          <w:rFonts w:ascii="Century Gothic" w:hAnsi="Century Gothic" w:cs="Helvetica"/>
          <w:b/>
          <w:sz w:val="20"/>
          <w:szCs w:val="20"/>
          <w:lang w:val="en-GB"/>
        </w:rPr>
        <w:t>Supporting Attachments</w:t>
      </w:r>
    </w:p>
    <w:p w14:paraId="2710F4E5"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You will have the opportunity to upload supporting materials as part of the online application. These may include documents, presentations, communications, images or other materials that help demonstrate the impact and effectiveness of your submission.</w:t>
      </w:r>
    </w:p>
    <w:p w14:paraId="508FB614"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Please ensure that any supporting materials are directly relevant to your entry and help the judges understand or substantiate the information provided in your responses.</w:t>
      </w:r>
    </w:p>
    <w:p w14:paraId="344902A5" w14:textId="22F37F09"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 xml:space="preserve">If you experience any problems uploading files, please contact </w:t>
      </w:r>
      <w:hyperlink r:id="rId13" w:history="1">
        <w:r w:rsidRPr="00E01E98">
          <w:rPr>
            <w:rStyle w:val="Hyperlink"/>
            <w:rFonts w:ascii="Century Gothic" w:hAnsi="Century Gothic" w:cs="Helvetica"/>
            <w:bCs/>
            <w:sz w:val="20"/>
            <w:szCs w:val="20"/>
            <w:lang w:val="en-GB"/>
          </w:rPr>
          <w:t>Kate Scorer</w:t>
        </w:r>
      </w:hyperlink>
      <w:r w:rsidR="00E01E98">
        <w:rPr>
          <w:rFonts w:ascii="Century Gothic" w:hAnsi="Century Gothic" w:cs="Helvetica"/>
          <w:bCs/>
          <w:sz w:val="20"/>
          <w:szCs w:val="20"/>
          <w:lang w:val="en-GB"/>
        </w:rPr>
        <w:t>.</w:t>
      </w:r>
      <w:r w:rsidRPr="00B93CE6">
        <w:rPr>
          <w:rFonts w:ascii="Century Gothic" w:hAnsi="Century Gothic" w:cs="Helvetica"/>
          <w:bCs/>
          <w:sz w:val="20"/>
          <w:szCs w:val="20"/>
          <w:lang w:val="en-GB"/>
        </w:rPr>
        <w:t xml:space="preserve"> </w:t>
      </w:r>
    </w:p>
    <w:p w14:paraId="6FF74490" w14:textId="77777777" w:rsidR="00B93CE6" w:rsidRPr="00B93CE6" w:rsidRDefault="00B93CE6" w:rsidP="00B93CE6">
      <w:pPr>
        <w:rPr>
          <w:rFonts w:ascii="Century Gothic" w:hAnsi="Century Gothic" w:cs="Helvetica"/>
          <w:b/>
          <w:sz w:val="20"/>
          <w:szCs w:val="20"/>
          <w:lang w:val="en-GB"/>
        </w:rPr>
      </w:pPr>
      <w:r w:rsidRPr="00B93CE6">
        <w:rPr>
          <w:rFonts w:ascii="Century Gothic" w:hAnsi="Century Gothic" w:cs="Helvetica"/>
          <w:b/>
          <w:sz w:val="20"/>
          <w:szCs w:val="20"/>
          <w:lang w:val="en-GB"/>
        </w:rPr>
        <w:t>Company Logo – High and Low Resolution</w:t>
      </w:r>
    </w:p>
    <w:p w14:paraId="20F65784" w14:textId="216742B5" w:rsidR="00B93CE6" w:rsidRPr="00B93CE6" w:rsidRDefault="00B93CE6" w:rsidP="007374AE">
      <w:pPr>
        <w:tabs>
          <w:tab w:val="num" w:pos="720"/>
        </w:tabs>
        <w:rPr>
          <w:rFonts w:ascii="Century Gothic" w:hAnsi="Century Gothic" w:cs="Helvetica"/>
          <w:bCs/>
          <w:sz w:val="20"/>
          <w:szCs w:val="20"/>
          <w:lang w:val="en-GB"/>
        </w:rPr>
      </w:pPr>
      <w:r w:rsidRPr="00B93CE6">
        <w:rPr>
          <w:rFonts w:ascii="Century Gothic" w:hAnsi="Century Gothic" w:cs="Helvetica"/>
          <w:bCs/>
          <w:sz w:val="20"/>
          <w:szCs w:val="20"/>
          <w:lang w:val="en-GB"/>
        </w:rPr>
        <w:t>Please upload both a high-resolution and low-resolution version of your company logo as part of your submission</w:t>
      </w:r>
      <w:r w:rsidR="007374AE">
        <w:rPr>
          <w:rFonts w:ascii="Century Gothic" w:hAnsi="Century Gothic" w:cs="Helvetica"/>
          <w:bCs/>
          <w:sz w:val="20"/>
          <w:szCs w:val="20"/>
          <w:lang w:val="en-GB"/>
        </w:rPr>
        <w:t xml:space="preserve">. </w:t>
      </w:r>
      <w:r w:rsidRPr="00B93CE6">
        <w:rPr>
          <w:rFonts w:ascii="Century Gothic" w:hAnsi="Century Gothic" w:cs="Helvetica"/>
          <w:bCs/>
          <w:sz w:val="20"/>
          <w:szCs w:val="20"/>
          <w:lang w:val="en-GB"/>
        </w:rPr>
        <w:t>High resolution: .eps or .ai</w:t>
      </w:r>
      <w:r w:rsidR="007374AE">
        <w:rPr>
          <w:rFonts w:ascii="Century Gothic" w:hAnsi="Century Gothic" w:cs="Helvetica"/>
          <w:bCs/>
          <w:sz w:val="20"/>
          <w:szCs w:val="20"/>
          <w:lang w:val="en-GB"/>
        </w:rPr>
        <w:t xml:space="preserve">, </w:t>
      </w:r>
      <w:r w:rsidRPr="00B93CE6">
        <w:rPr>
          <w:rFonts w:ascii="Century Gothic" w:hAnsi="Century Gothic" w:cs="Helvetica"/>
          <w:bCs/>
          <w:sz w:val="20"/>
          <w:szCs w:val="20"/>
          <w:lang w:val="en-GB"/>
        </w:rPr>
        <w:t>Low resolution: .gif, .jpg or .png</w:t>
      </w:r>
      <w:r w:rsidR="007374AE">
        <w:rPr>
          <w:rFonts w:ascii="Century Gothic" w:hAnsi="Century Gothic" w:cs="Helvetica"/>
          <w:bCs/>
          <w:sz w:val="20"/>
          <w:szCs w:val="20"/>
          <w:lang w:val="en-GB"/>
        </w:rPr>
        <w:t>.</w:t>
      </w:r>
    </w:p>
    <w:p w14:paraId="2588165B" w14:textId="77777777" w:rsidR="00B93CE6" w:rsidRPr="00B93CE6" w:rsidRDefault="00B93CE6" w:rsidP="00B93CE6">
      <w:pPr>
        <w:rPr>
          <w:rFonts w:ascii="Century Gothic" w:hAnsi="Century Gothic" w:cs="Helvetica"/>
          <w:bCs/>
          <w:sz w:val="20"/>
          <w:szCs w:val="20"/>
          <w:lang w:val="en-GB"/>
        </w:rPr>
      </w:pPr>
      <w:r w:rsidRPr="00B93CE6">
        <w:rPr>
          <w:rFonts w:ascii="Century Gothic" w:hAnsi="Century Gothic" w:cs="Helvetica"/>
          <w:bCs/>
          <w:sz w:val="20"/>
          <w:szCs w:val="20"/>
          <w:lang w:val="en-GB"/>
        </w:rPr>
        <w:t>These files will be used for GEO Awards communications, event materials and print/display purposes if your submission is shortlisted or selected as a winner. Please provide current, approved brand assets suitable for publication.</w:t>
      </w:r>
    </w:p>
    <w:p w14:paraId="44B41CF7" w14:textId="77777777" w:rsidR="00F03FC6" w:rsidRDefault="00F03FC6" w:rsidP="00F03FC6">
      <w:pPr>
        <w:rPr>
          <w:rFonts w:ascii="Century Gothic" w:hAnsi="Century Gothic" w:cs="Helvetica"/>
        </w:rPr>
      </w:pPr>
    </w:p>
    <w:p w14:paraId="696699D3" w14:textId="1FD3CF28" w:rsidR="00F03FC6" w:rsidRPr="00F03FC6" w:rsidRDefault="00F03FC6" w:rsidP="00F03FC6">
      <w:pPr>
        <w:jc w:val="center"/>
        <w:rPr>
          <w:rFonts w:ascii="Century Gothic" w:hAnsi="Century Gothic" w:cs="Helvetica"/>
          <w:b/>
          <w:bCs/>
          <w:color w:val="C5A161"/>
          <w:sz w:val="40"/>
          <w:szCs w:val="40"/>
        </w:rPr>
      </w:pPr>
      <w:r w:rsidRPr="00F03FC6">
        <w:rPr>
          <w:rFonts w:ascii="Century Gothic" w:hAnsi="Century Gothic" w:cs="Helvetica"/>
          <w:b/>
          <w:bCs/>
          <w:color w:val="C5A161"/>
          <w:sz w:val="40"/>
          <w:szCs w:val="40"/>
        </w:rPr>
        <w:lastRenderedPageBreak/>
        <w:t xml:space="preserve">ONLINE </w:t>
      </w:r>
      <w:r>
        <w:rPr>
          <w:rFonts w:ascii="Century Gothic" w:hAnsi="Century Gothic" w:cs="Helvetica"/>
          <w:b/>
          <w:bCs/>
          <w:color w:val="C5A161"/>
          <w:sz w:val="40"/>
          <w:szCs w:val="40"/>
        </w:rPr>
        <w:t xml:space="preserve">APPLICATION </w:t>
      </w:r>
      <w:r w:rsidRPr="00F03FC6">
        <w:rPr>
          <w:rFonts w:ascii="Century Gothic" w:hAnsi="Century Gothic" w:cs="Helvetica"/>
          <w:b/>
          <w:bCs/>
          <w:color w:val="C5A161"/>
          <w:sz w:val="40"/>
          <w:szCs w:val="40"/>
        </w:rPr>
        <w:t>FORM QUESTIONS</w:t>
      </w:r>
    </w:p>
    <w:p w14:paraId="4F9D41BE" w14:textId="20281AC2" w:rsidR="00B01E08" w:rsidRPr="00D71056" w:rsidRDefault="00B01E08" w:rsidP="00BE38BE">
      <w:pPr>
        <w:rPr>
          <w:rFonts w:ascii="Century Gothic" w:hAnsi="Century Gothic" w:cs="Helvetic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firstRow="1" w:lastRow="0" w:firstColumn="1" w:lastColumn="0" w:noHBand="0" w:noVBand="1"/>
      </w:tblPr>
      <w:tblGrid>
        <w:gridCol w:w="10070"/>
      </w:tblGrid>
      <w:tr w:rsidR="00C32462" w:rsidRPr="00D71056" w14:paraId="02FBB9CD" w14:textId="77777777" w:rsidTr="00C32462">
        <w:tc>
          <w:tcPr>
            <w:tcW w:w="10070" w:type="dxa"/>
            <w:shd w:val="clear" w:color="auto" w:fill="FF0000"/>
          </w:tcPr>
          <w:p w14:paraId="6331A7B5" w14:textId="372CA579" w:rsidR="00CD67F4" w:rsidRPr="00D71056" w:rsidRDefault="00892177" w:rsidP="00C224EE">
            <w:pPr>
              <w:rPr>
                <w:rFonts w:ascii="Century Gothic" w:hAnsi="Century Gothic" w:cs="Helvetica"/>
                <w:bCs/>
                <w:color w:val="FFFFFF" w:themeColor="background1"/>
                <w:sz w:val="20"/>
              </w:rPr>
            </w:pPr>
            <w:bookmarkStart w:id="3" w:name="_Required_for_ALL"/>
            <w:bookmarkEnd w:id="3"/>
            <w:r w:rsidRPr="00D71056">
              <w:rPr>
                <w:rFonts w:ascii="Century Gothic" w:hAnsi="Century Gothic" w:cs="Helvetica"/>
                <w:b/>
                <w:color w:val="FFFFFF" w:themeColor="background1"/>
                <w:sz w:val="20"/>
              </w:rPr>
              <w:t xml:space="preserve">IMPORTANT! </w:t>
            </w:r>
            <w:r w:rsidR="00CD67F4" w:rsidRPr="00D71056">
              <w:rPr>
                <w:rFonts w:ascii="Century Gothic" w:hAnsi="Century Gothic" w:cs="Helvetica"/>
                <w:bCs/>
                <w:color w:val="FFFFFF" w:themeColor="background1"/>
                <w:sz w:val="20"/>
              </w:rPr>
              <w:t xml:space="preserve">Use this document as a template to complete your GEO proposal offline then copy/paste into the online awards submission tool </w:t>
            </w:r>
            <w:r w:rsidR="005709D9" w:rsidRPr="00D71056">
              <w:rPr>
                <w:rFonts w:ascii="Century Gothic" w:hAnsi="Century Gothic" w:cs="Helvetica"/>
                <w:bCs/>
                <w:color w:val="FFFFFF" w:themeColor="background1"/>
                <w:sz w:val="20"/>
              </w:rPr>
              <w:t xml:space="preserve">on the GEO website </w:t>
            </w:r>
            <w:r w:rsidR="00CD67F4" w:rsidRPr="00D71056">
              <w:rPr>
                <w:rFonts w:ascii="Century Gothic" w:hAnsi="Century Gothic" w:cs="Helvetica"/>
                <w:bCs/>
                <w:color w:val="FFFFFF" w:themeColor="background1"/>
                <w:sz w:val="20"/>
              </w:rPr>
              <w:t xml:space="preserve">at </w:t>
            </w:r>
            <w:hyperlink r:id="rId14" w:history="1">
              <w:r w:rsidR="005709D9" w:rsidRPr="00D71056">
                <w:rPr>
                  <w:rStyle w:val="Hyperlink"/>
                  <w:rFonts w:ascii="Century Gothic" w:hAnsi="Century Gothic" w:cs="Helvetica"/>
                  <w:b/>
                  <w:sz w:val="20"/>
                </w:rPr>
                <w:t>globalequity.org/awards/apply-form</w:t>
              </w:r>
            </w:hyperlink>
            <w:r w:rsidR="00CD67F4" w:rsidRPr="00D71056">
              <w:rPr>
                <w:rFonts w:ascii="Century Gothic" w:hAnsi="Century Gothic" w:cs="Helvetica"/>
                <w:bCs/>
                <w:color w:val="FFFFFF" w:themeColor="background1"/>
                <w:sz w:val="18"/>
                <w:szCs w:val="20"/>
              </w:rPr>
              <w:t>.</w:t>
            </w:r>
          </w:p>
        </w:tc>
      </w:tr>
    </w:tbl>
    <w:p w14:paraId="3BB9844F" w14:textId="77777777" w:rsidR="0046316C" w:rsidRDefault="0046316C" w:rsidP="008D5D1C">
      <w:pPr>
        <w:rPr>
          <w:rFonts w:ascii="Century Gothic" w:hAnsi="Century Gothic" w:cs="Helvetica"/>
        </w:rPr>
      </w:pPr>
    </w:p>
    <w:p w14:paraId="721F4FD8" w14:textId="1E022287" w:rsidR="005709D9" w:rsidRPr="0078422B" w:rsidRDefault="005709D9" w:rsidP="0078422B">
      <w:pPr>
        <w:rPr>
          <w:rFonts w:ascii="Century Gothic" w:hAnsi="Century Gothic" w:cs="Helvetica"/>
          <w:b/>
          <w:bCs/>
          <w:color w:val="C5A161"/>
          <w:sz w:val="32"/>
          <w:szCs w:val="32"/>
        </w:rPr>
      </w:pPr>
      <w:bookmarkStart w:id="4" w:name="person"/>
      <w:bookmarkEnd w:id="4"/>
      <w:r w:rsidRPr="0078422B">
        <w:rPr>
          <w:rFonts w:ascii="Century Gothic" w:hAnsi="Century Gothic" w:cs="Helvetica"/>
          <w:b/>
          <w:bCs/>
          <w:color w:val="C5A161"/>
          <w:sz w:val="32"/>
          <w:szCs w:val="32"/>
        </w:rPr>
        <w:t xml:space="preserve">ABOUT THE </w:t>
      </w:r>
      <w:r w:rsidR="0078422B" w:rsidRPr="0078422B">
        <w:rPr>
          <w:rFonts w:ascii="Century Gothic" w:hAnsi="Century Gothic" w:cs="Helvetica"/>
          <w:b/>
          <w:bCs/>
          <w:color w:val="C5A161"/>
          <w:sz w:val="32"/>
          <w:szCs w:val="32"/>
        </w:rPr>
        <w:t xml:space="preserve">PERSON </w:t>
      </w:r>
      <w:r w:rsidRPr="0078422B">
        <w:rPr>
          <w:rFonts w:ascii="Century Gothic" w:hAnsi="Century Gothic" w:cs="Helvetica"/>
          <w:b/>
          <w:bCs/>
          <w:color w:val="C5A161"/>
          <w:sz w:val="32"/>
          <w:szCs w:val="32"/>
        </w:rPr>
        <w:t>SUBMITT</w:t>
      </w:r>
      <w:r w:rsidR="0078422B" w:rsidRPr="0078422B">
        <w:rPr>
          <w:rFonts w:ascii="Century Gothic" w:hAnsi="Century Gothic" w:cs="Helvetica"/>
          <w:b/>
          <w:bCs/>
          <w:color w:val="C5A161"/>
          <w:sz w:val="32"/>
          <w:szCs w:val="32"/>
        </w:rPr>
        <w:t>ING THIS APPLICATION</w:t>
      </w:r>
    </w:p>
    <w:p w14:paraId="2FAB08BA" w14:textId="34097B68" w:rsidR="0078422B" w:rsidRPr="0078422B" w:rsidRDefault="0078422B" w:rsidP="0078422B">
      <w:pPr>
        <w:rPr>
          <w:rFonts w:ascii="Century Gothic" w:hAnsi="Century Gothic" w:cs="Helvetica"/>
          <w:b/>
          <w:bCs/>
        </w:rPr>
      </w:pPr>
      <w:r w:rsidRPr="0078422B">
        <w:rPr>
          <w:rFonts w:ascii="Century Gothic" w:hAnsi="Century Gothic" w:cs="Helvetica"/>
          <w:b/>
          <w:bCs/>
        </w:rPr>
        <w:t>First name</w:t>
      </w:r>
      <w:r w:rsidRPr="0078422B">
        <w:rPr>
          <w:rFonts w:ascii="Century Gothic" w:hAnsi="Century Gothic" w:cs="Helvetica"/>
          <w:b/>
          <w:bCs/>
          <w:color w:val="C00000"/>
        </w:rPr>
        <w:t>*</w:t>
      </w:r>
    </w:p>
    <w:p w14:paraId="4F7A88C2" w14:textId="77777777" w:rsidR="0078422B" w:rsidRPr="0078422B" w:rsidRDefault="00000000" w:rsidP="0078422B">
      <w:pPr>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550757391"/>
          <w:placeholder>
            <w:docPart w:val="C520B4430B8C44EAAE3C0B7A36C7C387"/>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2ADD555E" w14:textId="4E16A137" w:rsidR="0078422B" w:rsidRPr="0078422B" w:rsidRDefault="0078422B" w:rsidP="0078422B">
      <w:pPr>
        <w:rPr>
          <w:rFonts w:ascii="Century Gothic" w:hAnsi="Century Gothic" w:cs="Helvetica"/>
          <w:b/>
          <w:bCs/>
        </w:rPr>
      </w:pPr>
      <w:r w:rsidRPr="0078422B">
        <w:rPr>
          <w:rFonts w:ascii="Century Gothic" w:hAnsi="Century Gothic" w:cs="Helvetica"/>
          <w:b/>
          <w:bCs/>
        </w:rPr>
        <w:t>Last name</w:t>
      </w:r>
      <w:r w:rsidRPr="0078422B">
        <w:rPr>
          <w:rFonts w:ascii="Century Gothic" w:hAnsi="Century Gothic" w:cs="Helvetica"/>
          <w:b/>
          <w:bCs/>
          <w:color w:val="C00000"/>
        </w:rPr>
        <w:t>*</w:t>
      </w:r>
    </w:p>
    <w:p w14:paraId="0820B74A" w14:textId="77777777" w:rsidR="0078422B" w:rsidRPr="0078422B" w:rsidRDefault="00000000" w:rsidP="0078422B">
      <w:pPr>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714257810"/>
          <w:placeholder>
            <w:docPart w:val="A96FD9595AE34F918DF126C126D13F3C"/>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6A2457F0" w14:textId="6F30EF67" w:rsidR="0078422B" w:rsidRPr="0078422B" w:rsidRDefault="00521F27" w:rsidP="0078422B">
      <w:pPr>
        <w:rPr>
          <w:rFonts w:ascii="Century Gothic" w:hAnsi="Century Gothic" w:cs="Helvetica"/>
          <w:b/>
          <w:bCs/>
        </w:rPr>
      </w:pPr>
      <w:r>
        <w:rPr>
          <w:rFonts w:ascii="Century Gothic" w:hAnsi="Century Gothic" w:cs="Helvetica"/>
          <w:b/>
          <w:bCs/>
        </w:rPr>
        <w:t>Submitter c</w:t>
      </w:r>
      <w:r w:rsidR="0078422B" w:rsidRPr="0078422B">
        <w:rPr>
          <w:rFonts w:ascii="Century Gothic" w:hAnsi="Century Gothic" w:cs="Helvetica"/>
          <w:b/>
          <w:bCs/>
        </w:rPr>
        <w:t>ompany name</w:t>
      </w:r>
      <w:r w:rsidR="0078422B" w:rsidRPr="0078422B">
        <w:rPr>
          <w:rFonts w:ascii="Century Gothic" w:hAnsi="Century Gothic" w:cs="Helvetica"/>
          <w:b/>
          <w:bCs/>
          <w:color w:val="C00000"/>
        </w:rPr>
        <w:t>*</w:t>
      </w:r>
    </w:p>
    <w:p w14:paraId="41813E6D" w14:textId="77777777" w:rsidR="0078422B" w:rsidRPr="0078422B" w:rsidRDefault="00000000" w:rsidP="0078422B">
      <w:pPr>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798481845"/>
          <w:placeholder>
            <w:docPart w:val="83C85D6037064D6F822038258D067464"/>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535E82FE" w14:textId="2E48834E" w:rsidR="0078422B" w:rsidRPr="0078422B" w:rsidRDefault="0078422B" w:rsidP="0078422B">
      <w:pPr>
        <w:rPr>
          <w:rFonts w:ascii="Century Gothic" w:hAnsi="Century Gothic" w:cs="Helvetica"/>
          <w:b/>
          <w:bCs/>
        </w:rPr>
      </w:pPr>
      <w:r w:rsidRPr="0078422B">
        <w:rPr>
          <w:rFonts w:ascii="Century Gothic" w:hAnsi="Century Gothic" w:cs="Helvetica"/>
          <w:b/>
          <w:bCs/>
        </w:rPr>
        <w:t>Email address</w:t>
      </w:r>
      <w:r w:rsidRPr="0078422B">
        <w:rPr>
          <w:rFonts w:ascii="Century Gothic" w:hAnsi="Century Gothic" w:cs="Helvetica"/>
          <w:b/>
          <w:bCs/>
          <w:color w:val="C00000"/>
        </w:rPr>
        <w:t>*</w:t>
      </w:r>
    </w:p>
    <w:p w14:paraId="6BD428AE" w14:textId="77777777" w:rsidR="0078422B" w:rsidRPr="0078422B" w:rsidRDefault="00000000" w:rsidP="0078422B">
      <w:pPr>
        <w:spacing w:after="0"/>
        <w:ind w:left="720"/>
        <w:rPr>
          <w:rFonts w:ascii="Century Gothic" w:hAnsi="Century Gothic" w:cs="Helvetica"/>
          <w:b/>
          <w:bCs/>
        </w:rPr>
      </w:pPr>
      <w:sdt>
        <w:sdtPr>
          <w:rPr>
            <w:rStyle w:val="PlaceholderText"/>
            <w:rFonts w:ascii="Century Gothic" w:hAnsi="Century Gothic" w:cs="Helvetica"/>
            <w:b/>
            <w:bCs/>
            <w:bdr w:val="single" w:sz="12" w:space="0" w:color="166CAC" w:themeColor="accent3"/>
          </w:rPr>
          <w:id w:val="1522211025"/>
          <w:placeholder>
            <w:docPart w:val="079557BAF4324CC683DF68F3FCC4FD77"/>
          </w:placeholder>
          <w:showingPlcHdr/>
          <w:text/>
        </w:sdtPr>
        <w:sdtContent>
          <w:r w:rsidR="0078422B" w:rsidRPr="0078422B">
            <w:rPr>
              <w:rStyle w:val="PlaceholderText"/>
              <w:rFonts w:ascii="Century Gothic" w:hAnsi="Century Gothic" w:cs="Helvetica"/>
              <w:b/>
              <w:bCs/>
              <w:bdr w:val="single" w:sz="12" w:space="0" w:color="166CAC" w:themeColor="accent3"/>
            </w:rPr>
            <w:t>Click or tap here to enter text.</w:t>
          </w:r>
        </w:sdtContent>
      </w:sdt>
    </w:p>
    <w:p w14:paraId="45299651" w14:textId="77777777" w:rsidR="0078422B" w:rsidRPr="0078422B" w:rsidRDefault="0078422B" w:rsidP="0078422B">
      <w:pPr>
        <w:ind w:firstLine="720"/>
        <w:rPr>
          <w:rFonts w:ascii="Century Gothic" w:hAnsi="Century Gothic" w:cs="Helvetica"/>
          <w:b/>
          <w:bCs/>
        </w:rPr>
      </w:pPr>
      <w:r w:rsidRPr="0078422B">
        <w:rPr>
          <w:rFonts w:ascii="Century Gothic" w:hAnsi="Century Gothic" w:cs="Helvetica"/>
          <w:b/>
          <w:bCs/>
          <w:i/>
          <w:color w:val="808080" w:themeColor="background1" w:themeShade="80"/>
          <w:sz w:val="20"/>
        </w:rPr>
        <w:t>(e.g. john@example.com)</w:t>
      </w:r>
    </w:p>
    <w:p w14:paraId="525DD67F" w14:textId="77777777" w:rsidR="005709D9" w:rsidRPr="00BB3CCA" w:rsidRDefault="005709D9" w:rsidP="005709D9">
      <w:pPr>
        <w:rPr>
          <w:rFonts w:ascii="Century Gothic" w:hAnsi="Century Gothic" w:cs="Helvetica"/>
          <w:b/>
          <w:bCs/>
        </w:rPr>
      </w:pPr>
      <w:r w:rsidRPr="00BB3CCA">
        <w:rPr>
          <w:rFonts w:ascii="Century Gothic" w:hAnsi="Century Gothic" w:cs="Helvetica"/>
          <w:b/>
          <w:bCs/>
        </w:rPr>
        <w:t>Please indicate your affiliation with the nominated company</w:t>
      </w:r>
      <w:r w:rsidRPr="00BB3CCA">
        <w:rPr>
          <w:rFonts w:ascii="Century Gothic" w:hAnsi="Century Gothic" w:cs="Helvetica"/>
          <w:b/>
          <w:bCs/>
          <w:color w:val="C00000"/>
        </w:rPr>
        <w:t>*</w:t>
      </w:r>
    </w:p>
    <w:p w14:paraId="74FAA225" w14:textId="77777777" w:rsidR="005709D9" w:rsidRPr="00D71056" w:rsidRDefault="00000000" w:rsidP="005709D9">
      <w:pPr>
        <w:spacing w:after="0"/>
        <w:ind w:left="720"/>
        <w:rPr>
          <w:rFonts w:ascii="Century Gothic" w:hAnsi="Century Gothic" w:cs="Helvetica"/>
        </w:rPr>
      </w:pPr>
      <w:sdt>
        <w:sdtPr>
          <w:rPr>
            <w:rFonts w:ascii="Century Gothic" w:eastAsia="MS Gothic" w:hAnsi="Century Gothic" w:cs="Helvetica"/>
            <w:b/>
            <w:sz w:val="32"/>
          </w:rPr>
          <w:id w:val="-816952097"/>
          <w14:checkbox>
            <w14:checked w14:val="0"/>
            <w14:checkedState w14:val="2612" w14:font="MS Gothic"/>
            <w14:uncheckedState w14:val="2610" w14:font="MS Gothic"/>
          </w14:checkbox>
        </w:sdtPr>
        <w:sdtContent>
          <w:r w:rsidR="005709D9" w:rsidRPr="00D71056">
            <w:rPr>
              <w:rFonts w:ascii="Segoe UI Symbol" w:eastAsia="MS Gothic" w:hAnsi="Segoe UI Symbol" w:cs="Segoe UI Symbol"/>
              <w:b/>
              <w:sz w:val="32"/>
            </w:rPr>
            <w:t>☐</w:t>
          </w:r>
        </w:sdtContent>
      </w:sdt>
      <w:r w:rsidR="005709D9" w:rsidRPr="00D71056">
        <w:rPr>
          <w:rFonts w:ascii="Century Gothic" w:hAnsi="Century Gothic" w:cs="Helvetica"/>
          <w:sz w:val="32"/>
        </w:rPr>
        <w:t xml:space="preserve"> </w:t>
      </w:r>
      <w:r w:rsidR="005709D9" w:rsidRPr="00D71056">
        <w:rPr>
          <w:rFonts w:ascii="Century Gothic" w:hAnsi="Century Gothic" w:cs="Helvetica"/>
        </w:rPr>
        <w:t>Authorized representative of applying company</w:t>
      </w:r>
    </w:p>
    <w:p w14:paraId="4E2B67BE" w14:textId="2E7E10B3" w:rsidR="005709D9" w:rsidRPr="00D71056" w:rsidRDefault="00000000" w:rsidP="005709D9">
      <w:pPr>
        <w:spacing w:after="0"/>
        <w:ind w:left="720"/>
        <w:rPr>
          <w:rFonts w:ascii="Century Gothic" w:hAnsi="Century Gothic" w:cs="Helvetica"/>
        </w:rPr>
      </w:pPr>
      <w:sdt>
        <w:sdtPr>
          <w:rPr>
            <w:rFonts w:ascii="Century Gothic" w:eastAsia="MS Gothic" w:hAnsi="Century Gothic" w:cs="Helvetica"/>
            <w:b/>
            <w:sz w:val="32"/>
          </w:rPr>
          <w:id w:val="1563758852"/>
          <w14:checkbox>
            <w14:checked w14:val="0"/>
            <w14:checkedState w14:val="2612" w14:font="MS Gothic"/>
            <w14:uncheckedState w14:val="2610" w14:font="MS Gothic"/>
          </w14:checkbox>
        </w:sdtPr>
        <w:sdtContent>
          <w:r w:rsidR="005709D9" w:rsidRPr="00D71056">
            <w:rPr>
              <w:rFonts w:ascii="Segoe UI Symbol" w:eastAsia="MS Gothic" w:hAnsi="Segoe UI Symbol" w:cs="Segoe UI Symbol"/>
              <w:b/>
              <w:sz w:val="32"/>
            </w:rPr>
            <w:t>☐</w:t>
          </w:r>
        </w:sdtContent>
      </w:sdt>
      <w:r w:rsidR="005709D9" w:rsidRPr="00D71056">
        <w:rPr>
          <w:rFonts w:ascii="Century Gothic" w:hAnsi="Century Gothic" w:cs="Helvetica"/>
          <w:sz w:val="32"/>
        </w:rPr>
        <w:t xml:space="preserve"> </w:t>
      </w:r>
      <w:r w:rsidR="005709D9" w:rsidRPr="00D71056">
        <w:rPr>
          <w:rFonts w:ascii="Century Gothic" w:hAnsi="Century Gothic" w:cs="Helvetica"/>
        </w:rPr>
        <w:t xml:space="preserve">Third-party service provider nominating a company </w:t>
      </w:r>
    </w:p>
    <w:p w14:paraId="7237B910" w14:textId="77777777" w:rsidR="005709D9" w:rsidRPr="004E5767" w:rsidRDefault="005709D9" w:rsidP="005709D9">
      <w:pPr>
        <w:ind w:left="1170"/>
        <w:rPr>
          <w:rFonts w:ascii="Century Gothic" w:hAnsi="Century Gothic" w:cs="Helvetica"/>
          <w:b/>
          <w:bCs/>
        </w:rPr>
      </w:pPr>
      <w:r w:rsidRPr="004E5767">
        <w:rPr>
          <w:rFonts w:ascii="Century Gothic" w:hAnsi="Century Gothic" w:cs="Helvetica"/>
          <w:b/>
          <w:bCs/>
        </w:rPr>
        <w:t xml:space="preserve">If you are a third-party service provider nominating a company, please briefly describe above why you are nominating this company. </w:t>
      </w:r>
    </w:p>
    <w:p w14:paraId="5EC3A13B" w14:textId="77777777" w:rsidR="005709D9" w:rsidRPr="00D71056" w:rsidRDefault="005709D9" w:rsidP="005709D9">
      <w:pPr>
        <w:ind w:left="1170"/>
        <w:rPr>
          <w:rFonts w:ascii="Century Gothic" w:hAnsi="Century Gothic" w:cs="Helvetica"/>
        </w:rPr>
      </w:pPr>
      <w:r w:rsidRPr="00D71056">
        <w:rPr>
          <w:rFonts w:ascii="Century Gothic" w:hAnsi="Century Gothic" w:cs="Helvetica"/>
        </w:rPr>
        <w:t>Comments</w:t>
      </w:r>
    </w:p>
    <w:sdt>
      <w:sdtPr>
        <w:rPr>
          <w:rFonts w:ascii="Century Gothic" w:hAnsi="Century Gothic" w:cs="Helvetica"/>
        </w:rPr>
        <w:id w:val="250392004"/>
        <w:placeholder>
          <w:docPart w:val="EA16360418C245859D3F1AFB4C278AD2"/>
        </w:placeholder>
        <w:showingPlcHdr/>
      </w:sdtPr>
      <w:sdtContent>
        <w:p w14:paraId="120D4F8B" w14:textId="77777777" w:rsidR="005709D9" w:rsidRPr="00D71056" w:rsidRDefault="005709D9" w:rsidP="005709D9">
          <w:pPr>
            <w:ind w:left="1166"/>
            <w:rPr>
              <w:rFonts w:ascii="Century Gothic" w:hAnsi="Century Gothic" w:cs="Helvetica"/>
            </w:rPr>
          </w:pPr>
          <w:r w:rsidRPr="00D71056">
            <w:rPr>
              <w:rStyle w:val="PlaceholderText"/>
              <w:rFonts w:ascii="Century Gothic" w:hAnsi="Century Gothic" w:cs="Helvetica"/>
              <w:bdr w:val="single" w:sz="12" w:space="0" w:color="166CAC" w:themeColor="accent3"/>
            </w:rPr>
            <w:t>Click or tap here to enter text.</w:t>
          </w:r>
        </w:p>
      </w:sdtContent>
    </w:sdt>
    <w:p w14:paraId="035AD614" w14:textId="598C3AB8" w:rsidR="00D71056" w:rsidRPr="004E5767" w:rsidRDefault="004E5767" w:rsidP="004E5767">
      <w:pPr>
        <w:ind w:left="1170"/>
        <w:rPr>
          <w:rFonts w:ascii="Century Gothic" w:hAnsi="Century Gothic" w:cs="Helvetica"/>
          <w:b/>
          <w:bCs/>
        </w:rPr>
      </w:pPr>
      <w:r w:rsidRPr="004E5767">
        <w:rPr>
          <w:rFonts w:ascii="Century Gothic" w:hAnsi="Century Gothic" w:cs="Helvetica"/>
          <w:b/>
          <w:bCs/>
        </w:rPr>
        <w:t>Has</w:t>
      </w:r>
      <w:r w:rsidR="00D71056" w:rsidRPr="004E5767">
        <w:rPr>
          <w:rFonts w:ascii="Century Gothic" w:hAnsi="Century Gothic" w:cs="Helvetica"/>
          <w:b/>
          <w:bCs/>
        </w:rPr>
        <w:t xml:space="preserve"> the issuer been notified of, reviewed and approved this submission?</w:t>
      </w:r>
    </w:p>
    <w:p w14:paraId="4ED36CD8" w14:textId="2F0063EA" w:rsidR="00D71056" w:rsidRPr="00D71056" w:rsidRDefault="00000000" w:rsidP="00D71056">
      <w:pPr>
        <w:spacing w:after="0"/>
        <w:ind w:left="720"/>
        <w:rPr>
          <w:rFonts w:ascii="Century Gothic" w:hAnsi="Century Gothic" w:cs="Helvetica"/>
        </w:rPr>
      </w:pPr>
      <w:sdt>
        <w:sdtPr>
          <w:rPr>
            <w:rFonts w:ascii="Century Gothic" w:eastAsia="MS Gothic" w:hAnsi="Century Gothic" w:cs="Helvetica"/>
            <w:b/>
            <w:sz w:val="32"/>
          </w:rPr>
          <w:id w:val="2071687037"/>
          <w14:checkbox>
            <w14:checked w14:val="0"/>
            <w14:checkedState w14:val="2612" w14:font="MS Gothic"/>
            <w14:uncheckedState w14:val="2610" w14:font="MS Gothic"/>
          </w14:checkbox>
        </w:sdtPr>
        <w:sdtContent>
          <w:r w:rsidR="00BB3CCA">
            <w:rPr>
              <w:rFonts w:ascii="MS Gothic" w:eastAsia="MS Gothic" w:hAnsi="MS Gothic" w:cs="Helvetica" w:hint="eastAsia"/>
              <w:b/>
              <w:sz w:val="32"/>
            </w:rPr>
            <w:t>☐</w:t>
          </w:r>
        </w:sdtContent>
      </w:sdt>
      <w:r w:rsidR="00D71056" w:rsidRPr="00D71056">
        <w:rPr>
          <w:rFonts w:ascii="Century Gothic" w:hAnsi="Century Gothic" w:cs="Helvetica"/>
        </w:rPr>
        <w:t xml:space="preserve"> Yes</w:t>
      </w:r>
    </w:p>
    <w:p w14:paraId="2003816C" w14:textId="2FDBF44A" w:rsidR="00D71056" w:rsidRPr="00D71056" w:rsidRDefault="00000000" w:rsidP="00D71056">
      <w:pPr>
        <w:spacing w:after="0"/>
        <w:ind w:left="720"/>
        <w:rPr>
          <w:rFonts w:ascii="Century Gothic" w:hAnsi="Century Gothic" w:cs="Helvetica"/>
        </w:rPr>
      </w:pPr>
      <w:sdt>
        <w:sdtPr>
          <w:rPr>
            <w:rFonts w:ascii="Century Gothic" w:eastAsia="MS Gothic" w:hAnsi="Century Gothic" w:cs="Helvetica"/>
            <w:b/>
            <w:sz w:val="32"/>
          </w:rPr>
          <w:id w:val="1930000355"/>
          <w14:checkbox>
            <w14:checked w14:val="0"/>
            <w14:checkedState w14:val="2612" w14:font="MS Gothic"/>
            <w14:uncheckedState w14:val="2610" w14:font="MS Gothic"/>
          </w14:checkbox>
        </w:sdtPr>
        <w:sdtContent>
          <w:r w:rsidR="00BB3CCA">
            <w:rPr>
              <w:rFonts w:ascii="MS Gothic" w:eastAsia="MS Gothic" w:hAnsi="MS Gothic" w:cs="Helvetica" w:hint="eastAsia"/>
              <w:b/>
              <w:sz w:val="32"/>
            </w:rPr>
            <w:t>☐</w:t>
          </w:r>
        </w:sdtContent>
      </w:sdt>
      <w:r w:rsidR="00D71056" w:rsidRPr="00D71056">
        <w:rPr>
          <w:rFonts w:ascii="Century Gothic" w:hAnsi="Century Gothic" w:cs="Helvetica"/>
        </w:rPr>
        <w:t xml:space="preserve"> No</w:t>
      </w:r>
    </w:p>
    <w:p w14:paraId="4188D5BD" w14:textId="77777777" w:rsidR="00D71056" w:rsidRPr="00D71056" w:rsidRDefault="00000000" w:rsidP="00D71056">
      <w:pPr>
        <w:ind w:left="720"/>
        <w:rPr>
          <w:rFonts w:ascii="Century Gothic" w:hAnsi="Century Gothic" w:cs="Helvetica"/>
        </w:rPr>
      </w:pPr>
      <w:sdt>
        <w:sdtPr>
          <w:rPr>
            <w:rFonts w:ascii="Century Gothic" w:eastAsia="MS Gothic" w:hAnsi="Century Gothic" w:cs="Helvetica"/>
            <w:b/>
            <w:sz w:val="32"/>
          </w:rPr>
          <w:id w:val="-1766763243"/>
          <w14:checkbox>
            <w14:checked w14:val="0"/>
            <w14:checkedState w14:val="2612" w14:font="MS Gothic"/>
            <w14:uncheckedState w14:val="2610" w14:font="MS Gothic"/>
          </w14:checkbox>
        </w:sdtPr>
        <w:sdtContent>
          <w:r w:rsidR="00D71056" w:rsidRPr="00D71056">
            <w:rPr>
              <w:rFonts w:ascii="Segoe UI Symbol" w:eastAsia="MS Gothic" w:hAnsi="Segoe UI Symbol" w:cs="Segoe UI Symbol"/>
              <w:b/>
              <w:sz w:val="32"/>
            </w:rPr>
            <w:t>☐</w:t>
          </w:r>
        </w:sdtContent>
      </w:sdt>
      <w:r w:rsidR="00D71056" w:rsidRPr="00D71056">
        <w:rPr>
          <w:rFonts w:ascii="Century Gothic" w:hAnsi="Century Gothic" w:cs="Helvetica"/>
        </w:rPr>
        <w:t xml:space="preserve"> Not Applicable</w:t>
      </w:r>
    </w:p>
    <w:p w14:paraId="5B0898A6" w14:textId="77777777" w:rsidR="005709D9" w:rsidRPr="00D71056" w:rsidRDefault="005709D9" w:rsidP="008D5D1C">
      <w:pPr>
        <w:rPr>
          <w:rFonts w:ascii="Century Gothic" w:hAnsi="Century Gothic" w:cs="Helvetica"/>
          <w:b/>
          <w:bCs/>
        </w:rPr>
      </w:pPr>
    </w:p>
    <w:p w14:paraId="55EBB223" w14:textId="77777777" w:rsidR="00D149E8" w:rsidRDefault="00D149E8">
      <w:pPr>
        <w:spacing w:after="200"/>
        <w:rPr>
          <w:rFonts w:ascii="Century Gothic" w:hAnsi="Century Gothic" w:cs="Helvetica"/>
          <w:b/>
          <w:bCs/>
          <w:color w:val="C5A161"/>
          <w:sz w:val="32"/>
          <w:szCs w:val="32"/>
        </w:rPr>
      </w:pPr>
      <w:bookmarkStart w:id="5" w:name="company"/>
      <w:bookmarkEnd w:id="5"/>
      <w:r>
        <w:rPr>
          <w:rFonts w:ascii="Century Gothic" w:hAnsi="Century Gothic" w:cs="Helvetica"/>
          <w:b/>
          <w:bCs/>
          <w:color w:val="C5A161"/>
          <w:sz w:val="32"/>
          <w:szCs w:val="32"/>
        </w:rPr>
        <w:br w:type="page"/>
      </w:r>
    </w:p>
    <w:p w14:paraId="1A62AA4C" w14:textId="6E0521B9" w:rsidR="00567263" w:rsidRPr="00BB3CCA" w:rsidRDefault="005709D9" w:rsidP="00BB3CCA">
      <w:pPr>
        <w:rPr>
          <w:rFonts w:ascii="Century Gothic" w:hAnsi="Century Gothic" w:cs="Helvetica"/>
          <w:color w:val="FFFFFF" w:themeColor="background1"/>
        </w:rPr>
      </w:pPr>
      <w:r w:rsidRPr="0078422B">
        <w:rPr>
          <w:rFonts w:ascii="Century Gothic" w:hAnsi="Century Gothic" w:cs="Helvetica"/>
          <w:b/>
          <w:bCs/>
          <w:color w:val="C5A161"/>
          <w:sz w:val="32"/>
          <w:szCs w:val="32"/>
        </w:rPr>
        <w:lastRenderedPageBreak/>
        <w:t xml:space="preserve">ABOUT THE </w:t>
      </w:r>
      <w:r w:rsidR="00D71056" w:rsidRPr="0078422B">
        <w:rPr>
          <w:rFonts w:ascii="Century Gothic" w:hAnsi="Century Gothic" w:cs="Helvetica"/>
          <w:b/>
          <w:bCs/>
          <w:color w:val="C5A161"/>
          <w:sz w:val="32"/>
          <w:szCs w:val="32"/>
        </w:rPr>
        <w:t>NOMINATED COMPANY</w:t>
      </w:r>
      <w:r w:rsidRPr="0078422B">
        <w:rPr>
          <w:rFonts w:ascii="Century Gothic" w:hAnsi="Century Gothic" w:cs="Helvetica"/>
          <w:b/>
          <w:bCs/>
          <w:color w:val="C5A161"/>
          <w:sz w:val="32"/>
          <w:szCs w:val="32"/>
        </w:rPr>
        <w:br/>
      </w:r>
      <w:sdt>
        <w:sdtPr>
          <w:rPr>
            <w:rFonts w:ascii="Century Gothic" w:hAnsi="Century Gothic" w:cs="Helvetica"/>
            <w:color w:val="FFFFFF" w:themeColor="background1"/>
          </w:rPr>
          <w:id w:val="725336366"/>
          <w:lock w:val="sdtLocked"/>
          <w:placeholder>
            <w:docPart w:val="A6AB71C2355448FC8C96520D37895A84"/>
          </w:placeholder>
          <w:showingPlcHdr/>
        </w:sdtPr>
        <w:sdtContent>
          <w:r w:rsidR="00BB3CCA" w:rsidRPr="00BB3CCA">
            <w:rPr>
              <w:rFonts w:ascii="Century Gothic" w:hAnsi="Century Gothic" w:cs="Helvetica"/>
              <w:b/>
              <w:bCs/>
              <w:color w:val="FFFFFF" w:themeColor="background1"/>
            </w:rPr>
            <w:t>Click or tap here to enter text.</w:t>
          </w:r>
        </w:sdtContent>
      </w:sdt>
    </w:p>
    <w:p w14:paraId="38935F6C" w14:textId="7161313B" w:rsidR="00B004A2" w:rsidRPr="00BB3CCA" w:rsidRDefault="00521F27" w:rsidP="00BB3CCA">
      <w:pPr>
        <w:rPr>
          <w:rFonts w:ascii="Century Gothic" w:hAnsi="Century Gothic" w:cs="Helvetica"/>
          <w:b/>
          <w:bCs/>
        </w:rPr>
      </w:pPr>
      <w:r>
        <w:rPr>
          <w:rFonts w:ascii="Century Gothic" w:hAnsi="Century Gothic" w:cs="Helvetica"/>
          <w:b/>
          <w:bCs/>
        </w:rPr>
        <w:t xml:space="preserve">Nominated </w:t>
      </w:r>
      <w:r w:rsidR="00B652AC" w:rsidRPr="00BB3CCA">
        <w:rPr>
          <w:rFonts w:ascii="Century Gothic" w:hAnsi="Century Gothic" w:cs="Helvetica"/>
          <w:b/>
          <w:bCs/>
        </w:rPr>
        <w:t>company</w:t>
      </w:r>
      <w:r>
        <w:rPr>
          <w:rFonts w:ascii="Century Gothic" w:hAnsi="Century Gothic" w:cs="Helvetica"/>
          <w:b/>
          <w:bCs/>
        </w:rPr>
        <w:t xml:space="preserve"> name</w:t>
      </w:r>
      <w:r w:rsidR="00B004A2" w:rsidRPr="00BB3CCA">
        <w:rPr>
          <w:rFonts w:ascii="Century Gothic" w:hAnsi="Century Gothic" w:cs="Helvetica"/>
          <w:b/>
          <w:bCs/>
          <w:color w:val="C00000"/>
        </w:rPr>
        <w:t>*</w:t>
      </w:r>
      <w:r w:rsidR="00B004A2" w:rsidRPr="00BB3CCA">
        <w:rPr>
          <w:rFonts w:ascii="Century Gothic" w:hAnsi="Century Gothic" w:cs="Helvetica"/>
          <w:b/>
          <w:bCs/>
        </w:rPr>
        <w:t xml:space="preserve"> </w:t>
      </w:r>
    </w:p>
    <w:p w14:paraId="08C0967E" w14:textId="77777777" w:rsidR="00B004A2" w:rsidRPr="00D71056" w:rsidRDefault="00000000" w:rsidP="00B004A2">
      <w:pPr>
        <w:ind w:left="720"/>
        <w:rPr>
          <w:rStyle w:val="PlaceholderText"/>
          <w:rFonts w:ascii="Century Gothic" w:hAnsi="Century Gothic" w:cs="Helvetica"/>
          <w:bdr w:val="single" w:sz="12" w:space="0" w:color="166CAC" w:themeColor="accent3"/>
        </w:rPr>
      </w:pPr>
      <w:sdt>
        <w:sdtPr>
          <w:rPr>
            <w:rStyle w:val="PlaceholderText"/>
            <w:rFonts w:ascii="Century Gothic" w:hAnsi="Century Gothic" w:cs="Helvetica"/>
            <w:bdr w:val="single" w:sz="12" w:space="0" w:color="166CAC" w:themeColor="accent3"/>
          </w:rPr>
          <w:id w:val="-264383859"/>
          <w:placeholder>
            <w:docPart w:val="FCDE5BE5035440C69FAA41A416D7BBCF"/>
          </w:placeholder>
          <w:showingPlcHdr/>
          <w:text/>
        </w:sdtPr>
        <w:sdtContent>
          <w:r w:rsidR="00B004A2" w:rsidRPr="00D71056">
            <w:rPr>
              <w:rStyle w:val="PlaceholderText"/>
              <w:rFonts w:ascii="Century Gothic" w:hAnsi="Century Gothic" w:cs="Helvetica"/>
              <w:bdr w:val="single" w:sz="12" w:space="0" w:color="166CAC" w:themeColor="accent3"/>
            </w:rPr>
            <w:t>Click or tap here to enter text.</w:t>
          </w:r>
        </w:sdtContent>
      </w:sdt>
    </w:p>
    <w:p w14:paraId="5F5A1499" w14:textId="605111D4" w:rsidR="00B004A2" w:rsidRPr="004E5767" w:rsidRDefault="004E5767" w:rsidP="00BB3CCA">
      <w:pPr>
        <w:rPr>
          <w:rFonts w:ascii="Century Gothic" w:hAnsi="Century Gothic" w:cs="Helvetica"/>
          <w:b/>
          <w:bCs/>
          <w:color w:val="7030A0"/>
        </w:rPr>
      </w:pPr>
      <w:r w:rsidRPr="004E5767">
        <w:rPr>
          <w:rFonts w:ascii="Century Gothic" w:hAnsi="Century Gothic" w:cs="Helvetica"/>
          <w:b/>
          <w:bCs/>
          <w:color w:val="7030A0"/>
        </w:rPr>
        <w:t>DETAILS OF NOMINATED COMPANY'S PRIMARY CONTACT IN RELATION TO THIS AWARD SUBMISSION</w:t>
      </w:r>
    </w:p>
    <w:p w14:paraId="7B029444" w14:textId="6271F703" w:rsidR="004E5767" w:rsidRPr="00BB3CCA" w:rsidRDefault="00106C11" w:rsidP="00BB3CCA">
      <w:pPr>
        <w:rPr>
          <w:rFonts w:ascii="Century Gothic" w:hAnsi="Century Gothic" w:cs="Helvetica"/>
          <w:b/>
          <w:bCs/>
        </w:rPr>
      </w:pPr>
      <w:r>
        <w:rPr>
          <w:rFonts w:ascii="Century Gothic" w:hAnsi="Century Gothic" w:cs="Helvetica"/>
          <w:b/>
          <w:bCs/>
        </w:rPr>
        <w:t>First n</w:t>
      </w:r>
      <w:r w:rsidR="004E5767" w:rsidRPr="004E5767">
        <w:rPr>
          <w:rFonts w:ascii="Century Gothic" w:hAnsi="Century Gothic" w:cs="Helvetica"/>
          <w:b/>
          <w:bCs/>
        </w:rPr>
        <w:t>ame*</w:t>
      </w:r>
    </w:p>
    <w:p w14:paraId="1DD50D99" w14:textId="77777777" w:rsidR="00B004A2" w:rsidRPr="00D71056" w:rsidRDefault="00000000" w:rsidP="00B004A2">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74740842"/>
          <w:placeholder>
            <w:docPart w:val="461D285C3F294DF0A7D274450BA753ED"/>
          </w:placeholder>
          <w:showingPlcHdr/>
          <w:text/>
        </w:sdtPr>
        <w:sdtContent>
          <w:r w:rsidR="00B004A2" w:rsidRPr="00D71056">
            <w:rPr>
              <w:rStyle w:val="PlaceholderText"/>
              <w:rFonts w:ascii="Century Gothic" w:hAnsi="Century Gothic" w:cs="Helvetica"/>
              <w:bdr w:val="single" w:sz="12" w:space="0" w:color="166CAC" w:themeColor="accent3"/>
            </w:rPr>
            <w:t>Click or tap here to enter text.</w:t>
          </w:r>
        </w:sdtContent>
      </w:sdt>
    </w:p>
    <w:p w14:paraId="53713900" w14:textId="39A49954" w:rsidR="00106C11" w:rsidRDefault="00106C11" w:rsidP="00BB3CCA">
      <w:pPr>
        <w:rPr>
          <w:rFonts w:ascii="Century Gothic" w:hAnsi="Century Gothic" w:cs="Helvetica"/>
          <w:b/>
          <w:bCs/>
        </w:rPr>
      </w:pPr>
      <w:r>
        <w:rPr>
          <w:rFonts w:ascii="Century Gothic" w:hAnsi="Century Gothic" w:cs="Helvetica"/>
          <w:b/>
          <w:bCs/>
        </w:rPr>
        <w:t>Last name*</w:t>
      </w:r>
    </w:p>
    <w:p w14:paraId="675C9E8B" w14:textId="77777777" w:rsidR="00106C11" w:rsidRPr="00D71056" w:rsidRDefault="00000000" w:rsidP="00106C1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34430647"/>
          <w:placeholder>
            <w:docPart w:val="E20C3BC7211040AC84BAF36494DFFA28"/>
          </w:placeholder>
          <w:showingPlcHdr/>
          <w:text/>
        </w:sdtPr>
        <w:sdtContent>
          <w:r w:rsidR="00106C11" w:rsidRPr="00D71056">
            <w:rPr>
              <w:rStyle w:val="PlaceholderText"/>
              <w:rFonts w:ascii="Century Gothic" w:hAnsi="Century Gothic" w:cs="Helvetica"/>
              <w:bdr w:val="single" w:sz="12" w:space="0" w:color="166CAC" w:themeColor="accent3"/>
            </w:rPr>
            <w:t>Click or tap here to enter text.</w:t>
          </w:r>
        </w:sdtContent>
      </w:sdt>
    </w:p>
    <w:p w14:paraId="11775C29" w14:textId="4009CFAF" w:rsidR="00B652AC" w:rsidRPr="00BB3CCA" w:rsidRDefault="00B652AC" w:rsidP="00BB3CCA">
      <w:pPr>
        <w:rPr>
          <w:rFonts w:ascii="Century Gothic" w:hAnsi="Century Gothic" w:cs="Helvetica"/>
          <w:b/>
          <w:bCs/>
        </w:rPr>
      </w:pPr>
      <w:r w:rsidRPr="00BB3CCA">
        <w:rPr>
          <w:rFonts w:ascii="Century Gothic" w:hAnsi="Century Gothic" w:cs="Helvetica"/>
          <w:b/>
          <w:bCs/>
        </w:rPr>
        <w:t>Email address</w:t>
      </w:r>
      <w:r w:rsidR="004E5767" w:rsidRPr="004E5767">
        <w:rPr>
          <w:rFonts w:ascii="Century Gothic" w:hAnsi="Century Gothic" w:cs="Helvetica"/>
          <w:b/>
          <w:bCs/>
        </w:rPr>
        <w:t xml:space="preserve"> </w:t>
      </w:r>
      <w:r w:rsidR="008B4458" w:rsidRPr="004E5767">
        <w:rPr>
          <w:rFonts w:ascii="Century Gothic" w:hAnsi="Century Gothic" w:cs="Helvetica"/>
          <w:b/>
          <w:bCs/>
        </w:rPr>
        <w:t>*</w:t>
      </w:r>
    </w:p>
    <w:p w14:paraId="2B173F80" w14:textId="77777777" w:rsidR="008B4458" w:rsidRPr="00D71056" w:rsidRDefault="00000000" w:rsidP="008B4458">
      <w:pPr>
        <w:spacing w:after="0"/>
        <w:ind w:left="720"/>
        <w:rPr>
          <w:rFonts w:ascii="Century Gothic" w:hAnsi="Century Gothic" w:cs="Helvetica"/>
        </w:rPr>
      </w:pPr>
      <w:sdt>
        <w:sdtPr>
          <w:rPr>
            <w:rStyle w:val="PlaceholderText"/>
            <w:rFonts w:ascii="Century Gothic" w:hAnsi="Century Gothic" w:cs="Helvetica"/>
            <w:bdr w:val="single" w:sz="12" w:space="0" w:color="166CAC" w:themeColor="accent3"/>
          </w:rPr>
          <w:id w:val="803200324"/>
          <w:placeholder>
            <w:docPart w:val="A9487D92F49543D182BD507823AF9CFD"/>
          </w:placeholder>
          <w:showingPlcHdr/>
          <w:text/>
        </w:sdtPr>
        <w:sdtContent>
          <w:r w:rsidR="008B4458" w:rsidRPr="00D71056">
            <w:rPr>
              <w:rStyle w:val="PlaceholderText"/>
              <w:rFonts w:ascii="Century Gothic" w:hAnsi="Century Gothic" w:cs="Helvetica"/>
              <w:bdr w:val="single" w:sz="12" w:space="0" w:color="166CAC" w:themeColor="accent3"/>
            </w:rPr>
            <w:t>Click or tap here to enter text.</w:t>
          </w:r>
        </w:sdtContent>
      </w:sdt>
    </w:p>
    <w:p w14:paraId="35EBEA97" w14:textId="77777777" w:rsidR="008B4458" w:rsidRPr="00D71056" w:rsidRDefault="008B4458" w:rsidP="008B4458">
      <w:pPr>
        <w:ind w:firstLine="720"/>
        <w:rPr>
          <w:rFonts w:ascii="Century Gothic" w:hAnsi="Century Gothic" w:cs="Helvetica"/>
        </w:rPr>
      </w:pPr>
      <w:r w:rsidRPr="00D71056">
        <w:rPr>
          <w:rFonts w:ascii="Century Gothic" w:hAnsi="Century Gothic" w:cs="Helvetica"/>
          <w:i/>
          <w:color w:val="808080" w:themeColor="background1" w:themeShade="80"/>
          <w:sz w:val="20"/>
        </w:rPr>
        <w:t>(e.g. john@example.com)</w:t>
      </w:r>
    </w:p>
    <w:p w14:paraId="02CF7448" w14:textId="77777777" w:rsidR="004E5767" w:rsidRDefault="004E5767" w:rsidP="00BB3CCA">
      <w:pPr>
        <w:rPr>
          <w:rFonts w:ascii="Century Gothic" w:hAnsi="Century Gothic" w:cs="Helvetica"/>
          <w:b/>
          <w:bCs/>
        </w:rPr>
        <w:sectPr w:rsidR="004E5767" w:rsidSect="002D6D82">
          <w:headerReference w:type="default" r:id="rId15"/>
          <w:footerReference w:type="default" r:id="rId16"/>
          <w:headerReference w:type="first" r:id="rId17"/>
          <w:footerReference w:type="first" r:id="rId18"/>
          <w:pgSz w:w="12240" w:h="15840"/>
          <w:pgMar w:top="77" w:right="1080" w:bottom="1418" w:left="1080" w:header="16" w:footer="377" w:gutter="0"/>
          <w:cols w:space="720"/>
          <w:titlePg/>
          <w:docGrid w:linePitch="360"/>
        </w:sectPr>
      </w:pPr>
    </w:p>
    <w:p w14:paraId="212A2DB1" w14:textId="77777777" w:rsidR="00FD1444" w:rsidRDefault="00FD1444" w:rsidP="00BB3CCA">
      <w:pPr>
        <w:rPr>
          <w:rFonts w:ascii="Century Gothic" w:hAnsi="Century Gothic" w:cs="Helvetica"/>
        </w:rPr>
        <w:sectPr w:rsidR="00FD1444" w:rsidSect="004E5767">
          <w:type w:val="continuous"/>
          <w:pgSz w:w="12240" w:h="15840"/>
          <w:pgMar w:top="77" w:right="1080" w:bottom="1418" w:left="1080" w:header="16" w:footer="613" w:gutter="0"/>
          <w:cols w:space="720"/>
          <w:titlePg/>
          <w:docGrid w:linePitch="360"/>
        </w:sectPr>
      </w:pPr>
    </w:p>
    <w:p w14:paraId="6037A0AD" w14:textId="7E90B264" w:rsidR="004E5767" w:rsidRPr="004E5767" w:rsidRDefault="004E5767" w:rsidP="00BB3CCA">
      <w:pPr>
        <w:rPr>
          <w:rFonts w:ascii="Century Gothic" w:hAnsi="Century Gothic" w:cs="Helvetica"/>
          <w:b/>
          <w:bCs/>
          <w:color w:val="7030A0"/>
        </w:rPr>
      </w:pPr>
      <w:r w:rsidRPr="004E5767">
        <w:rPr>
          <w:rFonts w:ascii="Century Gothic" w:hAnsi="Century Gothic" w:cs="Helvetica"/>
          <w:b/>
          <w:bCs/>
          <w:color w:val="7030A0"/>
        </w:rPr>
        <w:t xml:space="preserve">ABOUT THE NOMINATED COMPANY </w:t>
      </w:r>
    </w:p>
    <w:p w14:paraId="07CEDDCC" w14:textId="77777777" w:rsidR="004E5767" w:rsidRDefault="004E5767" w:rsidP="004E5767">
      <w:pPr>
        <w:rPr>
          <w:rFonts w:ascii="Century Gothic" w:hAnsi="Century Gothic" w:cs="Helvetica"/>
          <w:b/>
          <w:bCs/>
          <w:color w:val="C00000"/>
        </w:rPr>
      </w:pPr>
      <w:r w:rsidRPr="00BB3CCA">
        <w:rPr>
          <w:rFonts w:ascii="Century Gothic" w:hAnsi="Century Gothic" w:cs="Helvetica"/>
          <w:b/>
          <w:bCs/>
        </w:rPr>
        <w:t>Country where nominated company is headquartered</w:t>
      </w:r>
      <w:r w:rsidRPr="00BB3CCA">
        <w:rPr>
          <w:rFonts w:ascii="Century Gothic" w:hAnsi="Century Gothic" w:cs="Helvetica"/>
          <w:b/>
          <w:bCs/>
          <w:color w:val="C00000"/>
        </w:rPr>
        <w:t>*</w:t>
      </w:r>
    </w:p>
    <w:p w14:paraId="261F84C5" w14:textId="77777777" w:rsidR="004E5767" w:rsidRDefault="004E5767" w:rsidP="004E5767">
      <w:pPr>
        <w:shd w:val="clear" w:color="auto" w:fill="FFFFFF"/>
        <w:spacing w:after="75" w:line="240" w:lineRule="auto"/>
        <w:rPr>
          <w:rFonts w:ascii="Century Gothic" w:eastAsia="Times New Roman" w:hAnsi="Century Gothic" w:cs="Helvetica"/>
          <w:color w:val="000000"/>
          <w:sz w:val="24"/>
          <w:szCs w:val="24"/>
          <w:lang w:val="en-GB" w:eastAsia="en-GB"/>
        </w:rPr>
        <w:sectPr w:rsidR="004E5767" w:rsidSect="004E5767">
          <w:headerReference w:type="default" r:id="rId19"/>
          <w:footerReference w:type="default" r:id="rId20"/>
          <w:headerReference w:type="first" r:id="rId21"/>
          <w:footerReference w:type="first" r:id="rId22"/>
          <w:type w:val="continuous"/>
          <w:pgSz w:w="12240" w:h="15840"/>
          <w:pgMar w:top="77" w:right="1080" w:bottom="1418" w:left="1080" w:header="16" w:footer="613" w:gutter="0"/>
          <w:cols w:space="720"/>
          <w:titlePg/>
          <w:docGrid w:linePitch="360"/>
        </w:sectPr>
      </w:pPr>
    </w:p>
    <w:p w14:paraId="2235531C" w14:textId="744F2AE6"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343370247"/>
          <w14:checkbox>
            <w14:checked w14:val="1"/>
            <w14:checkedState w14:val="2612" w14:font="MS Gothic"/>
            <w14:uncheckedState w14:val="2610" w14:font="MS Gothic"/>
          </w14:checkbox>
        </w:sdtPr>
        <w:sdtContent>
          <w:r w:rsidR="00CA68B3" w:rsidRPr="00D149E8">
            <w:rPr>
              <w:rFonts w:ascii="MS Gothic" w:eastAsia="MS Gothic" w:hAnsi="MS Gothic" w:cs="Helvetica" w:hint="eastAsia"/>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Australia</w:t>
      </w:r>
    </w:p>
    <w:p w14:paraId="72C20EF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1069342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Austria</w:t>
      </w:r>
    </w:p>
    <w:p w14:paraId="19C529F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84345118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Belgium</w:t>
      </w:r>
    </w:p>
    <w:p w14:paraId="3BE7DBE5"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0072601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Canada</w:t>
      </w:r>
    </w:p>
    <w:p w14:paraId="48EBC100"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995476262"/>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Denmark</w:t>
      </w:r>
    </w:p>
    <w:p w14:paraId="1757EA8E"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648781129"/>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European Union</w:t>
      </w:r>
    </w:p>
    <w:p w14:paraId="22CDFCFD"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03935623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Finland</w:t>
      </w:r>
    </w:p>
    <w:p w14:paraId="536F409D"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7656995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France</w:t>
      </w:r>
    </w:p>
    <w:p w14:paraId="6E0EA48B"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7123603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Germany</w:t>
      </w:r>
    </w:p>
    <w:p w14:paraId="42CB5CB6"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1429235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Greater China</w:t>
      </w:r>
    </w:p>
    <w:p w14:paraId="0EB0817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445520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Hong Kong</w:t>
      </w:r>
    </w:p>
    <w:p w14:paraId="246399C9"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55297402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India</w:t>
      </w:r>
    </w:p>
    <w:p w14:paraId="1C0F688C"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8788555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Ireland</w:t>
      </w:r>
    </w:p>
    <w:p w14:paraId="162A8300"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755891869"/>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Israel</w:t>
      </w:r>
    </w:p>
    <w:p w14:paraId="77F05D0E"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89575120"/>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Japan</w:t>
      </w:r>
    </w:p>
    <w:p w14:paraId="5B2EDBEB"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5605346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Netherlands</w:t>
      </w:r>
    </w:p>
    <w:p w14:paraId="2FB7ADB3"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07885125"/>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Norway</w:t>
      </w:r>
    </w:p>
    <w:p w14:paraId="348F7203"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953248167"/>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Russia</w:t>
      </w:r>
    </w:p>
    <w:p w14:paraId="7E15A997"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857387533"/>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Singapore</w:t>
      </w:r>
    </w:p>
    <w:p w14:paraId="2017F128"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5238340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South Africa</w:t>
      </w:r>
    </w:p>
    <w:p w14:paraId="518B4334"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94929052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Spain</w:t>
      </w:r>
    </w:p>
    <w:p w14:paraId="669DFA27"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1504588446"/>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Sweden</w:t>
      </w:r>
    </w:p>
    <w:p w14:paraId="5592A952"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142218191"/>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Switzerland</w:t>
      </w:r>
    </w:p>
    <w:p w14:paraId="767691FE"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499704257"/>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UAE</w:t>
      </w:r>
    </w:p>
    <w:p w14:paraId="3DCBA9FF"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70363664"/>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UK and Channel Islands</w:t>
      </w:r>
    </w:p>
    <w:p w14:paraId="494564B1"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04151768"/>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USA</w:t>
      </w:r>
    </w:p>
    <w:p w14:paraId="0634B7F7" w14:textId="77777777" w:rsidR="004E5767" w:rsidRPr="00D149E8" w:rsidRDefault="00000000" w:rsidP="004E5767">
      <w:pPr>
        <w:shd w:val="clear" w:color="auto" w:fill="FFFFFF"/>
        <w:spacing w:after="75" w:line="240" w:lineRule="auto"/>
        <w:rPr>
          <w:rFonts w:ascii="Century Gothic" w:eastAsia="Times New Roman" w:hAnsi="Century Gothic" w:cs="Helvetica"/>
          <w:color w:val="000000"/>
          <w:sz w:val="20"/>
          <w:szCs w:val="20"/>
          <w:lang w:val="en-GB" w:eastAsia="en-GB"/>
        </w:rPr>
      </w:pPr>
      <w:sdt>
        <w:sdtPr>
          <w:rPr>
            <w:rFonts w:ascii="Century Gothic" w:eastAsia="Times New Roman" w:hAnsi="Century Gothic" w:cs="Helvetica"/>
            <w:color w:val="000000"/>
            <w:sz w:val="20"/>
            <w:szCs w:val="20"/>
            <w:lang w:val="en-GB" w:eastAsia="en-GB"/>
          </w:rPr>
          <w:id w:val="-2141096611"/>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Vietnam</w:t>
      </w:r>
    </w:p>
    <w:p w14:paraId="2F823428" w14:textId="77777777" w:rsidR="004E5767" w:rsidRPr="00D149E8" w:rsidRDefault="00000000" w:rsidP="004E5767">
      <w:pPr>
        <w:rPr>
          <w:rFonts w:ascii="Century Gothic" w:hAnsi="Century Gothic" w:cs="Helvetica"/>
          <w:b/>
          <w:bCs/>
          <w:sz w:val="18"/>
          <w:szCs w:val="18"/>
        </w:rPr>
      </w:pPr>
      <w:sdt>
        <w:sdtPr>
          <w:rPr>
            <w:rFonts w:ascii="Century Gothic" w:eastAsia="Times New Roman" w:hAnsi="Century Gothic" w:cs="Helvetica"/>
            <w:color w:val="000000"/>
            <w:sz w:val="20"/>
            <w:szCs w:val="20"/>
            <w:lang w:val="en-GB" w:eastAsia="en-GB"/>
          </w:rPr>
          <w:id w:val="-639416863"/>
          <w14:checkbox>
            <w14:checked w14:val="0"/>
            <w14:checkedState w14:val="2612" w14:font="MS Gothic"/>
            <w14:uncheckedState w14:val="2610" w14:font="MS Gothic"/>
          </w14:checkbox>
        </w:sdtPr>
        <w:sdtContent>
          <w:r w:rsidR="004E5767" w:rsidRPr="00D149E8">
            <w:rPr>
              <w:rFonts w:ascii="Segoe UI Symbol" w:eastAsia="MS Gothic" w:hAnsi="Segoe UI Symbol" w:cs="Segoe UI Symbol"/>
              <w:color w:val="000000"/>
              <w:sz w:val="20"/>
              <w:szCs w:val="20"/>
              <w:lang w:val="en-GB" w:eastAsia="en-GB"/>
            </w:rPr>
            <w:t>☐</w:t>
          </w:r>
        </w:sdtContent>
      </w:sdt>
      <w:r w:rsidR="004E5767" w:rsidRPr="00D149E8">
        <w:rPr>
          <w:rFonts w:ascii="Century Gothic" w:eastAsia="Times New Roman" w:hAnsi="Century Gothic" w:cs="Helvetica"/>
          <w:color w:val="000000"/>
          <w:sz w:val="20"/>
          <w:szCs w:val="20"/>
          <w:lang w:val="en-GB" w:eastAsia="en-GB"/>
        </w:rPr>
        <w:t xml:space="preserve">  </w:t>
      </w:r>
      <w:r w:rsidR="004E5767" w:rsidRPr="00D149E8">
        <w:rPr>
          <w:rFonts w:ascii="Century Gothic" w:hAnsi="Century Gothic" w:cs="Helvetica"/>
          <w:sz w:val="18"/>
          <w:szCs w:val="18"/>
        </w:rPr>
        <w:t>Other – please detail</w:t>
      </w:r>
    </w:p>
    <w:p w14:paraId="1C2DBE08" w14:textId="77777777" w:rsidR="00CA68B3" w:rsidRDefault="00CA68B3" w:rsidP="00BB3CCA">
      <w:pPr>
        <w:rPr>
          <w:rFonts w:ascii="Century Gothic" w:hAnsi="Century Gothic" w:cs="Helvetica"/>
          <w:b/>
          <w:bCs/>
        </w:rPr>
        <w:sectPr w:rsidR="00CA68B3" w:rsidSect="00CA68B3">
          <w:type w:val="continuous"/>
          <w:pgSz w:w="12240" w:h="15840"/>
          <w:pgMar w:top="77" w:right="1080" w:bottom="1418" w:left="1080" w:header="16" w:footer="613" w:gutter="0"/>
          <w:cols w:num="3" w:space="720"/>
          <w:titlePg/>
          <w:docGrid w:linePitch="360"/>
        </w:sectPr>
      </w:pPr>
    </w:p>
    <w:p w14:paraId="14A094FF" w14:textId="77777777" w:rsidR="00CA68B3" w:rsidRDefault="00CA68B3" w:rsidP="00BB3CCA">
      <w:pPr>
        <w:rPr>
          <w:rFonts w:ascii="Century Gothic" w:hAnsi="Century Gothic" w:cs="Helvetica"/>
          <w:b/>
          <w:bCs/>
        </w:rPr>
      </w:pPr>
    </w:p>
    <w:p w14:paraId="46C3EE06" w14:textId="603B1723" w:rsidR="00260CE7" w:rsidRPr="00F03FC6" w:rsidRDefault="00260CE7" w:rsidP="00F03FC6">
      <w:pPr>
        <w:rPr>
          <w:rFonts w:ascii="Century Gothic" w:hAnsi="Century Gothic" w:cs="Helvetica"/>
          <w:b/>
          <w:bCs/>
        </w:rPr>
      </w:pPr>
      <w:r w:rsidRPr="00F03FC6">
        <w:rPr>
          <w:rFonts w:ascii="Century Gothic" w:hAnsi="Century Gothic" w:cs="Helvetica"/>
          <w:b/>
          <w:bCs/>
        </w:rPr>
        <w:t>Number of countries in which</w:t>
      </w:r>
      <w:r w:rsidR="00CE2B45">
        <w:rPr>
          <w:rFonts w:ascii="Century Gothic" w:hAnsi="Century Gothic" w:cs="Helvetica"/>
          <w:b/>
          <w:bCs/>
        </w:rPr>
        <w:t xml:space="preserve"> the</w:t>
      </w:r>
      <w:r w:rsidRPr="00F03FC6">
        <w:rPr>
          <w:rFonts w:ascii="Century Gothic" w:hAnsi="Century Gothic" w:cs="Helvetica"/>
          <w:b/>
          <w:bCs/>
        </w:rPr>
        <w:t xml:space="preserve"> nominated company </w:t>
      </w:r>
      <w:r w:rsidR="00D149E8">
        <w:rPr>
          <w:rFonts w:ascii="Century Gothic" w:hAnsi="Century Gothic" w:cs="Helvetica"/>
          <w:b/>
          <w:bCs/>
        </w:rPr>
        <w:t>has employees</w:t>
      </w:r>
      <w:r w:rsidRPr="00F03FC6">
        <w:rPr>
          <w:rFonts w:ascii="Century Gothic" w:hAnsi="Century Gothic" w:cs="Helvetica"/>
          <w:b/>
          <w:bCs/>
          <w:color w:val="C00000"/>
        </w:rPr>
        <w:t>*</w:t>
      </w:r>
    </w:p>
    <w:p w14:paraId="4C3DE6CC" w14:textId="67FDD836" w:rsidR="00C166E4" w:rsidRPr="00D71056" w:rsidRDefault="00000000" w:rsidP="0046316C">
      <w:pPr>
        <w:ind w:left="720"/>
        <w:rPr>
          <w:rFonts w:ascii="Century Gothic" w:hAnsi="Century Gothic" w:cs="Helvetica"/>
          <w:color w:val="808080"/>
          <w:bdr w:val="single" w:sz="12" w:space="0" w:color="166CAC" w:themeColor="accent3"/>
        </w:rPr>
      </w:pPr>
      <w:sdt>
        <w:sdtPr>
          <w:rPr>
            <w:rStyle w:val="PlaceholderText"/>
            <w:rFonts w:ascii="Century Gothic" w:hAnsi="Century Gothic" w:cs="Helvetica"/>
            <w:bdr w:val="single" w:sz="12" w:space="0" w:color="166CAC" w:themeColor="accent3"/>
          </w:rPr>
          <w:id w:val="1880827665"/>
          <w:placeholder>
            <w:docPart w:val="FCE76A7146DD4FF8BDC70AF20F0B0217"/>
          </w:placeholder>
          <w:showingPlcHdr/>
          <w:text/>
        </w:sdtPr>
        <w:sdtContent>
          <w:r w:rsidR="00260CE7" w:rsidRPr="00D71056">
            <w:rPr>
              <w:rStyle w:val="PlaceholderText"/>
              <w:rFonts w:ascii="Century Gothic" w:hAnsi="Century Gothic" w:cs="Helvetica"/>
              <w:bdr w:val="single" w:sz="12" w:space="0" w:color="166CAC" w:themeColor="accent3"/>
            </w:rPr>
            <w:t>Click or tap here to enter text.</w:t>
          </w:r>
        </w:sdtContent>
      </w:sdt>
    </w:p>
    <w:p w14:paraId="4126BA5A" w14:textId="0DF48D73" w:rsidR="00B652AC" w:rsidRPr="00F03FC6" w:rsidRDefault="00B652AC" w:rsidP="00F03FC6">
      <w:pPr>
        <w:rPr>
          <w:rFonts w:ascii="Century Gothic" w:hAnsi="Century Gothic" w:cs="Helvetica"/>
          <w:b/>
          <w:bCs/>
        </w:rPr>
      </w:pPr>
      <w:r w:rsidRPr="00F03FC6">
        <w:rPr>
          <w:rFonts w:ascii="Century Gothic" w:hAnsi="Century Gothic" w:cs="Helvetica"/>
          <w:b/>
          <w:bCs/>
        </w:rPr>
        <w:t>Number of countries where equity is offered</w:t>
      </w:r>
      <w:r w:rsidR="008B4458" w:rsidRPr="00F03FC6">
        <w:rPr>
          <w:rFonts w:ascii="Century Gothic" w:hAnsi="Century Gothic" w:cs="Helvetica"/>
          <w:b/>
          <w:bCs/>
          <w:color w:val="C00000"/>
        </w:rPr>
        <w:t>*</w:t>
      </w:r>
    </w:p>
    <w:p w14:paraId="05C7E8FD" w14:textId="77777777" w:rsidR="008B4458" w:rsidRPr="00D71056" w:rsidRDefault="00000000" w:rsidP="008B4458">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44405500"/>
          <w:placeholder>
            <w:docPart w:val="0DFB890F08BA4E3881EC7363F919E2BB"/>
          </w:placeholder>
          <w:showingPlcHdr/>
          <w:text/>
        </w:sdtPr>
        <w:sdtContent>
          <w:r w:rsidR="008B4458" w:rsidRPr="00D71056">
            <w:rPr>
              <w:rStyle w:val="PlaceholderText"/>
              <w:rFonts w:ascii="Century Gothic" w:hAnsi="Century Gothic" w:cs="Helvetica"/>
              <w:bdr w:val="single" w:sz="12" w:space="0" w:color="166CAC" w:themeColor="accent3"/>
            </w:rPr>
            <w:t>Click or tap here to enter text.</w:t>
          </w:r>
        </w:sdtContent>
      </w:sdt>
    </w:p>
    <w:p w14:paraId="6141E0AA" w14:textId="60A53B41" w:rsidR="00B652AC" w:rsidRPr="00F03FC6" w:rsidRDefault="00B652AC" w:rsidP="00F03FC6">
      <w:pPr>
        <w:rPr>
          <w:rFonts w:ascii="Century Gothic" w:hAnsi="Century Gothic" w:cs="Helvetica"/>
          <w:b/>
          <w:bCs/>
        </w:rPr>
      </w:pPr>
      <w:r w:rsidRPr="00F03FC6">
        <w:rPr>
          <w:rFonts w:ascii="Century Gothic" w:hAnsi="Century Gothic" w:cs="Helvetica"/>
          <w:b/>
          <w:bCs/>
        </w:rPr>
        <w:t xml:space="preserve">Total number of employees globally at nominated company as </w:t>
      </w:r>
      <w:r w:rsidR="00CA68B3">
        <w:rPr>
          <w:rFonts w:ascii="Century Gothic" w:hAnsi="Century Gothic" w:cs="Helvetica"/>
          <w:b/>
          <w:bCs/>
        </w:rPr>
        <w:t>at</w:t>
      </w:r>
      <w:r w:rsidRPr="00F03FC6">
        <w:rPr>
          <w:rFonts w:ascii="Century Gothic" w:hAnsi="Century Gothic" w:cs="Helvetica"/>
          <w:b/>
          <w:bCs/>
        </w:rPr>
        <w:t xml:space="preserve"> 1 January</w:t>
      </w:r>
      <w:r w:rsidR="008B4458" w:rsidRPr="00F03FC6">
        <w:rPr>
          <w:rFonts w:ascii="Century Gothic" w:hAnsi="Century Gothic" w:cs="Helvetica"/>
          <w:b/>
          <w:bCs/>
          <w:color w:val="C00000"/>
        </w:rPr>
        <w:t>*</w:t>
      </w:r>
    </w:p>
    <w:p w14:paraId="3754C0C9" w14:textId="77777777" w:rsidR="008B4458" w:rsidRPr="00D71056" w:rsidRDefault="00000000" w:rsidP="008B4458">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900215478"/>
          <w:placeholder>
            <w:docPart w:val="11C473F6937D4692A275D247133399EA"/>
          </w:placeholder>
          <w:showingPlcHdr/>
          <w:text/>
        </w:sdtPr>
        <w:sdtContent>
          <w:r w:rsidR="008B4458" w:rsidRPr="00D71056">
            <w:rPr>
              <w:rStyle w:val="PlaceholderText"/>
              <w:rFonts w:ascii="Century Gothic" w:hAnsi="Century Gothic" w:cs="Helvetica"/>
              <w:bdr w:val="single" w:sz="12" w:space="0" w:color="166CAC" w:themeColor="accent3"/>
            </w:rPr>
            <w:t>Click or tap here to enter text.</w:t>
          </w:r>
        </w:sdtContent>
      </w:sdt>
    </w:p>
    <w:p w14:paraId="4974AF7E" w14:textId="105C8A6E" w:rsidR="00B652AC" w:rsidRPr="00F03FC6" w:rsidRDefault="00B652AC" w:rsidP="00F03FC6">
      <w:pPr>
        <w:rPr>
          <w:rFonts w:ascii="Century Gothic" w:hAnsi="Century Gothic" w:cs="Helvetica"/>
          <w:b/>
          <w:bCs/>
        </w:rPr>
      </w:pPr>
      <w:r w:rsidRPr="00F03FC6">
        <w:rPr>
          <w:rFonts w:ascii="Century Gothic" w:hAnsi="Century Gothic" w:cs="Helvetica"/>
          <w:b/>
          <w:bCs/>
        </w:rPr>
        <w:lastRenderedPageBreak/>
        <w:t>Number of employees globally who are eligible for equity</w:t>
      </w:r>
      <w:r w:rsidR="00BF199D" w:rsidRPr="00F03FC6">
        <w:rPr>
          <w:rFonts w:ascii="Century Gothic" w:hAnsi="Century Gothic" w:cs="Helvetica"/>
          <w:b/>
          <w:bCs/>
          <w:color w:val="C00000"/>
        </w:rPr>
        <w:t>*</w:t>
      </w:r>
    </w:p>
    <w:p w14:paraId="1C7D51C3"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290816936"/>
          <w:placeholder>
            <w:docPart w:val="F8FAF162091743B5A34C94200E3988BA"/>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0EB66947" w14:textId="77777777" w:rsidR="00B652AC" w:rsidRPr="00F03FC6" w:rsidRDefault="00B652AC" w:rsidP="00F03FC6">
      <w:pPr>
        <w:rPr>
          <w:rFonts w:ascii="Century Gothic" w:hAnsi="Century Gothic" w:cs="Helvetica"/>
          <w:b/>
          <w:bCs/>
        </w:rPr>
      </w:pPr>
      <w:r w:rsidRPr="00F03FC6">
        <w:rPr>
          <w:rFonts w:ascii="Century Gothic" w:hAnsi="Century Gothic" w:cs="Helvetica"/>
          <w:b/>
          <w:bCs/>
        </w:rPr>
        <w:t>Is the nominated company private or public?</w:t>
      </w:r>
      <w:r w:rsidR="00BF199D" w:rsidRPr="00F03FC6">
        <w:rPr>
          <w:rFonts w:ascii="Century Gothic" w:hAnsi="Century Gothic" w:cs="Helvetica"/>
          <w:b/>
          <w:bCs/>
          <w:color w:val="C00000"/>
        </w:rPr>
        <w:t>*</w:t>
      </w:r>
    </w:p>
    <w:p w14:paraId="06F18E8E"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928584994"/>
          <w:placeholder>
            <w:docPart w:val="687460EBC7324E68A0D280C39FFD6C16"/>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7BF6952E" w14:textId="6E21A7CD" w:rsidR="00B652AC" w:rsidRPr="00F03FC6" w:rsidRDefault="00B652AC" w:rsidP="00F03FC6">
      <w:pPr>
        <w:rPr>
          <w:rFonts w:ascii="Century Gothic" w:hAnsi="Century Gothic" w:cs="Helvetica"/>
          <w:b/>
          <w:bCs/>
        </w:rPr>
      </w:pPr>
      <w:r w:rsidRPr="00F03FC6">
        <w:rPr>
          <w:rFonts w:ascii="Century Gothic" w:hAnsi="Century Gothic" w:cs="Helvetica"/>
          <w:b/>
          <w:bCs/>
        </w:rPr>
        <w:t xml:space="preserve">List the stock exchange where </w:t>
      </w:r>
      <w:r w:rsidR="00FD1444">
        <w:rPr>
          <w:rFonts w:ascii="Century Gothic" w:hAnsi="Century Gothic" w:cs="Helvetica"/>
          <w:b/>
          <w:bCs/>
        </w:rPr>
        <w:t xml:space="preserve">its </w:t>
      </w:r>
      <w:r w:rsidRPr="00F03FC6">
        <w:rPr>
          <w:rFonts w:ascii="Century Gothic" w:hAnsi="Century Gothic" w:cs="Helvetica"/>
          <w:b/>
          <w:bCs/>
        </w:rPr>
        <w:t>stock is traded</w:t>
      </w:r>
    </w:p>
    <w:p w14:paraId="3DC5FD5F"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54674390"/>
          <w:placeholder>
            <w:docPart w:val="0DC3CE8D04C64AB6B733D306912B2E18"/>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520E9915" w14:textId="4F00C350" w:rsidR="00FD1444" w:rsidRDefault="00371E2D" w:rsidP="00F03FC6">
      <w:pPr>
        <w:rPr>
          <w:rFonts w:ascii="Century Gothic" w:hAnsi="Century Gothic" w:cs="Helvetica"/>
          <w:b/>
          <w:bCs/>
        </w:rPr>
      </w:pPr>
      <w:r>
        <w:rPr>
          <w:rFonts w:ascii="Century Gothic" w:hAnsi="Century Gothic" w:cs="Helvetica"/>
          <w:b/>
          <w:bCs/>
        </w:rPr>
        <w:t>Please upload a high-resolution version of your corporate logo* (format: .eps, .ai or .svg)</w:t>
      </w:r>
    </w:p>
    <w:p w14:paraId="1B8950B7" w14:textId="465FFFF4" w:rsidR="00371E2D" w:rsidRDefault="00371E2D" w:rsidP="00371E2D">
      <w:pPr>
        <w:pStyle w:val="ListParagraph"/>
        <w:rPr>
          <w:rFonts w:ascii="Century Gothic" w:hAnsi="Century Gothic" w:cs="Helvetica"/>
        </w:rPr>
      </w:pPr>
      <w:r w:rsidRPr="00371E2D">
        <w:rPr>
          <w:rFonts w:ascii="Century Gothic" w:hAnsi="Century Gothic" w:cs="Helvetica"/>
        </w:rPr>
        <w:t>[Upload</w:t>
      </w:r>
      <w:r>
        <w:rPr>
          <w:rFonts w:ascii="Century Gothic" w:hAnsi="Century Gothic" w:cs="Helvetica"/>
        </w:rPr>
        <w:t xml:space="preserve"> button</w:t>
      </w:r>
      <w:r w:rsidRPr="00371E2D">
        <w:rPr>
          <w:rFonts w:ascii="Century Gothic" w:hAnsi="Century Gothic" w:cs="Helvetica"/>
        </w:rPr>
        <w:t>]</w:t>
      </w:r>
    </w:p>
    <w:p w14:paraId="3327B94B" w14:textId="32B38309" w:rsidR="00371E2D" w:rsidRPr="00371E2D" w:rsidRDefault="00371E2D" w:rsidP="00371E2D">
      <w:pPr>
        <w:rPr>
          <w:rFonts w:ascii="Century Gothic" w:hAnsi="Century Gothic" w:cs="Helvetica"/>
          <w:b/>
          <w:bCs/>
        </w:rPr>
      </w:pPr>
      <w:r w:rsidRPr="00371E2D">
        <w:rPr>
          <w:rFonts w:ascii="Century Gothic" w:hAnsi="Century Gothic" w:cs="Helvetica"/>
          <w:b/>
          <w:bCs/>
        </w:rPr>
        <w:t xml:space="preserve">Please upload a </w:t>
      </w:r>
      <w:r w:rsidR="00CA68B3">
        <w:rPr>
          <w:rFonts w:ascii="Century Gothic" w:hAnsi="Century Gothic" w:cs="Helvetica"/>
          <w:b/>
          <w:bCs/>
        </w:rPr>
        <w:t>low-resolution</w:t>
      </w:r>
      <w:r w:rsidRPr="00371E2D">
        <w:rPr>
          <w:rFonts w:ascii="Century Gothic" w:hAnsi="Century Gothic" w:cs="Helvetica"/>
          <w:b/>
          <w:bCs/>
        </w:rPr>
        <w:t xml:space="preserve"> version of your corporate logo* (format: .png or .jpg)</w:t>
      </w:r>
    </w:p>
    <w:p w14:paraId="572D6E88" w14:textId="25797EF7" w:rsidR="00371E2D" w:rsidRDefault="00371E2D" w:rsidP="00371E2D">
      <w:pPr>
        <w:pStyle w:val="ListParagraph"/>
        <w:rPr>
          <w:rFonts w:ascii="Century Gothic" w:hAnsi="Century Gothic" w:cs="Helvetica"/>
        </w:rPr>
      </w:pPr>
      <w:r>
        <w:rPr>
          <w:rFonts w:ascii="Century Gothic" w:hAnsi="Century Gothic" w:cs="Helvetica"/>
        </w:rPr>
        <w:t>[Upload button]</w:t>
      </w:r>
    </w:p>
    <w:p w14:paraId="00C608C1" w14:textId="77777777" w:rsidR="00371E2D" w:rsidRDefault="00371E2D" w:rsidP="00371E2D">
      <w:pPr>
        <w:pStyle w:val="ListParagraph"/>
        <w:rPr>
          <w:rFonts w:ascii="Century Gothic" w:hAnsi="Century Gothic" w:cs="Helvetica"/>
        </w:rPr>
      </w:pPr>
    </w:p>
    <w:p w14:paraId="33BE1370" w14:textId="0F1B4D5A" w:rsidR="00FD1444" w:rsidRPr="0078422B" w:rsidRDefault="00FD1444" w:rsidP="00F03FC6">
      <w:pPr>
        <w:rPr>
          <w:rFonts w:ascii="Century Gothic" w:hAnsi="Century Gothic" w:cs="Helvetica"/>
          <w:b/>
          <w:bCs/>
          <w:color w:val="C5A161"/>
          <w:sz w:val="32"/>
          <w:szCs w:val="32"/>
        </w:rPr>
      </w:pPr>
      <w:bookmarkStart w:id="6" w:name="plan"/>
      <w:bookmarkEnd w:id="6"/>
      <w:r w:rsidRPr="0078422B">
        <w:rPr>
          <w:rFonts w:ascii="Century Gothic" w:hAnsi="Century Gothic" w:cs="Helvetica"/>
          <w:b/>
          <w:bCs/>
          <w:color w:val="C5A161"/>
          <w:sz w:val="32"/>
          <w:szCs w:val="32"/>
        </w:rPr>
        <w:t>ABOUT THE PLAN/PROGRAM</w:t>
      </w:r>
    </w:p>
    <w:p w14:paraId="6F96027F" w14:textId="1513ACAC" w:rsidR="00B652AC" w:rsidRPr="00F03FC6" w:rsidRDefault="00B652AC" w:rsidP="00F03FC6">
      <w:pPr>
        <w:rPr>
          <w:rFonts w:ascii="Century Gothic" w:hAnsi="Century Gothic" w:cs="Helvetica"/>
          <w:b/>
          <w:bCs/>
        </w:rPr>
      </w:pPr>
      <w:r w:rsidRPr="00F03FC6">
        <w:rPr>
          <w:rFonts w:ascii="Century Gothic" w:hAnsi="Century Gothic" w:cs="Helvetica"/>
          <w:b/>
          <w:bCs/>
        </w:rPr>
        <w:t>Name of plan/program submitted for award consideration</w:t>
      </w:r>
      <w:r w:rsidR="00BF199D" w:rsidRPr="00F03FC6">
        <w:rPr>
          <w:rFonts w:ascii="Century Gothic" w:hAnsi="Century Gothic" w:cs="Helvetica"/>
          <w:b/>
          <w:bCs/>
          <w:color w:val="C00000"/>
        </w:rPr>
        <w:t>*</w:t>
      </w:r>
    </w:p>
    <w:p w14:paraId="68EAABEF"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860546858"/>
          <w:placeholder>
            <w:docPart w:val="2AC37F2A382F445AB2FFFE22F6627CCA"/>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0DD2DBF3" w14:textId="43E05E5F" w:rsidR="00B652AC" w:rsidRPr="00F03FC6" w:rsidRDefault="00B652AC" w:rsidP="00F03FC6">
      <w:pPr>
        <w:rPr>
          <w:rFonts w:ascii="Century Gothic" w:hAnsi="Century Gothic" w:cs="Helvetica"/>
          <w:b/>
          <w:bCs/>
        </w:rPr>
      </w:pPr>
      <w:r w:rsidRPr="00F03FC6">
        <w:rPr>
          <w:rFonts w:ascii="Century Gothic" w:hAnsi="Century Gothic" w:cs="Helvetica"/>
          <w:b/>
          <w:bCs/>
        </w:rPr>
        <w:t>How many countries have eligible participants in the plan/</w:t>
      </w:r>
      <w:r w:rsidR="00E50F31">
        <w:rPr>
          <w:rFonts w:ascii="Century Gothic" w:hAnsi="Century Gothic" w:cs="Helvetica"/>
          <w:b/>
          <w:bCs/>
        </w:rPr>
        <w:t>program</w:t>
      </w:r>
      <w:r w:rsidR="00E50F31" w:rsidRPr="00F03FC6">
        <w:rPr>
          <w:rFonts w:ascii="Century Gothic" w:hAnsi="Century Gothic" w:cs="Helvetica"/>
          <w:b/>
          <w:bCs/>
          <w:color w:val="C00000"/>
        </w:rPr>
        <w:t xml:space="preserve"> </w:t>
      </w:r>
      <w:r w:rsidR="00BF199D" w:rsidRPr="00F03FC6">
        <w:rPr>
          <w:rFonts w:ascii="Century Gothic" w:hAnsi="Century Gothic" w:cs="Helvetica"/>
          <w:b/>
          <w:bCs/>
          <w:color w:val="C00000"/>
        </w:rPr>
        <w:t>*</w:t>
      </w:r>
    </w:p>
    <w:p w14:paraId="6D4CB0DF"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035466547"/>
          <w:placeholder>
            <w:docPart w:val="7A3A70BC63F343F8AB4C6F2F72A3ECF9"/>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322A52AC" w14:textId="194745E7" w:rsidR="00B652AC" w:rsidRPr="00F03FC6" w:rsidRDefault="00B652AC" w:rsidP="00F03FC6">
      <w:pPr>
        <w:rPr>
          <w:rFonts w:ascii="Century Gothic" w:hAnsi="Century Gothic" w:cs="Helvetica"/>
          <w:b/>
          <w:bCs/>
        </w:rPr>
      </w:pPr>
      <w:r w:rsidRPr="00F03FC6">
        <w:rPr>
          <w:rFonts w:ascii="Century Gothic" w:hAnsi="Century Gothic" w:cs="Helvetica"/>
          <w:b/>
          <w:bCs/>
        </w:rPr>
        <w:t>Number of employees eligible to participate in plan/program</w:t>
      </w:r>
      <w:r w:rsidR="00BF199D" w:rsidRPr="00F03FC6">
        <w:rPr>
          <w:rFonts w:ascii="Century Gothic" w:hAnsi="Century Gothic" w:cs="Helvetica"/>
          <w:b/>
          <w:bCs/>
          <w:color w:val="C00000"/>
        </w:rPr>
        <w:t>*</w:t>
      </w:r>
    </w:p>
    <w:p w14:paraId="1CB26D79"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84813573"/>
          <w:placeholder>
            <w:docPart w:val="1B8982299AB0499EA5AC83DAAFDFB5BC"/>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041E7E65" w14:textId="79E31FC8" w:rsidR="00B652AC" w:rsidRPr="00F03FC6" w:rsidRDefault="00B652AC" w:rsidP="00F03FC6">
      <w:pPr>
        <w:rPr>
          <w:rFonts w:ascii="Century Gothic" w:hAnsi="Century Gothic" w:cs="Helvetica"/>
          <w:b/>
          <w:bCs/>
        </w:rPr>
      </w:pPr>
      <w:r w:rsidRPr="00F03FC6">
        <w:rPr>
          <w:rFonts w:ascii="Century Gothic" w:hAnsi="Century Gothic" w:cs="Helvetica"/>
          <w:b/>
          <w:bCs/>
        </w:rPr>
        <w:t>Number of employees participating in plan/program</w:t>
      </w:r>
      <w:r w:rsidR="00BF199D" w:rsidRPr="00F03FC6">
        <w:rPr>
          <w:rFonts w:ascii="Century Gothic" w:hAnsi="Century Gothic" w:cs="Helvetica"/>
          <w:b/>
          <w:bCs/>
          <w:color w:val="C00000"/>
        </w:rPr>
        <w:t>*</w:t>
      </w:r>
    </w:p>
    <w:p w14:paraId="20E3AE74" w14:textId="77777777" w:rsidR="00046A72" w:rsidRPr="00D71056" w:rsidRDefault="00000000" w:rsidP="00BF199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604339660"/>
          <w:placeholder>
            <w:docPart w:val="C56224A34D0F4A32B0BD50A943BE6EE8"/>
          </w:placeholder>
          <w:showingPlcHdr/>
          <w:text/>
        </w:sdtPr>
        <w:sdtContent>
          <w:r w:rsidR="00BF199D" w:rsidRPr="00D71056">
            <w:rPr>
              <w:rStyle w:val="PlaceholderText"/>
              <w:rFonts w:ascii="Century Gothic" w:hAnsi="Century Gothic" w:cs="Helvetica"/>
              <w:bdr w:val="single" w:sz="12" w:space="0" w:color="166CAC" w:themeColor="accent3"/>
            </w:rPr>
            <w:t>Click or tap here to enter text.</w:t>
          </w:r>
        </w:sdtContent>
      </w:sdt>
    </w:p>
    <w:p w14:paraId="6D8AEDF3" w14:textId="5FA40806" w:rsidR="005709D9" w:rsidRPr="00F03FC6" w:rsidRDefault="00D71056" w:rsidP="00F03FC6">
      <w:pPr>
        <w:rPr>
          <w:rFonts w:ascii="Century Gothic" w:hAnsi="Century Gothic" w:cs="Helvetica"/>
          <w:b/>
        </w:rPr>
      </w:pPr>
      <w:r w:rsidRPr="00F03FC6">
        <w:rPr>
          <w:rFonts w:ascii="Century Gothic" w:hAnsi="Century Gothic" w:cs="Helvetica"/>
          <w:b/>
        </w:rPr>
        <w:t xml:space="preserve">Type of plan/program </w:t>
      </w:r>
      <w:r w:rsidR="00BB3CCA" w:rsidRPr="00F03FC6">
        <w:rPr>
          <w:rFonts w:ascii="Century Gothic" w:hAnsi="Century Gothic" w:cs="Helvetica"/>
          <w:b/>
        </w:rPr>
        <w:t>(select all that apply)*</w:t>
      </w:r>
    </w:p>
    <w:p w14:paraId="49EFDB40" w14:textId="77777777" w:rsidR="00FD1444" w:rsidRDefault="00FD1444" w:rsidP="00F03FC6">
      <w:pPr>
        <w:rPr>
          <w:rFonts w:ascii="Helvetica" w:eastAsia="Times New Roman" w:hAnsi="Helvetica" w:cs="Helvetica"/>
          <w:color w:val="000000"/>
          <w:sz w:val="24"/>
          <w:szCs w:val="24"/>
          <w:lang w:val="en-GB" w:eastAsia="en-GB"/>
        </w:rPr>
        <w:sectPr w:rsidR="00FD1444" w:rsidSect="00FD1444">
          <w:type w:val="continuous"/>
          <w:pgSz w:w="12240" w:h="15840"/>
          <w:pgMar w:top="77" w:right="1080" w:bottom="1418" w:left="1080" w:header="16" w:footer="613" w:gutter="0"/>
          <w:cols w:space="720"/>
          <w:titlePg/>
          <w:docGrid w:linePitch="360"/>
        </w:sectPr>
      </w:pPr>
    </w:p>
    <w:p w14:paraId="4B6F0CFD" w14:textId="2DBD2F5E"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693268896"/>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Cash deferral</w:t>
      </w:r>
    </w:p>
    <w:p w14:paraId="30B84D7E" w14:textId="528506C8"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378356778"/>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Choice plans</w:t>
      </w:r>
    </w:p>
    <w:p w14:paraId="6BAAEE5E" w14:textId="7D1C42F6"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367758106"/>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Discount shares</w:t>
      </w:r>
    </w:p>
    <w:p w14:paraId="41BF1CE1" w14:textId="586B96A1"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602305815"/>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Employee stock purchase plans (ESPP)</w:t>
      </w:r>
    </w:p>
    <w:p w14:paraId="7FAB842B" w14:textId="17034512"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2107568074"/>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Equity deferral</w:t>
      </w:r>
    </w:p>
    <w:p w14:paraId="2AEDE655" w14:textId="39AF8E59"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572355369"/>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Executive plans</w:t>
      </w:r>
    </w:p>
    <w:p w14:paraId="31217A96" w14:textId="123A3493"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537046081"/>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Non-qualified plans</w:t>
      </w:r>
    </w:p>
    <w:p w14:paraId="0412AFF4" w14:textId="6F03B740"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308931680"/>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Performance cash</w:t>
      </w:r>
    </w:p>
    <w:p w14:paraId="5B82E4D8" w14:textId="6DBD2278"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624350484"/>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Performance shares</w:t>
      </w:r>
    </w:p>
    <w:p w14:paraId="4B3F29BB" w14:textId="01C048FF"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248038814"/>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Restricted shares</w:t>
      </w:r>
    </w:p>
    <w:p w14:paraId="562ABAE9" w14:textId="0AE190AD"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584583448"/>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Save as you earn (SAYE)</w:t>
      </w:r>
    </w:p>
    <w:p w14:paraId="0F9734DF" w14:textId="325F54D4"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2099546122"/>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Share incentive plans (SIP)</w:t>
      </w:r>
    </w:p>
    <w:p w14:paraId="7FD4B70B" w14:textId="061AC263"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689291525"/>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Stock appreciation rights (SAR)</w:t>
      </w:r>
    </w:p>
    <w:p w14:paraId="3DBE68B6" w14:textId="7A9CD749" w:rsidR="00D71056"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1662189118"/>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Stock options</w:t>
      </w:r>
    </w:p>
    <w:p w14:paraId="471ECEDE" w14:textId="07EA9EAF" w:rsidR="00BB3CCA" w:rsidRPr="00D149E8" w:rsidRDefault="00000000" w:rsidP="00F03FC6">
      <w:pPr>
        <w:rPr>
          <w:rFonts w:ascii="Century Gothic" w:hAnsi="Century Gothic" w:cs="Helvetica"/>
          <w:bCs/>
          <w:sz w:val="20"/>
          <w:szCs w:val="20"/>
        </w:rPr>
      </w:pPr>
      <w:sdt>
        <w:sdtPr>
          <w:rPr>
            <w:rFonts w:ascii="Helvetica" w:eastAsia="Times New Roman" w:hAnsi="Helvetica" w:cs="Helvetica"/>
            <w:color w:val="000000"/>
            <w:sz w:val="20"/>
            <w:szCs w:val="20"/>
            <w:lang w:val="en-GB" w:eastAsia="en-GB"/>
          </w:rPr>
          <w:id w:val="469791147"/>
          <w14:checkbox>
            <w14:checked w14:val="0"/>
            <w14:checkedState w14:val="2612" w14:font="MS Gothic"/>
            <w14:uncheckedState w14:val="2610" w14:font="MS Gothic"/>
          </w14:checkbox>
        </w:sdtPr>
        <w:sdtContent>
          <w:r w:rsidR="00F03FC6" w:rsidRPr="00D149E8">
            <w:rPr>
              <w:rFonts w:ascii="MS Gothic" w:eastAsia="MS Gothic" w:hAnsi="MS Gothic" w:cs="Helvetica" w:hint="eastAsia"/>
              <w:color w:val="000000"/>
              <w:sz w:val="20"/>
              <w:szCs w:val="20"/>
              <w:lang w:val="en-GB" w:eastAsia="en-GB"/>
            </w:rPr>
            <w:t>☐</w:t>
          </w:r>
        </w:sdtContent>
      </w:sdt>
      <w:r w:rsidR="00F03FC6" w:rsidRPr="00D149E8">
        <w:rPr>
          <w:rFonts w:ascii="Helvetica" w:eastAsia="Times New Roman" w:hAnsi="Helvetica" w:cs="Helvetica"/>
          <w:color w:val="000000"/>
          <w:sz w:val="20"/>
          <w:szCs w:val="20"/>
          <w:lang w:val="en-GB" w:eastAsia="en-GB"/>
        </w:rPr>
        <w:t xml:space="preserve">  </w:t>
      </w:r>
      <w:r w:rsidR="00BB3CCA" w:rsidRPr="00D149E8">
        <w:rPr>
          <w:rFonts w:ascii="Century Gothic" w:hAnsi="Century Gothic" w:cs="Helvetica"/>
          <w:bCs/>
          <w:sz w:val="20"/>
          <w:szCs w:val="20"/>
        </w:rPr>
        <w:t>Other – please detail</w:t>
      </w:r>
    </w:p>
    <w:p w14:paraId="11BAFD52" w14:textId="77777777" w:rsidR="00FD1444" w:rsidRDefault="00FD1444" w:rsidP="00BB3CCA">
      <w:pPr>
        <w:pStyle w:val="ListParagraph"/>
        <w:rPr>
          <w:rFonts w:ascii="Century Gothic" w:hAnsi="Century Gothic" w:cs="Helvetica"/>
          <w:bCs/>
        </w:rPr>
        <w:sectPr w:rsidR="00FD1444" w:rsidSect="00FD1444">
          <w:type w:val="continuous"/>
          <w:pgSz w:w="12240" w:h="15840"/>
          <w:pgMar w:top="77" w:right="1080" w:bottom="1418" w:left="1080" w:header="16" w:footer="613" w:gutter="0"/>
          <w:cols w:num="2" w:space="720"/>
          <w:titlePg/>
          <w:docGrid w:linePitch="360"/>
        </w:sectPr>
      </w:pPr>
    </w:p>
    <w:p w14:paraId="473BA273" w14:textId="77777777" w:rsidR="00BB3CCA" w:rsidRDefault="00BB3CCA" w:rsidP="00BB3CCA">
      <w:pPr>
        <w:pStyle w:val="ListParagraph"/>
        <w:rPr>
          <w:rFonts w:ascii="Century Gothic" w:hAnsi="Century Gothic" w:cs="Helvetica"/>
          <w:bCs/>
        </w:rPr>
      </w:pPr>
    </w:p>
    <w:p w14:paraId="6E84A1AC" w14:textId="77777777" w:rsidR="00371E2D" w:rsidRPr="00371E2D" w:rsidRDefault="00371E2D" w:rsidP="00371E2D">
      <w:pPr>
        <w:rPr>
          <w:rFonts w:ascii="Century Gothic" w:hAnsi="Century Gothic" w:cs="Helvetica"/>
          <w:b/>
        </w:rPr>
      </w:pPr>
      <w:r w:rsidRPr="00371E2D">
        <w:rPr>
          <w:rFonts w:ascii="Century Gothic" w:hAnsi="Century Gothic" w:cs="Helvetica"/>
          <w:b/>
        </w:rPr>
        <w:lastRenderedPageBreak/>
        <w:t>Please provide any additional information about your award submission not already provided above (if necessary)</w:t>
      </w:r>
    </w:p>
    <w:p w14:paraId="713B43AF" w14:textId="77777777" w:rsidR="00371E2D" w:rsidRPr="00D71056" w:rsidRDefault="00000000" w:rsidP="00371E2D">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721104506"/>
          <w:placeholder>
            <w:docPart w:val="8EC6A78A8CA946F2A6FD724455ACA4AA"/>
          </w:placeholder>
          <w:showingPlcHdr/>
          <w:text/>
        </w:sdtPr>
        <w:sdtContent>
          <w:r w:rsidR="00371E2D" w:rsidRPr="00D71056">
            <w:rPr>
              <w:rStyle w:val="PlaceholderText"/>
              <w:rFonts w:ascii="Century Gothic" w:hAnsi="Century Gothic" w:cs="Helvetica"/>
              <w:bdr w:val="single" w:sz="12" w:space="0" w:color="166CAC" w:themeColor="accent3"/>
            </w:rPr>
            <w:t>Click or tap here to enter text.</w:t>
          </w:r>
        </w:sdtContent>
      </w:sdt>
    </w:p>
    <w:p w14:paraId="4717938F" w14:textId="77777777" w:rsidR="00371E2D" w:rsidRPr="00BB3CCA" w:rsidRDefault="00371E2D" w:rsidP="00BB3CCA">
      <w:pPr>
        <w:pStyle w:val="ListParagraph"/>
        <w:rPr>
          <w:rFonts w:ascii="Century Gothic" w:hAnsi="Century Gothic" w:cs="Helvetica"/>
          <w:bCs/>
        </w:rPr>
      </w:pPr>
    </w:p>
    <w:p w14:paraId="108A209E" w14:textId="51631089" w:rsidR="005709D9" w:rsidRPr="0078422B" w:rsidRDefault="009C3DE8" w:rsidP="005709D9">
      <w:pPr>
        <w:rPr>
          <w:rFonts w:ascii="Century Gothic" w:hAnsi="Century Gothic" w:cs="Helvetica"/>
          <w:b/>
          <w:bCs/>
          <w:color w:val="C5A161"/>
          <w:sz w:val="32"/>
          <w:szCs w:val="32"/>
        </w:rPr>
      </w:pPr>
      <w:bookmarkStart w:id="7" w:name="categories"/>
      <w:bookmarkEnd w:id="7"/>
      <w:r>
        <w:rPr>
          <w:rFonts w:ascii="Century Gothic" w:hAnsi="Century Gothic" w:cs="Helvetica"/>
          <w:b/>
          <w:bCs/>
          <w:color w:val="C5A161"/>
          <w:sz w:val="32"/>
          <w:szCs w:val="32"/>
        </w:rPr>
        <w:t xml:space="preserve">THE GEO </w:t>
      </w:r>
      <w:r w:rsidR="005709D9" w:rsidRPr="0078422B">
        <w:rPr>
          <w:rFonts w:ascii="Century Gothic" w:hAnsi="Century Gothic" w:cs="Helvetica"/>
          <w:b/>
          <w:bCs/>
          <w:color w:val="C5A161"/>
          <w:sz w:val="32"/>
          <w:szCs w:val="32"/>
        </w:rPr>
        <w:t>AWARDS CATEGORIES</w:t>
      </w:r>
    </w:p>
    <w:p w14:paraId="2907D6F6" w14:textId="77777777" w:rsidR="00B652AC" w:rsidRPr="00D71056" w:rsidRDefault="00B652AC" w:rsidP="00F03FC6">
      <w:pPr>
        <w:rPr>
          <w:rFonts w:ascii="Century Gothic" w:hAnsi="Century Gothic" w:cs="Helvetica"/>
        </w:rPr>
      </w:pPr>
      <w:r w:rsidRPr="00D71056">
        <w:rPr>
          <w:rFonts w:ascii="Century Gothic" w:hAnsi="Century Gothic" w:cs="Helvetica"/>
        </w:rPr>
        <w:t xml:space="preserve">Please check the box for </w:t>
      </w:r>
      <w:r w:rsidRPr="00D71056">
        <w:rPr>
          <w:rFonts w:ascii="Century Gothic" w:hAnsi="Century Gothic" w:cs="Helvetica"/>
          <w:color w:val="166CAC" w:themeColor="accent3"/>
        </w:rPr>
        <w:t>ALL CATEGORIES</w:t>
      </w:r>
      <w:r w:rsidRPr="00D71056">
        <w:rPr>
          <w:rFonts w:ascii="Century Gothic" w:hAnsi="Century Gothic" w:cs="Helvetica"/>
        </w:rPr>
        <w:t xml:space="preserve"> </w:t>
      </w:r>
      <w:r w:rsidR="0012607B" w:rsidRPr="00D71056">
        <w:rPr>
          <w:rFonts w:ascii="Century Gothic" w:hAnsi="Century Gothic" w:cs="Helvetica"/>
        </w:rPr>
        <w:t>for which you are applying</w:t>
      </w:r>
      <w:r w:rsidRPr="00D71056">
        <w:rPr>
          <w:rFonts w:ascii="Century Gothic" w:hAnsi="Century Gothic" w:cs="Helvetica"/>
        </w:rPr>
        <w:t>. There are award-specific questions that you will need to answer for each of the categories you select below.</w:t>
      </w:r>
    </w:p>
    <w:p w14:paraId="2CCE51EB" w14:textId="182981D3" w:rsidR="00B652AC" w:rsidRPr="00D71056" w:rsidRDefault="00000000" w:rsidP="00657F10">
      <w:pPr>
        <w:ind w:left="720"/>
        <w:rPr>
          <w:rFonts w:ascii="Century Gothic" w:hAnsi="Century Gothic" w:cs="Helvetica"/>
        </w:rPr>
      </w:pPr>
      <w:sdt>
        <w:sdtPr>
          <w:rPr>
            <w:rFonts w:ascii="Century Gothic" w:eastAsia="MS Gothic" w:hAnsi="Century Gothic" w:cs="Helvetica"/>
            <w:b/>
            <w:sz w:val="32"/>
          </w:rPr>
          <w:id w:val="1342664948"/>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Plan_Effectiveness" w:history="1">
        <w:r w:rsidR="00B652AC" w:rsidRPr="00D71056">
          <w:rPr>
            <w:rStyle w:val="Hyperlink"/>
            <w:rFonts w:ascii="Century Gothic" w:hAnsi="Century Gothic" w:cs="Helvetica"/>
            <w:color w:val="166CAC" w:themeColor="accent3"/>
          </w:rPr>
          <w:t>Best Plan Effectiveness</w:t>
        </w:r>
      </w:hyperlink>
      <w:r w:rsidR="00B652AC" w:rsidRPr="00D71056">
        <w:rPr>
          <w:rFonts w:ascii="Century Gothic" w:hAnsi="Century Gothic" w:cs="Helvetica"/>
        </w:rPr>
        <w:t xml:space="preserve"> </w:t>
      </w:r>
    </w:p>
    <w:p w14:paraId="022960D8" w14:textId="1D8A678A" w:rsidR="00B652AC" w:rsidRPr="00D71056" w:rsidRDefault="00000000" w:rsidP="00657F10">
      <w:pPr>
        <w:ind w:left="720"/>
        <w:rPr>
          <w:rFonts w:ascii="Century Gothic" w:hAnsi="Century Gothic" w:cs="Helvetica"/>
        </w:rPr>
      </w:pPr>
      <w:sdt>
        <w:sdtPr>
          <w:rPr>
            <w:rFonts w:ascii="Century Gothic" w:eastAsia="MS Gothic" w:hAnsi="Century Gothic" w:cs="Helvetica"/>
            <w:b/>
            <w:sz w:val="32"/>
          </w:rPr>
          <w:id w:val="-1835827171"/>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in_Financial" w:history="1">
        <w:r w:rsidR="00B652AC" w:rsidRPr="00D71056">
          <w:rPr>
            <w:rStyle w:val="Hyperlink"/>
            <w:rFonts w:ascii="Century Gothic" w:hAnsi="Century Gothic" w:cs="Helvetica"/>
            <w:color w:val="166CAC" w:themeColor="accent3"/>
          </w:rPr>
          <w:t>Best in Financial Educatio</w:t>
        </w:r>
        <w:r w:rsidR="009E3FF6">
          <w:rPr>
            <w:rStyle w:val="Hyperlink"/>
            <w:rFonts w:ascii="Century Gothic" w:hAnsi="Century Gothic" w:cs="Helvetica"/>
            <w:color w:val="166CAC" w:themeColor="accent3"/>
          </w:rPr>
          <w:t>n and Wellbeing</w:t>
        </w:r>
      </w:hyperlink>
      <w:r w:rsidR="00B652AC" w:rsidRPr="00D71056">
        <w:rPr>
          <w:rFonts w:ascii="Century Gothic" w:hAnsi="Century Gothic" w:cs="Helvetica"/>
        </w:rPr>
        <w:t xml:space="preserve"> </w:t>
      </w:r>
    </w:p>
    <w:p w14:paraId="0874E1FD" w14:textId="6D21B484" w:rsidR="00B652AC" w:rsidRPr="00D71056" w:rsidRDefault="00000000" w:rsidP="00657F10">
      <w:pPr>
        <w:ind w:left="720"/>
        <w:rPr>
          <w:rFonts w:ascii="Century Gothic" w:hAnsi="Century Gothic" w:cs="Helvetica"/>
        </w:rPr>
      </w:pPr>
      <w:sdt>
        <w:sdtPr>
          <w:rPr>
            <w:rFonts w:ascii="Century Gothic" w:eastAsia="MS Gothic" w:hAnsi="Century Gothic" w:cs="Helvetica"/>
            <w:b/>
            <w:sz w:val="32"/>
          </w:rPr>
          <w:id w:val="703909174"/>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 w:history="1">
        <w:r w:rsidR="00B652AC" w:rsidRPr="00D71056">
          <w:rPr>
            <w:rStyle w:val="Hyperlink"/>
            <w:rFonts w:ascii="Century Gothic" w:hAnsi="Century Gothic" w:cs="Helvetica"/>
            <w:color w:val="166CAC" w:themeColor="accent3"/>
          </w:rPr>
          <w:t>Best Use of Technology</w:t>
        </w:r>
      </w:hyperlink>
      <w:r w:rsidR="00B652AC" w:rsidRPr="00D71056">
        <w:rPr>
          <w:rFonts w:ascii="Century Gothic" w:hAnsi="Century Gothic" w:cs="Helvetica"/>
        </w:rPr>
        <w:t xml:space="preserve"> </w:t>
      </w:r>
    </w:p>
    <w:p w14:paraId="070E5E23" w14:textId="41171DEB"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263001491"/>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Most_Innovative_and" w:history="1">
        <w:r w:rsidR="00B652AC" w:rsidRPr="00D71056">
          <w:rPr>
            <w:rStyle w:val="Hyperlink"/>
            <w:rFonts w:ascii="Century Gothic" w:hAnsi="Century Gothic" w:cs="Helvetica"/>
            <w:color w:val="166CAC" w:themeColor="accent3"/>
          </w:rPr>
          <w:t>Most Innovative Plan Design</w:t>
        </w:r>
      </w:hyperlink>
      <w:r w:rsidR="00B652AC" w:rsidRPr="00D71056">
        <w:rPr>
          <w:rFonts w:ascii="Century Gothic" w:hAnsi="Century Gothic" w:cs="Helvetica"/>
        </w:rPr>
        <w:t xml:space="preserve"> </w:t>
      </w:r>
    </w:p>
    <w:p w14:paraId="4D3E2A2A" w14:textId="2EE3A4DA"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469835278"/>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_1" w:history="1">
        <w:r w:rsidR="00B652AC" w:rsidRPr="00D71056">
          <w:rPr>
            <w:rStyle w:val="Hyperlink"/>
            <w:rFonts w:ascii="Century Gothic" w:hAnsi="Century Gothic" w:cs="Helvetica"/>
            <w:color w:val="166CAC" w:themeColor="accent3"/>
          </w:rPr>
          <w:t>Best Use of Employee Share Plans in a Corporate Action</w:t>
        </w:r>
      </w:hyperlink>
      <w:r w:rsidR="00B652AC" w:rsidRPr="00D71056">
        <w:rPr>
          <w:rFonts w:ascii="Century Gothic" w:hAnsi="Century Gothic" w:cs="Helvetica"/>
        </w:rPr>
        <w:t xml:space="preserve"> </w:t>
      </w:r>
    </w:p>
    <w:p w14:paraId="64E46673" w14:textId="6E3808EC"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953206485"/>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Plan_Communication" w:history="1">
        <w:r w:rsidR="00B652AC" w:rsidRPr="00D71056">
          <w:rPr>
            <w:rStyle w:val="Hyperlink"/>
            <w:rFonts w:ascii="Century Gothic" w:hAnsi="Century Gothic" w:cs="Helvetica"/>
            <w:color w:val="166CAC" w:themeColor="accent3"/>
          </w:rPr>
          <w:t>Best Plan Communication</w:t>
        </w:r>
      </w:hyperlink>
      <w:r w:rsidR="00B652AC" w:rsidRPr="00D71056">
        <w:rPr>
          <w:rFonts w:ascii="Century Gothic" w:hAnsi="Century Gothic" w:cs="Helvetica"/>
        </w:rPr>
        <w:t xml:space="preserve"> </w:t>
      </w:r>
    </w:p>
    <w:p w14:paraId="293B30E1" w14:textId="76BB3BBE"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913150687"/>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Most_Creative_Solution" w:history="1">
        <w:r w:rsidR="00B652AC" w:rsidRPr="00D71056">
          <w:rPr>
            <w:rStyle w:val="Hyperlink"/>
            <w:rFonts w:ascii="Century Gothic" w:hAnsi="Century Gothic" w:cs="Helvetica"/>
            <w:color w:val="166CAC" w:themeColor="accent3"/>
          </w:rPr>
          <w:t>Most Creative Solution</w:t>
        </w:r>
      </w:hyperlink>
      <w:r w:rsidR="00B652AC" w:rsidRPr="00D71056">
        <w:rPr>
          <w:rFonts w:ascii="Century Gothic" w:hAnsi="Century Gothic" w:cs="Helvetica"/>
        </w:rPr>
        <w:t xml:space="preserve"> </w:t>
      </w:r>
    </w:p>
    <w:p w14:paraId="46206093" w14:textId="40FC54E0"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589690474"/>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_3" w:history="1">
        <w:r w:rsidR="00B652AC" w:rsidRPr="00D71056">
          <w:rPr>
            <w:rStyle w:val="Hyperlink"/>
            <w:rFonts w:ascii="Century Gothic" w:hAnsi="Century Gothic" w:cs="Helvetica"/>
            <w:color w:val="166CAC" w:themeColor="accent3"/>
          </w:rPr>
          <w:t xml:space="preserve">Best Use of </w:t>
        </w:r>
        <w:r w:rsidR="009E3FF6">
          <w:rPr>
            <w:rStyle w:val="Hyperlink"/>
            <w:rFonts w:ascii="Century Gothic" w:hAnsi="Century Gothic" w:cs="Helvetica"/>
            <w:color w:val="166CAC" w:themeColor="accent3"/>
          </w:rPr>
          <w:t xml:space="preserve">Equity </w:t>
        </w:r>
        <w:r w:rsidR="00B652AC" w:rsidRPr="00D71056">
          <w:rPr>
            <w:rStyle w:val="Hyperlink"/>
            <w:rFonts w:ascii="Century Gothic" w:hAnsi="Century Gothic" w:cs="Helvetica"/>
            <w:color w:val="166CAC" w:themeColor="accent3"/>
          </w:rPr>
          <w:t>in an Emerging Market</w:t>
        </w:r>
      </w:hyperlink>
      <w:r w:rsidR="00B652AC" w:rsidRPr="00D71056">
        <w:rPr>
          <w:rFonts w:ascii="Century Gothic" w:hAnsi="Century Gothic" w:cs="Helvetica"/>
        </w:rPr>
        <w:t xml:space="preserve"> </w:t>
      </w:r>
    </w:p>
    <w:p w14:paraId="6325D193" w14:textId="29E31D4F" w:rsidR="00657F10" w:rsidRPr="00D71056" w:rsidRDefault="00000000" w:rsidP="00657F10">
      <w:pPr>
        <w:ind w:left="720"/>
        <w:rPr>
          <w:rFonts w:ascii="Century Gothic" w:hAnsi="Century Gothic" w:cs="Helvetica"/>
        </w:rPr>
      </w:pPr>
      <w:sdt>
        <w:sdtPr>
          <w:rPr>
            <w:rFonts w:ascii="Century Gothic" w:eastAsia="MS Gothic" w:hAnsi="Century Gothic" w:cs="Helvetica"/>
            <w:b/>
            <w:sz w:val="32"/>
          </w:rPr>
          <w:id w:val="-1203237208"/>
          <w14:checkbox>
            <w14:checked w14:val="0"/>
            <w14:checkedState w14:val="2612" w14:font="MS Gothic"/>
            <w14:uncheckedState w14:val="2610" w14:font="MS Gothic"/>
          </w14:checkbox>
        </w:sdtPr>
        <w:sdtContent>
          <w:r w:rsidR="00657F10" w:rsidRPr="00D71056">
            <w:rPr>
              <w:rFonts w:ascii="Segoe UI Symbol" w:eastAsia="MS Gothic" w:hAnsi="Segoe UI Symbol" w:cs="Segoe UI Symbol"/>
              <w:b/>
              <w:sz w:val="32"/>
            </w:rPr>
            <w:t>☐</w:t>
          </w:r>
        </w:sdtContent>
      </w:sdt>
      <w:r w:rsidR="00657F10" w:rsidRPr="00D71056">
        <w:rPr>
          <w:rFonts w:ascii="Century Gothic" w:hAnsi="Century Gothic" w:cs="Helvetica"/>
        </w:rPr>
        <w:t xml:space="preserve"> </w:t>
      </w:r>
      <w:hyperlink w:anchor="_Best_Use_of_4" w:history="1">
        <w:r w:rsidR="00B652AC" w:rsidRPr="00D71056">
          <w:rPr>
            <w:rStyle w:val="Hyperlink"/>
            <w:rFonts w:ascii="Century Gothic" w:hAnsi="Century Gothic" w:cs="Helvetica"/>
            <w:color w:val="166CAC" w:themeColor="accent3"/>
          </w:rPr>
          <w:t>Best Use of a Share Plan in a Private Company</w:t>
        </w:r>
      </w:hyperlink>
    </w:p>
    <w:p w14:paraId="595C38B8" w14:textId="183552A8" w:rsidR="00657F10" w:rsidRPr="00D71056" w:rsidRDefault="00000000" w:rsidP="009700E3">
      <w:pPr>
        <w:ind w:left="720"/>
        <w:rPr>
          <w:rFonts w:ascii="Century Gothic" w:hAnsi="Century Gothic" w:cs="Helvetica"/>
        </w:rPr>
      </w:pPr>
      <w:sdt>
        <w:sdtPr>
          <w:rPr>
            <w:rFonts w:ascii="Century Gothic" w:eastAsia="MS Gothic" w:hAnsi="Century Gothic" w:cs="Helvetica"/>
            <w:b/>
            <w:sz w:val="32"/>
          </w:rPr>
          <w:id w:val="65623313"/>
          <w14:checkbox>
            <w14:checked w14:val="0"/>
            <w14:checkedState w14:val="2612" w14:font="MS Gothic"/>
            <w14:uncheckedState w14:val="2610" w14:font="MS Gothic"/>
          </w14:checkbox>
        </w:sdtPr>
        <w:sdtContent>
          <w:r w:rsidR="00465AF2" w:rsidRPr="004210C7">
            <w:rPr>
              <w:rFonts w:ascii="Segoe UI Symbol" w:eastAsia="MS Gothic" w:hAnsi="Segoe UI Symbol" w:cs="Segoe UI Symbol"/>
              <w:b/>
              <w:sz w:val="32"/>
            </w:rPr>
            <w:t>☐</w:t>
          </w:r>
        </w:sdtContent>
      </w:sdt>
      <w:r w:rsidR="00465AF2" w:rsidRPr="004210C7">
        <w:rPr>
          <w:rFonts w:ascii="Century Gothic" w:hAnsi="Century Gothic" w:cs="Helvetica"/>
        </w:rPr>
        <w:t xml:space="preserve"> </w:t>
      </w:r>
      <w:r w:rsidR="00465AF2" w:rsidRPr="004210C7">
        <w:rPr>
          <w:rStyle w:val="Hyperlink"/>
          <w:rFonts w:ascii="Century Gothic" w:hAnsi="Century Gothic" w:cs="Helvetica"/>
          <w:color w:val="166CAC" w:themeColor="accent3"/>
        </w:rPr>
        <w:t>Best in Executive Compensation</w:t>
      </w:r>
    </w:p>
    <w:p w14:paraId="1E725D02" w14:textId="77777777" w:rsidR="00267C78" w:rsidRPr="00D71056" w:rsidRDefault="00267C78" w:rsidP="00267C78">
      <w:pPr>
        <w:pBdr>
          <w:bottom w:val="single" w:sz="12" w:space="1" w:color="166CAC" w:themeColor="accent3"/>
        </w:pBdr>
        <w:rPr>
          <w:rFonts w:ascii="Century Gothic" w:hAnsi="Century Gothic" w:cs="Helvetica"/>
        </w:rPr>
      </w:pPr>
    </w:p>
    <w:p w14:paraId="2466E8F9" w14:textId="77777777" w:rsidR="00267C78" w:rsidRDefault="00267C78" w:rsidP="009D61EA">
      <w:pPr>
        <w:tabs>
          <w:tab w:val="center" w:pos="5040"/>
        </w:tabs>
        <w:spacing w:after="200"/>
        <w:rPr>
          <w:rFonts w:ascii="Century Gothic" w:hAnsi="Century Gothic" w:cs="Helvetica"/>
        </w:rPr>
      </w:pPr>
    </w:p>
    <w:p w14:paraId="4CE93935" w14:textId="77777777" w:rsidR="0039248A" w:rsidRDefault="0039248A">
      <w:pPr>
        <w:spacing w:after="200"/>
        <w:rPr>
          <w:rFonts w:ascii="Century Gothic" w:hAnsi="Century Gothic" w:cs="Helvetica"/>
          <w:b/>
          <w:bCs/>
          <w:color w:val="C5A161"/>
          <w:sz w:val="32"/>
          <w:szCs w:val="32"/>
        </w:rPr>
      </w:pPr>
      <w:bookmarkStart w:id="8" w:name="_Awards_Categories"/>
      <w:bookmarkStart w:id="9" w:name="_Toc87261260"/>
      <w:bookmarkEnd w:id="8"/>
      <w:r>
        <w:rPr>
          <w:rFonts w:ascii="Century Gothic" w:hAnsi="Century Gothic" w:cs="Helvetica"/>
          <w:b/>
          <w:bCs/>
          <w:color w:val="C5A161"/>
          <w:sz w:val="32"/>
          <w:szCs w:val="32"/>
        </w:rPr>
        <w:br w:type="page"/>
      </w:r>
    </w:p>
    <w:p w14:paraId="1B046ABB" w14:textId="1CDFB32B" w:rsidR="00480870" w:rsidRPr="0078422B" w:rsidRDefault="0078422B" w:rsidP="008D5D1C">
      <w:pPr>
        <w:rPr>
          <w:rFonts w:ascii="Century Gothic" w:hAnsi="Century Gothic" w:cs="Helvetica"/>
          <w:b/>
          <w:bCs/>
          <w:color w:val="C5A161"/>
          <w:sz w:val="32"/>
          <w:szCs w:val="32"/>
        </w:rPr>
      </w:pPr>
      <w:r>
        <w:rPr>
          <w:rFonts w:ascii="Century Gothic" w:hAnsi="Century Gothic" w:cs="Helvetica"/>
          <w:b/>
          <w:bCs/>
          <w:color w:val="C5A161"/>
          <w:sz w:val="32"/>
          <w:szCs w:val="32"/>
        </w:rPr>
        <w:lastRenderedPageBreak/>
        <w:t xml:space="preserve">GEO </w:t>
      </w:r>
      <w:r w:rsidR="008D5D1C" w:rsidRPr="0078422B">
        <w:rPr>
          <w:rFonts w:ascii="Century Gothic" w:hAnsi="Century Gothic" w:cs="Helvetica"/>
          <w:b/>
          <w:bCs/>
          <w:color w:val="C5A161"/>
          <w:sz w:val="32"/>
          <w:szCs w:val="32"/>
        </w:rPr>
        <w:t>AWARDS</w:t>
      </w:r>
      <w:r w:rsidR="00702380">
        <w:rPr>
          <w:rFonts w:ascii="Century Gothic" w:hAnsi="Century Gothic" w:cs="Helvetica"/>
          <w:b/>
          <w:bCs/>
          <w:color w:val="C5A161"/>
          <w:sz w:val="32"/>
          <w:szCs w:val="32"/>
        </w:rPr>
        <w:t xml:space="preserve"> CATEGORY</w:t>
      </w:r>
      <w:r w:rsidR="008D5D1C" w:rsidRPr="0078422B">
        <w:rPr>
          <w:rFonts w:ascii="Century Gothic" w:hAnsi="Century Gothic" w:cs="Helvetica"/>
          <w:b/>
          <w:bCs/>
          <w:color w:val="C5A161"/>
          <w:sz w:val="32"/>
          <w:szCs w:val="32"/>
        </w:rPr>
        <w:t xml:space="preserve"> </w:t>
      </w:r>
      <w:r>
        <w:rPr>
          <w:rFonts w:ascii="Century Gothic" w:hAnsi="Century Gothic" w:cs="Helvetica"/>
          <w:b/>
          <w:bCs/>
          <w:color w:val="C5A161"/>
          <w:sz w:val="32"/>
          <w:szCs w:val="32"/>
        </w:rPr>
        <w:t>APPLICATIONS</w:t>
      </w:r>
      <w:bookmarkEnd w:id="9"/>
    </w:p>
    <w:p w14:paraId="2E38DAB6" w14:textId="77CB937E" w:rsidR="00F03FC6" w:rsidRPr="00E2198A" w:rsidRDefault="00F03FC6" w:rsidP="00F03FC6">
      <w:pPr>
        <w:rPr>
          <w:rFonts w:ascii="Century Gothic" w:hAnsi="Century Gothic" w:cs="Helvetica"/>
          <w:sz w:val="18"/>
          <w:szCs w:val="18"/>
        </w:rPr>
      </w:pPr>
      <w:bookmarkStart w:id="10" w:name="_Best_Plan_Effectiveness"/>
      <w:bookmarkStart w:id="11" w:name="_Toc87261261"/>
      <w:bookmarkEnd w:id="10"/>
      <w:r w:rsidRPr="00E2198A">
        <w:rPr>
          <w:rFonts w:ascii="Century Gothic" w:hAnsi="Century Gothic" w:cs="Helvetica"/>
          <w:b/>
          <w:color w:val="C00000"/>
          <w:sz w:val="18"/>
          <w:szCs w:val="18"/>
        </w:rPr>
        <w:t xml:space="preserve">Important </w:t>
      </w:r>
      <w:r w:rsidR="00FD1444" w:rsidRPr="00E2198A">
        <w:rPr>
          <w:rFonts w:ascii="Century Gothic" w:hAnsi="Century Gothic" w:cs="Helvetica"/>
          <w:b/>
          <w:color w:val="C00000"/>
          <w:sz w:val="18"/>
          <w:szCs w:val="18"/>
        </w:rPr>
        <w:t>n</w:t>
      </w:r>
      <w:r w:rsidRPr="00E2198A">
        <w:rPr>
          <w:rFonts w:ascii="Century Gothic" w:hAnsi="Century Gothic" w:cs="Helvetica"/>
          <w:b/>
          <w:color w:val="C00000"/>
          <w:sz w:val="18"/>
          <w:szCs w:val="18"/>
        </w:rPr>
        <w:t>ote:</w:t>
      </w:r>
      <w:r w:rsidRPr="00E2198A">
        <w:rPr>
          <w:rFonts w:ascii="Century Gothic" w:hAnsi="Century Gothic" w:cs="Helvetica"/>
          <w:color w:val="C00000"/>
          <w:sz w:val="18"/>
          <w:szCs w:val="18"/>
        </w:rPr>
        <w:t xml:space="preserve"> </w:t>
      </w:r>
      <w:r w:rsidRPr="00E2198A">
        <w:rPr>
          <w:rFonts w:ascii="Century Gothic" w:hAnsi="Century Gothic" w:cs="Helvetica"/>
          <w:sz w:val="18"/>
          <w:szCs w:val="18"/>
        </w:rPr>
        <w:t xml:space="preserve">The following questions pertain specifically to the plan submitted </w:t>
      </w:r>
      <w:r w:rsidR="00FD1444" w:rsidRPr="00E2198A">
        <w:rPr>
          <w:rFonts w:ascii="Century Gothic" w:hAnsi="Century Gothic" w:cs="Helvetica"/>
          <w:sz w:val="18"/>
          <w:szCs w:val="18"/>
        </w:rPr>
        <w:t xml:space="preserve">in the </w:t>
      </w:r>
      <w:r w:rsidR="00FD1444" w:rsidRPr="00E2198A">
        <w:rPr>
          <w:rFonts w:ascii="Century Gothic" w:hAnsi="Century Gothic" w:cs="Helvetica"/>
          <w:b/>
          <w:bCs/>
          <w:sz w:val="18"/>
          <w:szCs w:val="18"/>
        </w:rPr>
        <w:t>ABOUT THE PLAN/PROGRAM</w:t>
      </w:r>
      <w:r w:rsidR="00FD1444" w:rsidRPr="00E2198A">
        <w:rPr>
          <w:rFonts w:ascii="Century Gothic" w:hAnsi="Century Gothic" w:cs="Helvetica"/>
          <w:sz w:val="18"/>
          <w:szCs w:val="18"/>
        </w:rPr>
        <w:t xml:space="preserve"> section</w:t>
      </w:r>
      <w:r w:rsidRPr="00E2198A">
        <w:rPr>
          <w:rFonts w:ascii="Century Gothic" w:hAnsi="Century Gothic" w:cs="Helvetica"/>
          <w:sz w:val="18"/>
          <w:szCs w:val="18"/>
        </w:rPr>
        <w:t xml:space="preserve">. If you are making submissions for multiple plans, each plan must be submitted </w:t>
      </w:r>
      <w:r w:rsidR="00FD1444" w:rsidRPr="00E2198A">
        <w:rPr>
          <w:rFonts w:ascii="Century Gothic" w:hAnsi="Century Gothic" w:cs="Helvetica"/>
          <w:sz w:val="18"/>
          <w:szCs w:val="18"/>
        </w:rPr>
        <w:t>via</w:t>
      </w:r>
      <w:r w:rsidRPr="00E2198A">
        <w:rPr>
          <w:rFonts w:ascii="Century Gothic" w:hAnsi="Century Gothic" w:cs="Helvetica"/>
          <w:sz w:val="18"/>
          <w:szCs w:val="18"/>
        </w:rPr>
        <w:t xml:space="preserve"> a separate application.</w:t>
      </w:r>
    </w:p>
    <w:p w14:paraId="137F4C59" w14:textId="6A4B360A" w:rsidR="00267C78" w:rsidRPr="0078422B" w:rsidRDefault="0078422B" w:rsidP="00267C78">
      <w:pPr>
        <w:pStyle w:val="Heading2"/>
        <w:rPr>
          <w:rFonts w:ascii="Century Gothic" w:hAnsi="Century Gothic" w:cs="Helvetica"/>
          <w:b/>
          <w:bCs w:val="0"/>
          <w:color w:val="7030A0"/>
        </w:rPr>
      </w:pPr>
      <w:bookmarkStart w:id="12" w:name="_BEST_PLAN_EFFECTIVENESS_1"/>
      <w:bookmarkEnd w:id="12"/>
      <w:r w:rsidRPr="0078422B">
        <w:rPr>
          <w:rFonts w:ascii="Century Gothic" w:hAnsi="Century Gothic" w:cs="Helvetica"/>
          <w:b/>
          <w:bCs w:val="0"/>
          <w:color w:val="7030A0"/>
        </w:rPr>
        <w:t>BEST PLAN EFFECTIVENESS</w:t>
      </w:r>
      <w:bookmarkEnd w:id="11"/>
    </w:p>
    <w:tbl>
      <w:tblPr>
        <w:tblStyle w:val="TableGrid"/>
        <w:tblW w:w="0" w:type="auto"/>
        <w:tblLook w:val="04A0" w:firstRow="1" w:lastRow="0" w:firstColumn="1" w:lastColumn="0" w:noHBand="0" w:noVBand="1"/>
      </w:tblPr>
      <w:tblGrid>
        <w:gridCol w:w="10070"/>
      </w:tblGrid>
      <w:tr w:rsidR="00DB4556" w14:paraId="6B2E719B" w14:textId="77777777" w:rsidTr="00DB4556">
        <w:tc>
          <w:tcPr>
            <w:tcW w:w="10070" w:type="dxa"/>
          </w:tcPr>
          <w:p w14:paraId="41860847" w14:textId="77777777" w:rsidR="00CA1F44" w:rsidRPr="00D71056" w:rsidRDefault="00CA1F44" w:rsidP="00CA1F44">
            <w:pPr>
              <w:rPr>
                <w:rFonts w:ascii="Century Gothic" w:hAnsi="Century Gothic" w:cs="Helvetica"/>
                <w:b/>
              </w:rPr>
            </w:pPr>
            <w:r w:rsidRPr="00D71056">
              <w:rPr>
                <w:rFonts w:ascii="Century Gothic" w:hAnsi="Century Gothic" w:cs="Helvetica"/>
                <w:b/>
              </w:rPr>
              <w:t>Award Criteria</w:t>
            </w:r>
          </w:p>
          <w:p w14:paraId="4DF8682E" w14:textId="77777777" w:rsidR="00CA1F44" w:rsidRPr="004A2363" w:rsidRDefault="00CA1F44" w:rsidP="00CA1F44">
            <w:pPr>
              <w:rPr>
                <w:rFonts w:ascii="Century Gothic" w:hAnsi="Century Gothic" w:cs="Helvetica"/>
              </w:rPr>
            </w:pPr>
            <w:r w:rsidRPr="004A2363">
              <w:rPr>
                <w:rFonts w:ascii="Century Gothic" w:hAnsi="Century Gothic" w:cs="Helvetica"/>
              </w:rPr>
              <w:t>Employee share plans are created to achieve specific organizational and employee objectives. The Best Plan Effectiveness award recognizes an organization that can demonstrate that its share plan is successfully delivering against those objectives.</w:t>
            </w:r>
          </w:p>
          <w:p w14:paraId="4DC18520" w14:textId="77777777" w:rsidR="00CA1F44" w:rsidRPr="004A2363" w:rsidRDefault="00CA1F44" w:rsidP="00CA1F44">
            <w:pPr>
              <w:rPr>
                <w:rFonts w:ascii="Century Gothic" w:hAnsi="Century Gothic" w:cs="Helvetica"/>
              </w:rPr>
            </w:pPr>
          </w:p>
          <w:p w14:paraId="141D035B" w14:textId="77777777" w:rsidR="00CA1F44" w:rsidRPr="004A2363" w:rsidRDefault="00CA1F44" w:rsidP="00CA1F44">
            <w:pPr>
              <w:rPr>
                <w:rFonts w:ascii="Century Gothic" w:hAnsi="Century Gothic" w:cs="Helvetica"/>
              </w:rPr>
            </w:pPr>
            <w:r w:rsidRPr="004A2363">
              <w:rPr>
                <w:rFonts w:ascii="Century Gothic" w:hAnsi="Century Gothic" w:cs="Helvetica"/>
              </w:rPr>
              <w:t>Judges will consider the clarity of the plan’s original goals; how its design and operation support those goals; employee participation and engagement where relevant; and, most importantly, evidence demonstrating what the plan has achieved.</w:t>
            </w:r>
          </w:p>
          <w:p w14:paraId="38166EA9" w14:textId="77777777" w:rsidR="00CA1F44" w:rsidRPr="004A2363" w:rsidRDefault="00CA1F44" w:rsidP="00CA1F44">
            <w:pPr>
              <w:rPr>
                <w:rFonts w:ascii="Century Gothic" w:hAnsi="Century Gothic" w:cs="Helvetica"/>
              </w:rPr>
            </w:pPr>
            <w:r w:rsidRPr="004A2363">
              <w:rPr>
                <w:rFonts w:ascii="Century Gothic" w:hAnsi="Century Gothic" w:cs="Helvetica"/>
              </w:rPr>
              <w:t>Success may be measured differently depending on the organization and purpose of the plan. Entries should therefore identify appropriate measures of effectiveness and demonstrate progress or outcomes against them.</w:t>
            </w:r>
          </w:p>
          <w:p w14:paraId="4FA01080" w14:textId="77777777" w:rsidR="00CA1F44" w:rsidRPr="004A2363" w:rsidRDefault="00CA1F44" w:rsidP="00CA1F44">
            <w:pPr>
              <w:rPr>
                <w:rFonts w:ascii="Century Gothic" w:hAnsi="Century Gothic" w:cs="Helvetica"/>
                <w:b/>
                <w:bCs/>
              </w:rPr>
            </w:pPr>
            <w:r w:rsidRPr="004A2363">
              <w:rPr>
                <w:rFonts w:ascii="Century Gothic" w:hAnsi="Century Gothic" w:cs="Helvetica"/>
                <w:b/>
                <w:bCs/>
              </w:rPr>
              <w:t>Minimum Requirements</w:t>
            </w:r>
          </w:p>
          <w:p w14:paraId="4AA5E6CD" w14:textId="77777777" w:rsidR="00CA1F44" w:rsidRPr="004A2363" w:rsidRDefault="00CA1F44" w:rsidP="00CA1F44">
            <w:pPr>
              <w:rPr>
                <w:rFonts w:ascii="Century Gothic" w:hAnsi="Century Gothic" w:cs="Helvetica"/>
              </w:rPr>
            </w:pPr>
            <w:r w:rsidRPr="004A2363">
              <w:rPr>
                <w:rFonts w:ascii="Century Gothic" w:hAnsi="Century Gothic" w:cs="Helvetica"/>
              </w:rPr>
              <w:t>An eligible entry should:</w:t>
            </w:r>
          </w:p>
          <w:p w14:paraId="59941A51" w14:textId="77777777" w:rsidR="00CA1F44" w:rsidRPr="004A2363" w:rsidRDefault="00CA1F44" w:rsidP="00CA1F44">
            <w:pPr>
              <w:pStyle w:val="ListParagraph"/>
              <w:numPr>
                <w:ilvl w:val="0"/>
                <w:numId w:val="21"/>
              </w:numPr>
              <w:rPr>
                <w:rFonts w:ascii="Century Gothic" w:hAnsi="Century Gothic" w:cs="Helvetica"/>
              </w:rPr>
            </w:pPr>
            <w:r w:rsidRPr="004A2363">
              <w:rPr>
                <w:rFonts w:ascii="Century Gothic" w:hAnsi="Century Gothic" w:cs="Helvetica"/>
              </w:rPr>
              <w:t>Identify the specific organizational and/or employee objectives the share plan was designed to achieve.</w:t>
            </w:r>
          </w:p>
          <w:p w14:paraId="21C27915" w14:textId="77777777" w:rsidR="00CA1F44" w:rsidRPr="004A2363" w:rsidRDefault="00CA1F44" w:rsidP="00CA1F44">
            <w:pPr>
              <w:pStyle w:val="ListParagraph"/>
              <w:numPr>
                <w:ilvl w:val="0"/>
                <w:numId w:val="21"/>
              </w:numPr>
              <w:rPr>
                <w:rFonts w:ascii="Century Gothic" w:hAnsi="Century Gothic" w:cs="Helvetica"/>
              </w:rPr>
            </w:pPr>
            <w:r w:rsidRPr="004A2363">
              <w:rPr>
                <w:rFonts w:ascii="Century Gothic" w:hAnsi="Century Gothic" w:cs="Helvetica"/>
              </w:rPr>
              <w:t>Explain how the plan’s design and operation support those objectives.</w:t>
            </w:r>
          </w:p>
          <w:p w14:paraId="3CABE46F" w14:textId="77777777" w:rsidR="00CA1F44" w:rsidRPr="004A2363" w:rsidRDefault="00CA1F44" w:rsidP="00CA1F44">
            <w:pPr>
              <w:pStyle w:val="ListParagraph"/>
              <w:numPr>
                <w:ilvl w:val="0"/>
                <w:numId w:val="21"/>
              </w:numPr>
              <w:rPr>
                <w:rFonts w:ascii="Century Gothic" w:hAnsi="Century Gothic" w:cs="Helvetica"/>
              </w:rPr>
            </w:pPr>
            <w:r w:rsidRPr="004A2363">
              <w:rPr>
                <w:rFonts w:ascii="Century Gothic" w:hAnsi="Century Gothic" w:cs="Helvetica"/>
              </w:rPr>
              <w:t>Define the measures used to assess success.</w:t>
            </w:r>
          </w:p>
          <w:p w14:paraId="29674CF1" w14:textId="77777777" w:rsidR="00CA1F44" w:rsidRPr="004A2363" w:rsidRDefault="00CA1F44" w:rsidP="00CA1F44">
            <w:pPr>
              <w:pStyle w:val="ListParagraph"/>
              <w:numPr>
                <w:ilvl w:val="0"/>
                <w:numId w:val="21"/>
              </w:numPr>
              <w:rPr>
                <w:rFonts w:ascii="Century Gothic" w:hAnsi="Century Gothic" w:cs="Helvetica"/>
              </w:rPr>
            </w:pPr>
            <w:r w:rsidRPr="004A2363">
              <w:rPr>
                <w:rFonts w:ascii="Century Gothic" w:hAnsi="Century Gothic" w:cs="Helvetica"/>
              </w:rPr>
              <w:t>Include evidence demonstrating performance against those measures, ideally including before-and-after, trend or comparative data where available.</w:t>
            </w:r>
          </w:p>
          <w:p w14:paraId="4B17CD5E" w14:textId="3C66195C" w:rsidR="00DB4556" w:rsidRPr="00CA1F44" w:rsidRDefault="00CA1F44" w:rsidP="00267C78">
            <w:pPr>
              <w:pStyle w:val="ListParagraph"/>
              <w:numPr>
                <w:ilvl w:val="0"/>
                <w:numId w:val="21"/>
              </w:numPr>
              <w:rPr>
                <w:rFonts w:ascii="Century Gothic" w:hAnsi="Century Gothic" w:cs="Helvetica"/>
              </w:rPr>
            </w:pPr>
            <w:r w:rsidRPr="004A2363">
              <w:rPr>
                <w:rFonts w:ascii="Century Gothic" w:hAnsi="Century Gothic" w:cs="Helvetica"/>
              </w:rPr>
              <w:t>Demonstrate a meaningful outcome for the organization and/or its employees.</w:t>
            </w:r>
          </w:p>
        </w:tc>
      </w:tr>
    </w:tbl>
    <w:p w14:paraId="59C1E65C" w14:textId="77777777" w:rsidR="0050197D" w:rsidRDefault="0050197D" w:rsidP="00267C78">
      <w:pPr>
        <w:rPr>
          <w:rFonts w:ascii="Century Gothic" w:hAnsi="Century Gothic" w:cs="Helvetica"/>
          <w:b/>
        </w:rPr>
      </w:pPr>
    </w:p>
    <w:p w14:paraId="0FB92FD1" w14:textId="77777777" w:rsidR="00267C78" w:rsidRPr="0078422B" w:rsidRDefault="00267C78" w:rsidP="0078422B">
      <w:pPr>
        <w:rPr>
          <w:rFonts w:ascii="Century Gothic" w:hAnsi="Century Gothic" w:cs="Helvetica"/>
          <w:b/>
          <w:bCs/>
        </w:rPr>
      </w:pPr>
      <w:r w:rsidRPr="0078422B">
        <w:rPr>
          <w:rFonts w:ascii="Century Gothic" w:hAnsi="Century Gothic" w:cs="Helvetica"/>
          <w:b/>
          <w:bCs/>
        </w:rPr>
        <w:t xml:space="preserve">Please describe your </w:t>
      </w:r>
      <w:r w:rsidR="00A90088" w:rsidRPr="0078422B">
        <w:rPr>
          <w:rFonts w:ascii="Century Gothic" w:hAnsi="Century Gothic" w:cs="Helvetica"/>
          <w:b/>
          <w:bCs/>
        </w:rPr>
        <w:t>plan</w:t>
      </w:r>
      <w:r w:rsidRPr="0078422B">
        <w:rPr>
          <w:rFonts w:ascii="Century Gothic" w:hAnsi="Century Gothic" w:cs="Helvetica"/>
          <w:b/>
          <w:bCs/>
        </w:rPr>
        <w:t xml:space="preserve"> and</w:t>
      </w:r>
      <w:r w:rsidR="00A90088" w:rsidRPr="0078422B">
        <w:rPr>
          <w:rFonts w:ascii="Century Gothic" w:hAnsi="Century Gothic" w:cs="Helvetica"/>
          <w:b/>
          <w:bCs/>
        </w:rPr>
        <w:t xml:space="preserve"> its</w:t>
      </w:r>
      <w:r w:rsidRPr="0078422B">
        <w:rPr>
          <w:rFonts w:ascii="Century Gothic" w:hAnsi="Century Gothic" w:cs="Helvetica"/>
          <w:b/>
          <w:bCs/>
        </w:rPr>
        <w:t xml:space="preserve"> key</w:t>
      </w:r>
      <w:r w:rsidR="00A90088" w:rsidRPr="0078422B">
        <w:rPr>
          <w:rFonts w:ascii="Century Gothic" w:hAnsi="Century Gothic" w:cs="Helvetica"/>
          <w:b/>
          <w:bCs/>
        </w:rPr>
        <w:t xml:space="preserve"> objectives</w:t>
      </w:r>
      <w:r w:rsidR="00302455" w:rsidRPr="0078422B">
        <w:rPr>
          <w:rFonts w:ascii="Century Gothic" w:hAnsi="Century Gothic" w:cs="Helvetica"/>
          <w:b/>
          <w:bCs/>
          <w:color w:val="C00000"/>
        </w:rPr>
        <w:t>*</w:t>
      </w:r>
      <w:r w:rsidR="00A90088" w:rsidRPr="0078422B">
        <w:rPr>
          <w:rFonts w:ascii="Century Gothic" w:hAnsi="Century Gothic" w:cs="Helvetica"/>
          <w:b/>
          <w:bCs/>
        </w:rPr>
        <w:t xml:space="preserve">  </w:t>
      </w:r>
      <w:r w:rsidR="00A90088" w:rsidRPr="0078422B">
        <w:rPr>
          <w:rFonts w:ascii="Century Gothic" w:hAnsi="Century Gothic" w:cs="Helvetica"/>
          <w:b/>
          <w:bCs/>
          <w:i/>
          <w:sz w:val="18"/>
        </w:rPr>
        <w:t>(limited to 7,500 characters)</w:t>
      </w:r>
    </w:p>
    <w:p w14:paraId="4E6C2224"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63473201"/>
          <w:placeholder>
            <w:docPart w:val="EA8D811C22A34EFBB27BC56E6C04A689"/>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2566A848" w14:textId="08368A09" w:rsidR="00267C78" w:rsidRPr="0078422B" w:rsidRDefault="00267C78" w:rsidP="0078422B">
      <w:pPr>
        <w:rPr>
          <w:rFonts w:ascii="Century Gothic" w:hAnsi="Century Gothic" w:cs="Helvetica"/>
          <w:b/>
          <w:bCs/>
        </w:rPr>
      </w:pPr>
      <w:r w:rsidRPr="0078422B">
        <w:rPr>
          <w:rFonts w:ascii="Century Gothic" w:hAnsi="Century Gothic" w:cs="Helvetica"/>
          <w:b/>
          <w:bCs/>
        </w:rPr>
        <w:t>Please describe how the company defines and measures "effectiveness"</w:t>
      </w:r>
      <w:r w:rsidR="004210C7">
        <w:rPr>
          <w:rFonts w:ascii="Century Gothic" w:hAnsi="Century Gothic" w:cs="Helvetica"/>
          <w:b/>
          <w:bCs/>
        </w:rPr>
        <w:t>?</w:t>
      </w:r>
      <w:r w:rsidR="00302455" w:rsidRPr="0078422B">
        <w:rPr>
          <w:rFonts w:ascii="Century Gothic" w:hAnsi="Century Gothic" w:cs="Helvetica"/>
          <w:b/>
          <w:bCs/>
          <w:color w:val="C00000"/>
        </w:rPr>
        <w:t>*</w:t>
      </w:r>
      <w:r w:rsidR="00A90088" w:rsidRPr="0078422B">
        <w:rPr>
          <w:rFonts w:ascii="Century Gothic" w:hAnsi="Century Gothic" w:cs="Helvetica"/>
          <w:b/>
          <w:bCs/>
        </w:rPr>
        <w:t xml:space="preserve">  </w:t>
      </w:r>
      <w:r w:rsidR="00A90088" w:rsidRPr="0078422B">
        <w:rPr>
          <w:rFonts w:ascii="Century Gothic" w:hAnsi="Century Gothic" w:cs="Helvetica"/>
          <w:b/>
          <w:bCs/>
          <w:i/>
          <w:sz w:val="18"/>
        </w:rPr>
        <w:t>(limited to 3,000 characters)</w:t>
      </w:r>
    </w:p>
    <w:p w14:paraId="6E528687"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19107794"/>
          <w:placeholder>
            <w:docPart w:val="D973148D9FCD4B398938C782A6FB271F"/>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6EFFE7F8" w14:textId="3EB13757" w:rsidR="00480870" w:rsidRPr="0078422B" w:rsidRDefault="00267C78"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r w:rsidR="00302455" w:rsidRPr="0078422B">
        <w:rPr>
          <w:rFonts w:ascii="Century Gothic" w:hAnsi="Century Gothic" w:cs="Helvetica"/>
          <w:b/>
          <w:bCs/>
          <w:color w:val="C00000"/>
        </w:rPr>
        <w:t>*</w:t>
      </w:r>
      <w:r w:rsidR="00A90088" w:rsidRPr="0078422B">
        <w:rPr>
          <w:rFonts w:ascii="Century Gothic" w:hAnsi="Century Gothic" w:cs="Helvetica"/>
          <w:b/>
          <w:bCs/>
        </w:rPr>
        <w:t xml:space="preserve">  </w:t>
      </w:r>
      <w:r w:rsidR="00A90088" w:rsidRPr="0078422B">
        <w:rPr>
          <w:rFonts w:ascii="Century Gothic" w:hAnsi="Century Gothic" w:cs="Helvetica"/>
          <w:b/>
          <w:bCs/>
          <w:i/>
          <w:sz w:val="18"/>
        </w:rPr>
        <w:t xml:space="preserve">(limited to </w:t>
      </w:r>
      <w:r w:rsidR="007B114F" w:rsidRPr="0078422B">
        <w:rPr>
          <w:rFonts w:ascii="Century Gothic" w:hAnsi="Century Gothic" w:cs="Helvetica"/>
          <w:b/>
          <w:bCs/>
          <w:i/>
          <w:sz w:val="18"/>
        </w:rPr>
        <w:t>4</w:t>
      </w:r>
      <w:r w:rsidR="00A90088" w:rsidRPr="0078422B">
        <w:rPr>
          <w:rFonts w:ascii="Century Gothic" w:hAnsi="Century Gothic" w:cs="Helvetica"/>
          <w:b/>
          <w:bCs/>
          <w:i/>
          <w:sz w:val="18"/>
        </w:rPr>
        <w:t>,000 characters)</w:t>
      </w:r>
    </w:p>
    <w:p w14:paraId="46D16209" w14:textId="70CB5727" w:rsidR="00302455" w:rsidRPr="00D71056" w:rsidRDefault="00000000" w:rsidP="00E2198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36002873"/>
          <w:placeholder>
            <w:docPart w:val="771FF829C3BA462A9C048E1D6E51B4CE"/>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69AAD127" w14:textId="77777777" w:rsidR="00302455" w:rsidRPr="00D71056" w:rsidRDefault="00302455" w:rsidP="00302455">
      <w:pPr>
        <w:rPr>
          <w:rFonts w:ascii="Century Gothic" w:hAnsi="Century Gothic" w:cs="Helvetica"/>
        </w:rPr>
      </w:pPr>
    </w:p>
    <w:p w14:paraId="4C018055" w14:textId="77777777" w:rsidR="00621448" w:rsidRDefault="00621448">
      <w:pPr>
        <w:spacing w:after="200"/>
        <w:rPr>
          <w:rFonts w:ascii="Century Gothic" w:eastAsiaTheme="majorEastAsia" w:hAnsi="Century Gothic" w:cs="Helvetica"/>
          <w:b/>
          <w:color w:val="7030A0"/>
          <w:sz w:val="28"/>
          <w:szCs w:val="26"/>
        </w:rPr>
      </w:pPr>
      <w:bookmarkStart w:id="13" w:name="_Best_in_Financial"/>
      <w:bookmarkStart w:id="14" w:name="_Toc87261262"/>
      <w:bookmarkEnd w:id="13"/>
      <w:r>
        <w:rPr>
          <w:rFonts w:ascii="Century Gothic" w:hAnsi="Century Gothic" w:cs="Helvetica"/>
          <w:b/>
          <w:bCs/>
          <w:color w:val="7030A0"/>
        </w:rPr>
        <w:br w:type="page"/>
      </w:r>
    </w:p>
    <w:p w14:paraId="5926B5DC" w14:textId="3F0C0AA7" w:rsidR="00302455" w:rsidRPr="0078422B" w:rsidRDefault="0078422B" w:rsidP="00302455">
      <w:pPr>
        <w:pStyle w:val="Heading2"/>
        <w:rPr>
          <w:rFonts w:ascii="Century Gothic" w:hAnsi="Century Gothic" w:cs="Helvetica"/>
          <w:b/>
          <w:bCs w:val="0"/>
          <w:color w:val="7030A0"/>
        </w:rPr>
      </w:pPr>
      <w:r w:rsidRPr="0078422B">
        <w:rPr>
          <w:rFonts w:ascii="Century Gothic" w:hAnsi="Century Gothic" w:cs="Helvetica"/>
          <w:b/>
          <w:bCs w:val="0"/>
          <w:color w:val="7030A0"/>
        </w:rPr>
        <w:lastRenderedPageBreak/>
        <w:t>BEST IN FINANCIAL EDUCATION</w:t>
      </w:r>
      <w:bookmarkEnd w:id="14"/>
      <w:r w:rsidR="009E3FF6">
        <w:rPr>
          <w:rFonts w:ascii="Century Gothic" w:hAnsi="Century Gothic" w:cs="Helvetica"/>
          <w:b/>
          <w:bCs w:val="0"/>
          <w:color w:val="7030A0"/>
        </w:rPr>
        <w:t xml:space="preserve"> AND WELLBEING</w:t>
      </w:r>
    </w:p>
    <w:p w14:paraId="6F712F26" w14:textId="77777777" w:rsidR="00FD1444" w:rsidRPr="00E2198A" w:rsidRDefault="00FD1444" w:rsidP="00FD1444">
      <w:pPr>
        <w:rPr>
          <w:rFonts w:ascii="Century Gothic" w:hAnsi="Century Gothic" w:cs="Helvetica"/>
          <w:sz w:val="18"/>
          <w:szCs w:val="18"/>
        </w:rPr>
      </w:pPr>
      <w:r w:rsidRPr="00E2198A">
        <w:rPr>
          <w:rFonts w:ascii="Century Gothic" w:hAnsi="Century Gothic" w:cs="Helvetica"/>
          <w:b/>
          <w:color w:val="C00000"/>
          <w:sz w:val="18"/>
          <w:szCs w:val="18"/>
        </w:rPr>
        <w:t>Important note:</w:t>
      </w:r>
      <w:r w:rsidRPr="00E2198A">
        <w:rPr>
          <w:rFonts w:ascii="Century Gothic" w:hAnsi="Century Gothic" w:cs="Helvetica"/>
          <w:color w:val="C00000"/>
          <w:sz w:val="18"/>
          <w:szCs w:val="18"/>
        </w:rPr>
        <w:t xml:space="preserve"> </w:t>
      </w:r>
      <w:r w:rsidRPr="00E2198A">
        <w:rPr>
          <w:rFonts w:ascii="Century Gothic" w:hAnsi="Century Gothic" w:cs="Helvetica"/>
          <w:sz w:val="18"/>
          <w:szCs w:val="18"/>
        </w:rPr>
        <w:t xml:space="preserve">The following questions pertain specifically to the plan submitted in the </w:t>
      </w:r>
      <w:r w:rsidRPr="00E2198A">
        <w:rPr>
          <w:rFonts w:ascii="Century Gothic" w:hAnsi="Century Gothic" w:cs="Helvetica"/>
          <w:b/>
          <w:bCs/>
          <w:sz w:val="18"/>
          <w:szCs w:val="18"/>
        </w:rPr>
        <w:t>ABOUT THE PLAN/PROGRAM</w:t>
      </w:r>
      <w:r w:rsidRPr="00E2198A">
        <w:rPr>
          <w:rFonts w:ascii="Century Gothic" w:hAnsi="Century Gothic" w:cs="Helvetica"/>
          <w:sz w:val="18"/>
          <w:szCs w:val="18"/>
        </w:rPr>
        <w:t xml:space="preserve"> section. If you are making submissions for multiple plans, each plan must be submitted via a separate application.</w:t>
      </w:r>
    </w:p>
    <w:tbl>
      <w:tblPr>
        <w:tblStyle w:val="TableGrid"/>
        <w:tblW w:w="0" w:type="auto"/>
        <w:tblLook w:val="04A0" w:firstRow="1" w:lastRow="0" w:firstColumn="1" w:lastColumn="0" w:noHBand="0" w:noVBand="1"/>
      </w:tblPr>
      <w:tblGrid>
        <w:gridCol w:w="10070"/>
      </w:tblGrid>
      <w:tr w:rsidR="00F01BC4" w14:paraId="5FE85529" w14:textId="77777777" w:rsidTr="00F01BC4">
        <w:tc>
          <w:tcPr>
            <w:tcW w:w="10070" w:type="dxa"/>
          </w:tcPr>
          <w:p w14:paraId="78E85A2E" w14:textId="77777777" w:rsidR="00F01BC4" w:rsidRPr="00D71056" w:rsidRDefault="00F01BC4" w:rsidP="00F01BC4">
            <w:pPr>
              <w:rPr>
                <w:rFonts w:ascii="Century Gothic" w:hAnsi="Century Gothic" w:cs="Helvetica"/>
                <w:b/>
              </w:rPr>
            </w:pPr>
            <w:r w:rsidRPr="00D71056">
              <w:rPr>
                <w:rFonts w:ascii="Century Gothic" w:hAnsi="Century Gothic" w:cs="Helvetica"/>
                <w:b/>
              </w:rPr>
              <w:t>Award Criteria</w:t>
            </w:r>
          </w:p>
          <w:p w14:paraId="016AC00E" w14:textId="7CC4D613" w:rsidR="00F01BC4" w:rsidRPr="00BA0392" w:rsidRDefault="00F01BC4" w:rsidP="00F01BC4">
            <w:pPr>
              <w:rPr>
                <w:rFonts w:ascii="Century Gothic" w:hAnsi="Century Gothic" w:cs="Helvetica"/>
              </w:rPr>
            </w:pPr>
            <w:r w:rsidRPr="00BA0392">
              <w:rPr>
                <w:rFonts w:ascii="Century Gothic" w:hAnsi="Century Gothic" w:cs="Helvetica"/>
              </w:rPr>
              <w:t>Employee financial wellbeing increasingly extends beyond the operation of an employee share plan. Leading organizations are taking a more holistic approach to helping employees understand their finances, rewards and benefits — including the role equity can play within their broader financial lives.</w:t>
            </w:r>
          </w:p>
          <w:p w14:paraId="775692ED" w14:textId="77777777" w:rsidR="00F01BC4" w:rsidRPr="00BA0392" w:rsidRDefault="00F01BC4" w:rsidP="00F01BC4">
            <w:pPr>
              <w:rPr>
                <w:rFonts w:ascii="Century Gothic" w:hAnsi="Century Gothic" w:cs="Helvetica"/>
              </w:rPr>
            </w:pPr>
            <w:r w:rsidRPr="00BA0392">
              <w:rPr>
                <w:rFonts w:ascii="Century Gothic" w:hAnsi="Century Gothic" w:cs="Helvetica"/>
              </w:rPr>
              <w:t>The Best in Financial Education and Wellbeing award recognizes an organization that has implemented an effective financial education or wellbeing initiative connected to employee equity or share ownership.</w:t>
            </w:r>
          </w:p>
          <w:p w14:paraId="4F4F96FE" w14:textId="77777777" w:rsidR="00F01BC4" w:rsidRPr="00BA0392" w:rsidRDefault="00F01BC4" w:rsidP="00F01BC4">
            <w:pPr>
              <w:rPr>
                <w:rFonts w:ascii="Century Gothic" w:hAnsi="Century Gothic" w:cs="Helvetica"/>
              </w:rPr>
            </w:pPr>
            <w:r w:rsidRPr="00BA0392">
              <w:rPr>
                <w:rFonts w:ascii="Century Gothic" w:hAnsi="Century Gothic" w:cs="Helvetica"/>
              </w:rPr>
              <w:t>Judges will consider how the organization identified and addressed employee needs; provided clear, accessible and appropriately objective information; navigated relevant regulatory or compliance considerations; and helped employees better understand equity within their overall financial position or rewards package.</w:t>
            </w:r>
          </w:p>
          <w:p w14:paraId="3B606E42" w14:textId="77777777" w:rsidR="00F01BC4" w:rsidRPr="00BA0392" w:rsidRDefault="00F01BC4" w:rsidP="00F01BC4">
            <w:pPr>
              <w:rPr>
                <w:rFonts w:ascii="Century Gothic" w:hAnsi="Century Gothic" w:cs="Helvetica"/>
              </w:rPr>
            </w:pPr>
            <w:r w:rsidRPr="00BA0392">
              <w:rPr>
                <w:rFonts w:ascii="Century Gothic" w:hAnsi="Century Gothic" w:cs="Helvetica"/>
              </w:rPr>
              <w:t>Strong entries will demonstrate the impact of the initiative through evidence such as employee engagement, utilization, understanding, confidence or other relevant outcomes.</w:t>
            </w:r>
          </w:p>
          <w:p w14:paraId="7D72A799" w14:textId="77777777" w:rsidR="00F01BC4" w:rsidRPr="00BA0392" w:rsidRDefault="00F01BC4" w:rsidP="00F01BC4">
            <w:pPr>
              <w:rPr>
                <w:rFonts w:ascii="Century Gothic" w:hAnsi="Century Gothic" w:cs="Helvetica"/>
                <w:b/>
                <w:bCs/>
              </w:rPr>
            </w:pPr>
            <w:r w:rsidRPr="00BA0392">
              <w:rPr>
                <w:rFonts w:ascii="Century Gothic" w:hAnsi="Century Gothic" w:cs="Helvetica"/>
                <w:b/>
                <w:bCs/>
              </w:rPr>
              <w:t>Minimum Requirements</w:t>
            </w:r>
          </w:p>
          <w:p w14:paraId="32949FAE" w14:textId="77777777" w:rsidR="00F01BC4" w:rsidRPr="00BA0392" w:rsidRDefault="00F01BC4" w:rsidP="00F01BC4">
            <w:pPr>
              <w:rPr>
                <w:rFonts w:ascii="Century Gothic" w:hAnsi="Century Gothic" w:cs="Helvetica"/>
              </w:rPr>
            </w:pPr>
            <w:r w:rsidRPr="00BA0392">
              <w:rPr>
                <w:rFonts w:ascii="Century Gothic" w:hAnsi="Century Gothic" w:cs="Helvetica"/>
              </w:rPr>
              <w:t>An eligible entry should:</w:t>
            </w:r>
          </w:p>
          <w:p w14:paraId="0ABE9CDF" w14:textId="77777777" w:rsidR="00F01BC4" w:rsidRPr="00BA0392" w:rsidRDefault="00F01BC4" w:rsidP="00F01BC4">
            <w:pPr>
              <w:pStyle w:val="ListParagraph"/>
              <w:numPr>
                <w:ilvl w:val="0"/>
                <w:numId w:val="21"/>
              </w:numPr>
              <w:rPr>
                <w:rFonts w:ascii="Century Gothic" w:hAnsi="Century Gothic" w:cs="Helvetica"/>
              </w:rPr>
            </w:pPr>
            <w:r w:rsidRPr="00BA0392">
              <w:rPr>
                <w:rFonts w:ascii="Century Gothic" w:hAnsi="Century Gothic" w:cs="Helvetica"/>
              </w:rPr>
              <w:t>Include a financial education or financial wellbeing initiative with a clear connection to employee equity/share plans.</w:t>
            </w:r>
          </w:p>
          <w:p w14:paraId="4D94D580" w14:textId="77777777" w:rsidR="00F01BC4" w:rsidRPr="00BA0392" w:rsidRDefault="00F01BC4" w:rsidP="00F01BC4">
            <w:pPr>
              <w:pStyle w:val="ListParagraph"/>
              <w:numPr>
                <w:ilvl w:val="0"/>
                <w:numId w:val="21"/>
              </w:numPr>
              <w:rPr>
                <w:rFonts w:ascii="Century Gothic" w:hAnsi="Century Gothic" w:cs="Helvetica"/>
              </w:rPr>
            </w:pPr>
            <w:r w:rsidRPr="00BA0392">
              <w:rPr>
                <w:rFonts w:ascii="Century Gothic" w:hAnsi="Century Gothic" w:cs="Helvetica"/>
              </w:rPr>
              <w:t>Identify the employee need or challenge the initiative was designed to address.</w:t>
            </w:r>
          </w:p>
          <w:p w14:paraId="61CF7C12" w14:textId="77777777" w:rsidR="00F01BC4" w:rsidRPr="00BA0392" w:rsidRDefault="00F01BC4" w:rsidP="00F01BC4">
            <w:pPr>
              <w:pStyle w:val="ListParagraph"/>
              <w:numPr>
                <w:ilvl w:val="0"/>
                <w:numId w:val="21"/>
              </w:numPr>
              <w:rPr>
                <w:rFonts w:ascii="Century Gothic" w:hAnsi="Century Gothic" w:cs="Helvetica"/>
              </w:rPr>
            </w:pPr>
            <w:r w:rsidRPr="00BA0392">
              <w:rPr>
                <w:rFonts w:ascii="Century Gothic" w:hAnsi="Century Gothic" w:cs="Helvetica"/>
              </w:rPr>
              <w:t>Explain how the initiative was designed and delivered to meet that need.</w:t>
            </w:r>
          </w:p>
          <w:p w14:paraId="6FD79FF1" w14:textId="77777777" w:rsidR="00F01BC4" w:rsidRPr="00BA0392" w:rsidRDefault="00F01BC4" w:rsidP="00F01BC4">
            <w:pPr>
              <w:pStyle w:val="ListParagraph"/>
              <w:numPr>
                <w:ilvl w:val="0"/>
                <w:numId w:val="21"/>
              </w:numPr>
              <w:rPr>
                <w:rFonts w:ascii="Century Gothic" w:hAnsi="Century Gothic" w:cs="Helvetica"/>
              </w:rPr>
            </w:pPr>
            <w:r w:rsidRPr="00BA0392">
              <w:rPr>
                <w:rFonts w:ascii="Century Gothic" w:hAnsi="Century Gothic" w:cs="Helvetica"/>
              </w:rPr>
              <w:t>Explain how regulatory, compliance or advice boundaries were appropriately managed.</w:t>
            </w:r>
          </w:p>
          <w:p w14:paraId="3E1FE5D9" w14:textId="77777777" w:rsidR="00F01BC4" w:rsidRPr="00BA0392" w:rsidRDefault="00F01BC4" w:rsidP="00F01BC4">
            <w:pPr>
              <w:pStyle w:val="ListParagraph"/>
              <w:numPr>
                <w:ilvl w:val="0"/>
                <w:numId w:val="21"/>
              </w:numPr>
              <w:rPr>
                <w:rFonts w:ascii="Century Gothic" w:hAnsi="Century Gothic" w:cs="Helvetica"/>
              </w:rPr>
            </w:pPr>
            <w:r w:rsidRPr="00BA0392">
              <w:rPr>
                <w:rFonts w:ascii="Century Gothic" w:hAnsi="Century Gothic" w:cs="Helvetica"/>
              </w:rPr>
              <w:t>Include evidence of impact, such as employee engagement, utilization, understanding, confidence or other relevant outcomes.</w:t>
            </w:r>
          </w:p>
          <w:p w14:paraId="2F8A18DB" w14:textId="41FFD280" w:rsidR="00F01BC4" w:rsidRPr="00F01BC4" w:rsidRDefault="00F01BC4" w:rsidP="00FD1444">
            <w:pPr>
              <w:pStyle w:val="ListParagraph"/>
              <w:numPr>
                <w:ilvl w:val="0"/>
                <w:numId w:val="21"/>
              </w:numPr>
              <w:rPr>
                <w:rFonts w:ascii="Century Gothic" w:hAnsi="Century Gothic" w:cs="Helvetica"/>
              </w:rPr>
            </w:pPr>
            <w:r w:rsidRPr="00BA0392">
              <w:rPr>
                <w:rFonts w:ascii="Century Gothic" w:hAnsi="Century Gothic" w:cs="Helvetica"/>
              </w:rPr>
              <w:t>Clearly explain the organization’s own role in developing and delivering the initiative.</w:t>
            </w:r>
          </w:p>
        </w:tc>
      </w:tr>
    </w:tbl>
    <w:p w14:paraId="6C137A4B" w14:textId="77777777" w:rsidR="0039248A" w:rsidRDefault="0039248A" w:rsidP="00BA0392">
      <w:pPr>
        <w:rPr>
          <w:rFonts w:ascii="Century Gothic" w:hAnsi="Century Gothic" w:cs="Helvetica"/>
          <w:b/>
          <w:bCs/>
        </w:rPr>
      </w:pPr>
    </w:p>
    <w:p w14:paraId="69B684DF" w14:textId="36CCDBA8" w:rsidR="00302455" w:rsidRPr="0078422B" w:rsidRDefault="00302455" w:rsidP="00BA0392">
      <w:pPr>
        <w:rPr>
          <w:rFonts w:ascii="Century Gothic" w:hAnsi="Century Gothic" w:cs="Helvetica"/>
          <w:b/>
          <w:bCs/>
        </w:rPr>
      </w:pPr>
      <w:r w:rsidRPr="0078422B">
        <w:rPr>
          <w:rFonts w:ascii="Century Gothic" w:hAnsi="Century Gothic" w:cs="Helvetica"/>
          <w:b/>
          <w:bCs/>
        </w:rPr>
        <w:t>Please describe the financial education program submitted for award consideration</w:t>
      </w:r>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(limited to 7,500 characters)</w:t>
      </w:r>
    </w:p>
    <w:p w14:paraId="1A145853"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12748375"/>
          <w:placeholder>
            <w:docPart w:val="1A7BD30062084480B7255F5D98E3F101"/>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198D1E8E" w14:textId="320D0639" w:rsidR="00302455" w:rsidRPr="0078422B" w:rsidRDefault="00F63939" w:rsidP="0078422B">
      <w:pPr>
        <w:rPr>
          <w:rFonts w:ascii="Century Gothic" w:hAnsi="Century Gothic" w:cs="Helvetica"/>
          <w:b/>
          <w:bCs/>
        </w:rPr>
      </w:pPr>
      <w:r w:rsidRPr="00F63939">
        <w:rPr>
          <w:rFonts w:ascii="Century Gothic" w:hAnsi="Century Gothic" w:cs="Helvetica"/>
          <w:b/>
          <w:bCs/>
        </w:rPr>
        <w:t>Please indicate why the financial education or wellbeing program is representative of a GEO Award winning effort</w:t>
      </w:r>
      <w:r w:rsidR="00302455"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(limited to 3,000 characters)</w:t>
      </w:r>
    </w:p>
    <w:p w14:paraId="55D9DC1E" w14:textId="77777777" w:rsidR="00302455" w:rsidRPr="00D71056" w:rsidRDefault="00000000" w:rsidP="0030245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086290492"/>
          <w:placeholder>
            <w:docPart w:val="B43CFA93F5284BC5BF8404BD90A6212C"/>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21DE3D06" w14:textId="60ED6997" w:rsidR="00302455" w:rsidRPr="0078422B" w:rsidRDefault="00F63939" w:rsidP="0078422B">
      <w:pPr>
        <w:rPr>
          <w:rFonts w:ascii="Century Gothic" w:hAnsi="Century Gothic" w:cs="Helvetica"/>
        </w:rPr>
      </w:pPr>
      <w:r w:rsidRPr="00F63939">
        <w:rPr>
          <w:rFonts w:ascii="Century Gothic" w:hAnsi="Century Gothic" w:cs="Helvetica"/>
          <w:b/>
          <w:bCs/>
        </w:rPr>
        <w:t>Please describe the desired outcomes of the program and how progress to those outcomes is measured</w:t>
      </w:r>
      <w:r w:rsidR="00302455"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4C18CA" w:rsidRPr="0078422B">
        <w:rPr>
          <w:rFonts w:ascii="Century Gothic" w:hAnsi="Century Gothic" w:cs="Helvetica"/>
          <w:b/>
          <w:bCs/>
          <w:i/>
          <w:sz w:val="18"/>
        </w:rPr>
        <w:t>,000 characters</w:t>
      </w:r>
      <w:r w:rsidR="004C18CA" w:rsidRPr="0078422B">
        <w:rPr>
          <w:rFonts w:ascii="Century Gothic" w:hAnsi="Century Gothic" w:cs="Helvetica"/>
          <w:i/>
          <w:sz w:val="18"/>
        </w:rPr>
        <w:t>)</w:t>
      </w:r>
    </w:p>
    <w:p w14:paraId="554AF668" w14:textId="125962F6" w:rsidR="00302455" w:rsidRPr="00D71056" w:rsidRDefault="00000000" w:rsidP="00E2198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09582070"/>
          <w:placeholder>
            <w:docPart w:val="3D95AA29AC63434699EDC66A257DBF92"/>
          </w:placeholder>
          <w:showingPlcHdr/>
          <w:text/>
        </w:sdtPr>
        <w:sdtContent>
          <w:r w:rsidR="00302455" w:rsidRPr="00D71056">
            <w:rPr>
              <w:rStyle w:val="PlaceholderText"/>
              <w:rFonts w:ascii="Century Gothic" w:hAnsi="Century Gothic" w:cs="Helvetica"/>
              <w:bdr w:val="single" w:sz="12" w:space="0" w:color="166CAC" w:themeColor="accent3"/>
            </w:rPr>
            <w:t>Click or tap here to enter text.</w:t>
          </w:r>
        </w:sdtContent>
      </w:sdt>
    </w:p>
    <w:p w14:paraId="06ED789E" w14:textId="39606617" w:rsidR="009D61EA" w:rsidRPr="0078422B" w:rsidRDefault="0078422B" w:rsidP="009D61EA">
      <w:pPr>
        <w:pStyle w:val="Heading2"/>
        <w:rPr>
          <w:rFonts w:ascii="Century Gothic" w:hAnsi="Century Gothic" w:cs="Helvetica"/>
          <w:b/>
          <w:bCs w:val="0"/>
          <w:color w:val="7030A0"/>
        </w:rPr>
      </w:pPr>
      <w:bookmarkStart w:id="15" w:name="_Best_Use_of"/>
      <w:bookmarkStart w:id="16" w:name="_Toc87261263"/>
      <w:bookmarkEnd w:id="15"/>
      <w:r w:rsidRPr="0078422B">
        <w:rPr>
          <w:rFonts w:ascii="Century Gothic" w:hAnsi="Century Gothic" w:cs="Helvetica"/>
          <w:b/>
          <w:bCs w:val="0"/>
          <w:color w:val="7030A0"/>
        </w:rPr>
        <w:lastRenderedPageBreak/>
        <w:t>BEST USE OF TECHNOLOGY</w:t>
      </w:r>
      <w:bookmarkEnd w:id="16"/>
    </w:p>
    <w:p w14:paraId="3DD8CD5D" w14:textId="77777777" w:rsidR="00FD1444" w:rsidRPr="00E2198A" w:rsidRDefault="00FD1444" w:rsidP="00FD1444">
      <w:pPr>
        <w:rPr>
          <w:rFonts w:ascii="Century Gothic" w:hAnsi="Century Gothic" w:cs="Helvetica"/>
          <w:sz w:val="18"/>
          <w:szCs w:val="18"/>
        </w:rPr>
      </w:pPr>
      <w:r w:rsidRPr="00E2198A">
        <w:rPr>
          <w:rFonts w:ascii="Century Gothic" w:hAnsi="Century Gothic" w:cs="Helvetica"/>
          <w:b/>
          <w:color w:val="C00000"/>
          <w:sz w:val="18"/>
          <w:szCs w:val="18"/>
        </w:rPr>
        <w:t>Important note:</w:t>
      </w:r>
      <w:r w:rsidRPr="00E2198A">
        <w:rPr>
          <w:rFonts w:ascii="Century Gothic" w:hAnsi="Century Gothic" w:cs="Helvetica"/>
          <w:color w:val="C00000"/>
          <w:sz w:val="18"/>
          <w:szCs w:val="18"/>
        </w:rPr>
        <w:t xml:space="preserve"> </w:t>
      </w:r>
      <w:r w:rsidRPr="00E2198A">
        <w:rPr>
          <w:rFonts w:ascii="Century Gothic" w:hAnsi="Century Gothic" w:cs="Helvetica"/>
          <w:sz w:val="18"/>
          <w:szCs w:val="18"/>
        </w:rPr>
        <w:t xml:space="preserve">The following questions pertain specifically to the plan submitted in the </w:t>
      </w:r>
      <w:r w:rsidRPr="00E2198A">
        <w:rPr>
          <w:rFonts w:ascii="Century Gothic" w:hAnsi="Century Gothic" w:cs="Helvetica"/>
          <w:b/>
          <w:bCs/>
          <w:sz w:val="18"/>
          <w:szCs w:val="18"/>
        </w:rPr>
        <w:t>ABOUT THE PLAN/PROGRAM</w:t>
      </w:r>
      <w:r w:rsidRPr="00E2198A">
        <w:rPr>
          <w:rFonts w:ascii="Century Gothic" w:hAnsi="Century Gothic" w:cs="Helvetica"/>
          <w:sz w:val="18"/>
          <w:szCs w:val="18"/>
        </w:rPr>
        <w:t xml:space="preserve"> section. If you are making submissions for multiple plans, each plan must be submitted via a separate application.</w:t>
      </w:r>
    </w:p>
    <w:tbl>
      <w:tblPr>
        <w:tblStyle w:val="TableGrid"/>
        <w:tblW w:w="0" w:type="auto"/>
        <w:tblLook w:val="04A0" w:firstRow="1" w:lastRow="0" w:firstColumn="1" w:lastColumn="0" w:noHBand="0" w:noVBand="1"/>
      </w:tblPr>
      <w:tblGrid>
        <w:gridCol w:w="10070"/>
      </w:tblGrid>
      <w:tr w:rsidR="00CA1F44" w14:paraId="4F147B05" w14:textId="77777777" w:rsidTr="00CA1F44">
        <w:tc>
          <w:tcPr>
            <w:tcW w:w="10070" w:type="dxa"/>
          </w:tcPr>
          <w:p w14:paraId="0EE31937" w14:textId="77777777" w:rsidR="00CA1F44" w:rsidRDefault="00CA1F44" w:rsidP="00CA1F44">
            <w:pPr>
              <w:rPr>
                <w:rFonts w:ascii="Century Gothic" w:hAnsi="Century Gothic" w:cs="Helvetica"/>
                <w:b/>
              </w:rPr>
            </w:pPr>
            <w:r w:rsidRPr="00D71056">
              <w:rPr>
                <w:rFonts w:ascii="Century Gothic" w:hAnsi="Century Gothic" w:cs="Helvetica"/>
                <w:b/>
              </w:rPr>
              <w:t>Award Criteria</w:t>
            </w:r>
          </w:p>
          <w:p w14:paraId="797551B9" w14:textId="77777777" w:rsidR="00E21B1F" w:rsidRPr="00E21B1F" w:rsidRDefault="00E21B1F" w:rsidP="00E21B1F">
            <w:pPr>
              <w:rPr>
                <w:rFonts w:ascii="Century Gothic" w:hAnsi="Century Gothic" w:cs="Helvetica"/>
                <w:bCs/>
              </w:rPr>
            </w:pPr>
            <w:r w:rsidRPr="00E21B1F">
              <w:rPr>
                <w:rFonts w:ascii="Century Gothic" w:hAnsi="Century Gothic" w:cs="Helvetica"/>
                <w:bCs/>
              </w:rPr>
              <w:t>Technology has transformed the way employee share plans are administered, communicated and managed. Organizations are increasingly using automation, data, digital tools and artificial intelligence to solve complex problems and improve the experience of both participants and internal teams.</w:t>
            </w:r>
          </w:p>
          <w:p w14:paraId="6A3F3ECF" w14:textId="77777777" w:rsidR="00E21B1F" w:rsidRPr="00E21B1F" w:rsidRDefault="00E21B1F" w:rsidP="00E21B1F">
            <w:pPr>
              <w:rPr>
                <w:rFonts w:ascii="Century Gothic" w:hAnsi="Century Gothic" w:cs="Helvetica"/>
                <w:bCs/>
              </w:rPr>
            </w:pPr>
            <w:r w:rsidRPr="00E21B1F">
              <w:rPr>
                <w:rFonts w:ascii="Century Gothic" w:hAnsi="Century Gothic" w:cs="Helvetica"/>
                <w:bCs/>
              </w:rPr>
              <w:t>The Best Use of Technology award recognizes an organization that has developed, adapted or implemented technology in an innovative and effective way to improve an employee share plan or equity-related process.</w:t>
            </w:r>
          </w:p>
          <w:p w14:paraId="5C85D6CB" w14:textId="77777777" w:rsidR="00E21B1F" w:rsidRPr="00E21B1F" w:rsidRDefault="00E21B1F" w:rsidP="00E21B1F">
            <w:pPr>
              <w:rPr>
                <w:rFonts w:ascii="Century Gothic" w:hAnsi="Century Gothic" w:cs="Helvetica"/>
                <w:bCs/>
              </w:rPr>
            </w:pPr>
            <w:r w:rsidRPr="00E21B1F">
              <w:rPr>
                <w:rFonts w:ascii="Century Gothic" w:hAnsi="Century Gothic" w:cs="Helvetica"/>
                <w:bCs/>
              </w:rPr>
              <w:t>Judges will consider the problem being solved; the organization's role in shaping the solution; the appropriateness and originality of the technology used; implementation challenges; improvements to participant or administrator experience; and measurable operational or business outcomes.</w:t>
            </w:r>
          </w:p>
          <w:p w14:paraId="06A1E6D8" w14:textId="77777777" w:rsidR="00E21B1F" w:rsidRPr="00E21B1F" w:rsidRDefault="00E21B1F" w:rsidP="00E21B1F">
            <w:pPr>
              <w:rPr>
                <w:rFonts w:ascii="Century Gothic" w:hAnsi="Century Gothic" w:cs="Helvetica"/>
                <w:bCs/>
              </w:rPr>
            </w:pPr>
            <w:r w:rsidRPr="00E21B1F">
              <w:rPr>
                <w:rFonts w:ascii="Century Gothic" w:hAnsi="Century Gothic" w:cs="Helvetica"/>
                <w:bCs/>
              </w:rPr>
              <w:t>The award does not recognize the purchase or implementation of technology alone. Where an external vendor or existing platform is used, the entry should demonstrate the organization's contribution, customization, application or innovative use of that technology.</w:t>
            </w:r>
          </w:p>
          <w:p w14:paraId="0C21B1B5" w14:textId="77777777" w:rsidR="00E21B1F" w:rsidRPr="00E21B1F" w:rsidRDefault="00E21B1F" w:rsidP="00E21B1F">
            <w:pPr>
              <w:rPr>
                <w:rFonts w:ascii="Century Gothic" w:hAnsi="Century Gothic" w:cs="Helvetica"/>
                <w:b/>
              </w:rPr>
            </w:pPr>
            <w:r w:rsidRPr="00E21B1F">
              <w:rPr>
                <w:rFonts w:ascii="Century Gothic" w:hAnsi="Century Gothic" w:cs="Helvetica"/>
                <w:b/>
              </w:rPr>
              <w:t>Minimum Requirements</w:t>
            </w:r>
          </w:p>
          <w:p w14:paraId="03AB19F1" w14:textId="77777777" w:rsidR="00E21B1F" w:rsidRPr="00E21B1F" w:rsidRDefault="00E21B1F" w:rsidP="00E21B1F">
            <w:pPr>
              <w:rPr>
                <w:rFonts w:ascii="Century Gothic" w:hAnsi="Century Gothic" w:cs="Helvetica"/>
                <w:bCs/>
              </w:rPr>
            </w:pPr>
            <w:r w:rsidRPr="00E21B1F">
              <w:rPr>
                <w:rFonts w:ascii="Century Gothic" w:hAnsi="Century Gothic" w:cs="Helvetica"/>
                <w:bCs/>
              </w:rPr>
              <w:t>An eligible entry should:</w:t>
            </w:r>
          </w:p>
          <w:p w14:paraId="560ED3F8" w14:textId="13C5C708" w:rsidR="00E21B1F" w:rsidRPr="00E21B1F" w:rsidRDefault="00E21B1F" w:rsidP="00E21B1F">
            <w:pPr>
              <w:pStyle w:val="ListParagraph"/>
              <w:numPr>
                <w:ilvl w:val="0"/>
                <w:numId w:val="21"/>
              </w:numPr>
              <w:rPr>
                <w:rFonts w:ascii="Century Gothic" w:hAnsi="Century Gothic" w:cs="Helvetica"/>
                <w:bCs/>
              </w:rPr>
            </w:pPr>
            <w:r w:rsidRPr="00E21B1F">
              <w:rPr>
                <w:rFonts w:ascii="Century Gothic" w:hAnsi="Century Gothic" w:cs="Helvetica"/>
                <w:bCs/>
              </w:rPr>
              <w:t>Use technology to address a clearly defined employee equity/share-plan challenge or opportunity.</w:t>
            </w:r>
          </w:p>
          <w:p w14:paraId="11E6AB63" w14:textId="59352D08" w:rsidR="00E21B1F" w:rsidRPr="00E21B1F" w:rsidRDefault="00E21B1F" w:rsidP="00E21B1F">
            <w:pPr>
              <w:pStyle w:val="ListParagraph"/>
              <w:numPr>
                <w:ilvl w:val="0"/>
                <w:numId w:val="21"/>
              </w:numPr>
              <w:rPr>
                <w:rFonts w:ascii="Century Gothic" w:hAnsi="Century Gothic" w:cs="Helvetica"/>
                <w:bCs/>
              </w:rPr>
            </w:pPr>
            <w:r w:rsidRPr="00E21B1F">
              <w:rPr>
                <w:rFonts w:ascii="Century Gothic" w:hAnsi="Century Gothic" w:cs="Helvetica"/>
                <w:bCs/>
              </w:rPr>
              <w:t>Demonstrate more than the routine implementation of an off-the-shelf product or standard system upgrade.</w:t>
            </w:r>
          </w:p>
          <w:p w14:paraId="5949A3B8" w14:textId="46693E3A" w:rsidR="00E21B1F" w:rsidRPr="00E21B1F" w:rsidRDefault="00E21B1F" w:rsidP="00E21B1F">
            <w:pPr>
              <w:pStyle w:val="ListParagraph"/>
              <w:numPr>
                <w:ilvl w:val="0"/>
                <w:numId w:val="21"/>
              </w:numPr>
              <w:rPr>
                <w:rFonts w:ascii="Century Gothic" w:hAnsi="Century Gothic" w:cs="Helvetica"/>
                <w:bCs/>
              </w:rPr>
            </w:pPr>
            <w:r w:rsidRPr="00E21B1F">
              <w:rPr>
                <w:rFonts w:ascii="Century Gothic" w:hAnsi="Century Gothic" w:cs="Helvetica"/>
                <w:bCs/>
              </w:rPr>
              <w:t>Explain the organization’s own role in designing, adapting, configuring or applying the solution.</w:t>
            </w:r>
          </w:p>
          <w:p w14:paraId="791AB0DE" w14:textId="1CB669C9" w:rsidR="00E21B1F" w:rsidRPr="00E21B1F" w:rsidRDefault="00E21B1F" w:rsidP="00E21B1F">
            <w:pPr>
              <w:pStyle w:val="ListParagraph"/>
              <w:numPr>
                <w:ilvl w:val="0"/>
                <w:numId w:val="21"/>
              </w:numPr>
              <w:rPr>
                <w:rFonts w:ascii="Century Gothic" w:hAnsi="Century Gothic" w:cs="Helvetica"/>
                <w:bCs/>
              </w:rPr>
            </w:pPr>
            <w:r w:rsidRPr="00E21B1F">
              <w:rPr>
                <w:rFonts w:ascii="Century Gothic" w:hAnsi="Century Gothic" w:cs="Helvetica"/>
                <w:bCs/>
              </w:rPr>
              <w:t>Explain what was innovative, distinctive or particularly effective about the use of technology.</w:t>
            </w:r>
          </w:p>
          <w:p w14:paraId="10002B7D" w14:textId="64DDC944" w:rsidR="00E21B1F" w:rsidRPr="00E21B1F" w:rsidRDefault="00E21B1F" w:rsidP="00E21B1F">
            <w:pPr>
              <w:pStyle w:val="ListParagraph"/>
              <w:numPr>
                <w:ilvl w:val="0"/>
                <w:numId w:val="21"/>
              </w:numPr>
              <w:rPr>
                <w:rFonts w:ascii="Century Gothic" w:hAnsi="Century Gothic" w:cs="Helvetica"/>
                <w:bCs/>
              </w:rPr>
            </w:pPr>
            <w:r w:rsidRPr="00E21B1F">
              <w:rPr>
                <w:rFonts w:ascii="Century Gothic" w:hAnsi="Century Gothic" w:cs="Helvetica"/>
                <w:bCs/>
              </w:rPr>
              <w:t>Demonstrate a meaningful improvement in administration, communication, participant experience, risk management, efficiency or another relevant area.</w:t>
            </w:r>
          </w:p>
          <w:p w14:paraId="5E5DC9D3" w14:textId="21B607AF" w:rsidR="00CA1F44" w:rsidRPr="00E21B1F" w:rsidRDefault="00E21B1F" w:rsidP="009D61EA">
            <w:pPr>
              <w:pStyle w:val="ListParagraph"/>
              <w:numPr>
                <w:ilvl w:val="0"/>
                <w:numId w:val="21"/>
              </w:numPr>
              <w:rPr>
                <w:rFonts w:ascii="Century Gothic" w:hAnsi="Century Gothic" w:cs="Helvetica"/>
                <w:bCs/>
              </w:rPr>
            </w:pPr>
            <w:r w:rsidRPr="00E21B1F">
              <w:rPr>
                <w:rFonts w:ascii="Century Gothic" w:hAnsi="Century Gothic" w:cs="Helvetica"/>
                <w:bCs/>
              </w:rPr>
              <w:t>Include measurable evidence of impact, such as time saved, costs reduced, errors reduced, engagement improved or processes scaled.</w:t>
            </w:r>
          </w:p>
        </w:tc>
      </w:tr>
    </w:tbl>
    <w:p w14:paraId="59E5D7FE" w14:textId="77777777" w:rsidR="009D61EA" w:rsidRPr="0078422B" w:rsidRDefault="009D61EA" w:rsidP="0078422B">
      <w:pPr>
        <w:rPr>
          <w:rFonts w:ascii="Century Gothic" w:hAnsi="Century Gothic" w:cs="Helvetica"/>
          <w:b/>
          <w:bCs/>
        </w:rPr>
      </w:pPr>
      <w:r w:rsidRPr="0078422B">
        <w:rPr>
          <w:rFonts w:ascii="Century Gothic" w:hAnsi="Century Gothic" w:cs="Helvetica"/>
          <w:b/>
          <w:bCs/>
        </w:rPr>
        <w:t>Please describe the technology solution being submitted for award consideration</w:t>
      </w:r>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(limited to 7,500 characters)</w:t>
      </w:r>
    </w:p>
    <w:p w14:paraId="619C13B9" w14:textId="77777777" w:rsidR="009D61EA" w:rsidRPr="00D71056" w:rsidRDefault="00000000" w:rsidP="009D61E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078474899"/>
          <w:placeholder>
            <w:docPart w:val="9890506AF58C4D94BB3EDE5821DE821A"/>
          </w:placeholder>
          <w:showingPlcHdr/>
          <w:text/>
        </w:sdtPr>
        <w:sdtContent>
          <w:r w:rsidR="009D61EA" w:rsidRPr="00D71056">
            <w:rPr>
              <w:rStyle w:val="PlaceholderText"/>
              <w:rFonts w:ascii="Century Gothic" w:hAnsi="Century Gothic" w:cs="Helvetica"/>
              <w:bdr w:val="single" w:sz="12" w:space="0" w:color="166CAC" w:themeColor="accent3"/>
            </w:rPr>
            <w:t>Click or tap here to enter text.</w:t>
          </w:r>
        </w:sdtContent>
      </w:sdt>
    </w:p>
    <w:p w14:paraId="3BAD81FD" w14:textId="77777777" w:rsidR="009D61EA" w:rsidRPr="0078422B" w:rsidRDefault="009D61EA" w:rsidP="0078422B">
      <w:pPr>
        <w:rPr>
          <w:rFonts w:ascii="Century Gothic" w:hAnsi="Century Gothic" w:cs="Helvetica"/>
          <w:b/>
          <w:bCs/>
        </w:rPr>
      </w:pPr>
      <w:r w:rsidRPr="0078422B">
        <w:rPr>
          <w:rFonts w:ascii="Century Gothic" w:hAnsi="Century Gothic" w:cs="Helvetica"/>
          <w:b/>
          <w:bCs/>
        </w:rPr>
        <w:t>Please describe the impact</w:t>
      </w:r>
      <w:r w:rsidR="004C18CA" w:rsidRPr="0078422B">
        <w:rPr>
          <w:rFonts w:ascii="Century Gothic" w:hAnsi="Century Gothic" w:cs="Helvetica"/>
          <w:b/>
          <w:bCs/>
        </w:rPr>
        <w:t xml:space="preserve"> of</w:t>
      </w:r>
      <w:r w:rsidRPr="0078422B">
        <w:rPr>
          <w:rFonts w:ascii="Century Gothic" w:hAnsi="Century Gothic" w:cs="Helvetica"/>
          <w:b/>
          <w:bCs/>
        </w:rPr>
        <w:t xml:space="preserve"> this solution on plan participants, corporate operations, or other stakeholder groups</w:t>
      </w:r>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(limited to 3,000 characters)</w:t>
      </w:r>
    </w:p>
    <w:p w14:paraId="0A60A254" w14:textId="77777777" w:rsidR="009D61EA" w:rsidRPr="00D71056" w:rsidRDefault="00000000" w:rsidP="009D61E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7270788"/>
          <w:placeholder>
            <w:docPart w:val="2E6495C8F6AD465B9FBAF484A4780790"/>
          </w:placeholder>
          <w:showingPlcHdr/>
          <w:text/>
        </w:sdtPr>
        <w:sdtContent>
          <w:r w:rsidR="009D61EA" w:rsidRPr="00D71056">
            <w:rPr>
              <w:rStyle w:val="PlaceholderText"/>
              <w:rFonts w:ascii="Century Gothic" w:hAnsi="Century Gothic" w:cs="Helvetica"/>
              <w:bdr w:val="single" w:sz="12" w:space="0" w:color="166CAC" w:themeColor="accent3"/>
            </w:rPr>
            <w:t>Click or tap here to enter text.</w:t>
          </w:r>
        </w:sdtContent>
      </w:sdt>
    </w:p>
    <w:p w14:paraId="384014B5" w14:textId="5E739248" w:rsidR="009D61EA" w:rsidRPr="0078422B" w:rsidRDefault="009D61EA" w:rsidP="0078422B">
      <w:pPr>
        <w:rPr>
          <w:rFonts w:ascii="Century Gothic" w:hAnsi="Century Gothic" w:cs="Helvetica"/>
          <w:b/>
          <w:bCs/>
        </w:rPr>
      </w:pPr>
      <w:r w:rsidRPr="0078422B">
        <w:rPr>
          <w:rFonts w:ascii="Century Gothic" w:hAnsi="Century Gothic" w:cs="Helvetica"/>
          <w:b/>
          <w:bCs/>
        </w:rPr>
        <w:t>Please indicate why this technology solution is deserving of a GEO Award in this category</w:t>
      </w:r>
      <w:r w:rsidRPr="0078422B">
        <w:rPr>
          <w:rFonts w:ascii="Century Gothic" w:hAnsi="Century Gothic" w:cs="Helvetica"/>
          <w:b/>
          <w:bCs/>
          <w:color w:val="C00000"/>
        </w:rPr>
        <w:t>*</w:t>
      </w:r>
      <w:r w:rsidR="004C18CA" w:rsidRPr="0078422B">
        <w:rPr>
          <w:rFonts w:ascii="Century Gothic" w:hAnsi="Century Gothic" w:cs="Helvetica"/>
          <w:b/>
          <w:bCs/>
        </w:rPr>
        <w:t xml:space="preserve">  </w:t>
      </w:r>
      <w:r w:rsidR="004C18CA"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4C18CA" w:rsidRPr="0078422B">
        <w:rPr>
          <w:rFonts w:ascii="Century Gothic" w:hAnsi="Century Gothic" w:cs="Helvetica"/>
          <w:b/>
          <w:bCs/>
          <w:i/>
          <w:sz w:val="18"/>
        </w:rPr>
        <w:t>,000 characters)</w:t>
      </w:r>
    </w:p>
    <w:p w14:paraId="7D167631" w14:textId="4C1EDA88" w:rsidR="009D61EA" w:rsidRPr="00D71056" w:rsidRDefault="00000000" w:rsidP="00E2198A">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879466880"/>
          <w:placeholder>
            <w:docPart w:val="079775CDF7A741E8A492E1F9418E9910"/>
          </w:placeholder>
          <w:showingPlcHdr/>
          <w:text/>
        </w:sdtPr>
        <w:sdtContent>
          <w:r w:rsidR="009D61EA" w:rsidRPr="00D71056">
            <w:rPr>
              <w:rStyle w:val="PlaceholderText"/>
              <w:rFonts w:ascii="Century Gothic" w:hAnsi="Century Gothic" w:cs="Helvetica"/>
              <w:bdr w:val="single" w:sz="12" w:space="0" w:color="166CAC" w:themeColor="accent3"/>
            </w:rPr>
            <w:t>Click or tap here to enter text.</w:t>
          </w:r>
        </w:sdtContent>
      </w:sdt>
    </w:p>
    <w:p w14:paraId="4E527E50" w14:textId="1F8AB62A" w:rsidR="00EC4035" w:rsidRPr="0078422B" w:rsidRDefault="0078422B" w:rsidP="00EC4035">
      <w:pPr>
        <w:pStyle w:val="Heading2"/>
        <w:rPr>
          <w:rFonts w:ascii="Century Gothic" w:hAnsi="Century Gothic" w:cs="Helvetica"/>
          <w:b/>
          <w:bCs w:val="0"/>
          <w:color w:val="7030A0"/>
        </w:rPr>
      </w:pPr>
      <w:bookmarkStart w:id="17" w:name="_Most_Innovative_and"/>
      <w:bookmarkStart w:id="18" w:name="_MOST_INNOVATIVE_PLAN"/>
      <w:bookmarkStart w:id="19" w:name="_Toc87261264"/>
      <w:bookmarkEnd w:id="17"/>
      <w:bookmarkEnd w:id="18"/>
      <w:r w:rsidRPr="0078422B">
        <w:rPr>
          <w:rFonts w:ascii="Century Gothic" w:hAnsi="Century Gothic" w:cs="Helvetica"/>
          <w:b/>
          <w:bCs w:val="0"/>
          <w:color w:val="7030A0"/>
        </w:rPr>
        <w:lastRenderedPageBreak/>
        <w:t>MOST INNOVATIVE PLAN DESIGN</w:t>
      </w:r>
      <w:bookmarkEnd w:id="19"/>
    </w:p>
    <w:p w14:paraId="2526EFD4" w14:textId="77777777" w:rsidR="00FD1444" w:rsidRPr="00621448" w:rsidRDefault="00FD1444" w:rsidP="00FD1444">
      <w:pPr>
        <w:rPr>
          <w:rFonts w:ascii="Century Gothic" w:hAnsi="Century Gothic" w:cs="Helvetica"/>
          <w:sz w:val="18"/>
          <w:szCs w:val="18"/>
        </w:rPr>
      </w:pPr>
      <w:r w:rsidRPr="00621448">
        <w:rPr>
          <w:rFonts w:ascii="Century Gothic" w:hAnsi="Century Gothic" w:cs="Helvetica"/>
          <w:b/>
          <w:color w:val="C00000"/>
          <w:sz w:val="18"/>
          <w:szCs w:val="18"/>
        </w:rPr>
        <w:t>Important note:</w:t>
      </w:r>
      <w:r w:rsidRPr="00621448">
        <w:rPr>
          <w:rFonts w:ascii="Century Gothic" w:hAnsi="Century Gothic" w:cs="Helvetica"/>
          <w:color w:val="C00000"/>
          <w:sz w:val="18"/>
          <w:szCs w:val="18"/>
        </w:rPr>
        <w:t xml:space="preserve"> </w:t>
      </w:r>
      <w:r w:rsidRPr="00621448">
        <w:rPr>
          <w:rFonts w:ascii="Century Gothic" w:hAnsi="Century Gothic" w:cs="Helvetica"/>
          <w:sz w:val="18"/>
          <w:szCs w:val="18"/>
        </w:rPr>
        <w:t xml:space="preserve">The following questions pertain specifically to the plan submitted in the </w:t>
      </w:r>
      <w:r w:rsidRPr="00621448">
        <w:rPr>
          <w:rFonts w:ascii="Century Gothic" w:hAnsi="Century Gothic" w:cs="Helvetica"/>
          <w:b/>
          <w:bCs/>
          <w:sz w:val="18"/>
          <w:szCs w:val="18"/>
        </w:rPr>
        <w:t>ABOUT THE PLAN/PROGRAM</w:t>
      </w:r>
      <w:r w:rsidRPr="00621448">
        <w:rPr>
          <w:rFonts w:ascii="Century Gothic" w:hAnsi="Century Gothic" w:cs="Helvetica"/>
          <w:sz w:val="18"/>
          <w:szCs w:val="18"/>
        </w:rPr>
        <w:t xml:space="preserve"> section. If you are making submissions for multiple plans, each plan must be submitted via a separate application.</w:t>
      </w:r>
    </w:p>
    <w:tbl>
      <w:tblPr>
        <w:tblStyle w:val="TableGrid"/>
        <w:tblW w:w="0" w:type="auto"/>
        <w:tblLook w:val="04A0" w:firstRow="1" w:lastRow="0" w:firstColumn="1" w:lastColumn="0" w:noHBand="0" w:noVBand="1"/>
      </w:tblPr>
      <w:tblGrid>
        <w:gridCol w:w="10070"/>
      </w:tblGrid>
      <w:tr w:rsidR="003B2A8D" w14:paraId="00C0B193" w14:textId="77777777" w:rsidTr="003B2A8D">
        <w:tc>
          <w:tcPr>
            <w:tcW w:w="10070" w:type="dxa"/>
          </w:tcPr>
          <w:p w14:paraId="70F3ACD2" w14:textId="77777777" w:rsidR="00427EA3" w:rsidRPr="00D71056" w:rsidRDefault="00427EA3" w:rsidP="00427EA3">
            <w:pPr>
              <w:rPr>
                <w:rFonts w:ascii="Century Gothic" w:hAnsi="Century Gothic" w:cs="Helvetica"/>
                <w:b/>
              </w:rPr>
            </w:pPr>
            <w:r w:rsidRPr="00D71056">
              <w:rPr>
                <w:rFonts w:ascii="Century Gothic" w:hAnsi="Century Gothic" w:cs="Helvetica"/>
                <w:b/>
              </w:rPr>
              <w:t>Award Criteria</w:t>
            </w:r>
          </w:p>
          <w:p w14:paraId="760A3417" w14:textId="77777777" w:rsidR="00427EA3" w:rsidRPr="00427EA3" w:rsidRDefault="00427EA3" w:rsidP="00427EA3">
            <w:pPr>
              <w:rPr>
                <w:rFonts w:ascii="Century Gothic" w:hAnsi="Century Gothic" w:cs="Helvetica"/>
              </w:rPr>
            </w:pPr>
            <w:r w:rsidRPr="00427EA3">
              <w:rPr>
                <w:rFonts w:ascii="Century Gothic" w:hAnsi="Century Gothic" w:cs="Helvetica"/>
              </w:rPr>
              <w:t>Employee share plans must balance corporate objectives and employee needs with legal, regulatory, tax, governance and cultural considerations across the jurisdictions in which they operate.</w:t>
            </w:r>
          </w:p>
          <w:p w14:paraId="603582BC" w14:textId="77777777" w:rsidR="00427EA3" w:rsidRPr="00427EA3" w:rsidRDefault="00427EA3" w:rsidP="00427EA3">
            <w:pPr>
              <w:rPr>
                <w:rFonts w:ascii="Century Gothic" w:hAnsi="Century Gothic" w:cs="Helvetica"/>
              </w:rPr>
            </w:pPr>
            <w:r w:rsidRPr="00427EA3">
              <w:rPr>
                <w:rFonts w:ascii="Century Gothic" w:hAnsi="Century Gothic" w:cs="Helvetica"/>
              </w:rPr>
              <w:t>The Most Innovative Plan Design award recognizes an organization that has developed or significantly redesigned an employee share plan using an original and thoughtful approach to achieve its objectives.</w:t>
            </w:r>
          </w:p>
          <w:p w14:paraId="1D8EC5AA" w14:textId="77777777" w:rsidR="00427EA3" w:rsidRPr="00427EA3" w:rsidRDefault="00427EA3" w:rsidP="00427EA3">
            <w:pPr>
              <w:rPr>
                <w:rFonts w:ascii="Century Gothic" w:hAnsi="Century Gothic" w:cs="Helvetica"/>
              </w:rPr>
            </w:pPr>
            <w:r w:rsidRPr="00427EA3">
              <w:rPr>
                <w:rFonts w:ascii="Century Gothic" w:hAnsi="Century Gothic" w:cs="Helvetica"/>
              </w:rPr>
              <w:t>Judges will consider the rationale for the design; the corporate and employee objectives being addressed; legal, regulatory, tax or cultural challenges overcome; creative design features; the extent to which the approach differs from conventional practice; and evidence that the resulting plan is achieving its intended outcomes.</w:t>
            </w:r>
          </w:p>
          <w:p w14:paraId="3E9E2242" w14:textId="77777777" w:rsidR="00427EA3" w:rsidRPr="00427EA3" w:rsidRDefault="00427EA3" w:rsidP="00427EA3">
            <w:pPr>
              <w:rPr>
                <w:rFonts w:ascii="Century Gothic" w:hAnsi="Century Gothic" w:cs="Helvetica"/>
              </w:rPr>
            </w:pPr>
            <w:r w:rsidRPr="00427EA3">
              <w:rPr>
                <w:rFonts w:ascii="Century Gothic" w:hAnsi="Century Gothic" w:cs="Helvetica"/>
              </w:rPr>
              <w:t>Innovation may be global or local and does not require a completely new form of equity. Creative adaptation or combination of established approaches may also demonstrate outstanding innovation.</w:t>
            </w:r>
          </w:p>
          <w:p w14:paraId="539502AF" w14:textId="77777777" w:rsidR="00427EA3" w:rsidRPr="00427EA3" w:rsidRDefault="00427EA3" w:rsidP="00427EA3">
            <w:pPr>
              <w:rPr>
                <w:rFonts w:ascii="Century Gothic" w:hAnsi="Century Gothic" w:cs="Helvetica"/>
                <w:b/>
                <w:bCs/>
              </w:rPr>
            </w:pPr>
            <w:r w:rsidRPr="00427EA3">
              <w:rPr>
                <w:rFonts w:ascii="Century Gothic" w:hAnsi="Century Gothic" w:cs="Helvetica"/>
                <w:b/>
                <w:bCs/>
              </w:rPr>
              <w:t>Minimum Requirements</w:t>
            </w:r>
          </w:p>
          <w:p w14:paraId="1694E312" w14:textId="77777777" w:rsidR="00427EA3" w:rsidRPr="00427EA3" w:rsidRDefault="00427EA3" w:rsidP="00427EA3">
            <w:pPr>
              <w:rPr>
                <w:rFonts w:ascii="Century Gothic" w:hAnsi="Century Gothic" w:cs="Helvetica"/>
              </w:rPr>
            </w:pPr>
            <w:r w:rsidRPr="00427EA3">
              <w:rPr>
                <w:rFonts w:ascii="Century Gothic" w:hAnsi="Century Gothic" w:cs="Helvetica"/>
              </w:rPr>
              <w:t>An eligible entry should:</w:t>
            </w:r>
          </w:p>
          <w:p w14:paraId="68D7E7CD" w14:textId="099E4D3D" w:rsidR="00427EA3" w:rsidRPr="00427EA3" w:rsidRDefault="00427EA3" w:rsidP="00427EA3">
            <w:pPr>
              <w:pStyle w:val="ListParagraph"/>
              <w:numPr>
                <w:ilvl w:val="0"/>
                <w:numId w:val="21"/>
              </w:numPr>
              <w:rPr>
                <w:rFonts w:ascii="Century Gothic" w:hAnsi="Century Gothic" w:cs="Helvetica"/>
              </w:rPr>
            </w:pPr>
            <w:r w:rsidRPr="00427EA3">
              <w:rPr>
                <w:rFonts w:ascii="Century Gothic" w:hAnsi="Century Gothic" w:cs="Helvetica"/>
              </w:rPr>
              <w:t>Relate to the design or significant redesign of an employee share/equity plan, rather than solely its administration or communication.</w:t>
            </w:r>
          </w:p>
          <w:p w14:paraId="3DE4A181" w14:textId="03345F66" w:rsidR="00427EA3" w:rsidRPr="00427EA3" w:rsidRDefault="00427EA3" w:rsidP="00427EA3">
            <w:pPr>
              <w:pStyle w:val="ListParagraph"/>
              <w:numPr>
                <w:ilvl w:val="0"/>
                <w:numId w:val="21"/>
              </w:numPr>
              <w:rPr>
                <w:rFonts w:ascii="Century Gothic" w:hAnsi="Century Gothic" w:cs="Helvetica"/>
              </w:rPr>
            </w:pPr>
            <w:r w:rsidRPr="00427EA3">
              <w:rPr>
                <w:rFonts w:ascii="Century Gothic" w:hAnsi="Century Gothic" w:cs="Helvetica"/>
              </w:rPr>
              <w:t>Identify the corporate and/or employee objectives driving the design.</w:t>
            </w:r>
          </w:p>
          <w:p w14:paraId="07149946" w14:textId="68466578" w:rsidR="00427EA3" w:rsidRPr="00427EA3" w:rsidRDefault="00427EA3" w:rsidP="00427EA3">
            <w:pPr>
              <w:pStyle w:val="ListParagraph"/>
              <w:numPr>
                <w:ilvl w:val="0"/>
                <w:numId w:val="21"/>
              </w:numPr>
              <w:rPr>
                <w:rFonts w:ascii="Century Gothic" w:hAnsi="Century Gothic" w:cs="Helvetica"/>
              </w:rPr>
            </w:pPr>
            <w:r w:rsidRPr="00427EA3">
              <w:rPr>
                <w:rFonts w:ascii="Century Gothic" w:hAnsi="Century Gothic" w:cs="Helvetica"/>
              </w:rPr>
              <w:t>Demonstrate at least one meaningfully innovative design feature or approach.</w:t>
            </w:r>
          </w:p>
          <w:p w14:paraId="3C48C9E1" w14:textId="3AD9AF22" w:rsidR="00427EA3" w:rsidRPr="00427EA3" w:rsidRDefault="00427EA3" w:rsidP="00427EA3">
            <w:pPr>
              <w:pStyle w:val="ListParagraph"/>
              <w:numPr>
                <w:ilvl w:val="0"/>
                <w:numId w:val="21"/>
              </w:numPr>
              <w:rPr>
                <w:rFonts w:ascii="Century Gothic" w:hAnsi="Century Gothic" w:cs="Helvetica"/>
              </w:rPr>
            </w:pPr>
            <w:r w:rsidRPr="00427EA3">
              <w:rPr>
                <w:rFonts w:ascii="Century Gothic" w:hAnsi="Century Gothic" w:cs="Helvetica"/>
              </w:rPr>
              <w:t>Explain the constraints or challenges that influenced the design and how they were addressed.</w:t>
            </w:r>
          </w:p>
          <w:p w14:paraId="4F758019" w14:textId="0BB6519C" w:rsidR="00427EA3" w:rsidRPr="00427EA3" w:rsidRDefault="00427EA3" w:rsidP="00427EA3">
            <w:pPr>
              <w:pStyle w:val="ListParagraph"/>
              <w:numPr>
                <w:ilvl w:val="0"/>
                <w:numId w:val="21"/>
              </w:numPr>
              <w:rPr>
                <w:rFonts w:ascii="Century Gothic" w:hAnsi="Century Gothic" w:cs="Helvetica"/>
              </w:rPr>
            </w:pPr>
            <w:r w:rsidRPr="00427EA3">
              <w:rPr>
                <w:rFonts w:ascii="Century Gothic" w:hAnsi="Century Gothic" w:cs="Helvetica"/>
              </w:rPr>
              <w:t>Explain how the design differs from standard practice, the previous plan or relevant industry norms.</w:t>
            </w:r>
          </w:p>
          <w:p w14:paraId="14B1B6DB" w14:textId="69C0243C" w:rsidR="003B2A8D" w:rsidRPr="00427EA3" w:rsidRDefault="00427EA3" w:rsidP="00427EA3">
            <w:pPr>
              <w:pStyle w:val="ListParagraph"/>
              <w:numPr>
                <w:ilvl w:val="0"/>
                <w:numId w:val="25"/>
              </w:numPr>
              <w:rPr>
                <w:rFonts w:ascii="Century Gothic" w:hAnsi="Century Gothic" w:cs="Helvetica"/>
              </w:rPr>
            </w:pPr>
            <w:r w:rsidRPr="00427EA3">
              <w:rPr>
                <w:rFonts w:ascii="Century Gothic" w:hAnsi="Century Gothic" w:cs="Helvetica"/>
              </w:rPr>
              <w:t>• Include evidence that the plan has been implemented and, where sufficient time has elapsed, evidence of its effectiveness.</w:t>
            </w:r>
          </w:p>
        </w:tc>
      </w:tr>
    </w:tbl>
    <w:p w14:paraId="46B29E16" w14:textId="2A4AC09C" w:rsidR="00EC4035" w:rsidRPr="0078422B" w:rsidRDefault="00E2198A" w:rsidP="0078422B">
      <w:pPr>
        <w:rPr>
          <w:rFonts w:ascii="Century Gothic" w:hAnsi="Century Gothic" w:cs="Helvetica"/>
          <w:b/>
          <w:bCs/>
        </w:rPr>
      </w:pPr>
      <w:r>
        <w:rPr>
          <w:rFonts w:ascii="Century Gothic" w:hAnsi="Century Gothic" w:cs="Helvetica"/>
          <w:b/>
          <w:bCs/>
        </w:rPr>
        <w:br/>
      </w:r>
      <w:r w:rsidR="00432753" w:rsidRPr="0078422B">
        <w:rPr>
          <w:rFonts w:ascii="Century Gothic" w:hAnsi="Century Gothic" w:cs="Helvetica"/>
          <w:b/>
          <w:bCs/>
        </w:rPr>
        <w:t>Please describe your plan and its key objectives</w:t>
      </w:r>
      <w:r w:rsidR="00EC4035"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(limited to 7,500 characters)</w:t>
      </w:r>
    </w:p>
    <w:p w14:paraId="4D677DAB" w14:textId="77777777" w:rsidR="00EC4035" w:rsidRPr="00D71056" w:rsidRDefault="00000000" w:rsidP="00EC403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984047338"/>
          <w:placeholder>
            <w:docPart w:val="A75B248DFF8941438C65890A49367907"/>
          </w:placeholder>
          <w:showingPlcHdr/>
          <w:text/>
        </w:sdtPr>
        <w:sdtContent>
          <w:r w:rsidR="00EC4035" w:rsidRPr="00D71056">
            <w:rPr>
              <w:rStyle w:val="PlaceholderText"/>
              <w:rFonts w:ascii="Century Gothic" w:hAnsi="Century Gothic" w:cs="Helvetica"/>
              <w:bdr w:val="single" w:sz="12" w:space="0" w:color="166CAC" w:themeColor="accent3"/>
            </w:rPr>
            <w:t>Click or tap here to enter text.</w:t>
          </w:r>
        </w:sdtContent>
      </w:sdt>
    </w:p>
    <w:p w14:paraId="164CF47F" w14:textId="77777777" w:rsidR="00EC4035" w:rsidRPr="0078422B" w:rsidRDefault="00EC4035" w:rsidP="0078422B">
      <w:pPr>
        <w:rPr>
          <w:rFonts w:ascii="Century Gothic" w:hAnsi="Century Gothic" w:cs="Helvetica"/>
          <w:b/>
          <w:bCs/>
        </w:rPr>
      </w:pPr>
      <w:r w:rsidRPr="0078422B">
        <w:rPr>
          <w:rFonts w:ascii="Century Gothic" w:hAnsi="Century Gothic" w:cs="Helvetica"/>
          <w:b/>
          <w:bCs/>
        </w:rPr>
        <w:t>Please indicate why this plan should be considered 'innovative' or 'creative'</w:t>
      </w:r>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(limited to 3,000 characters)</w:t>
      </w:r>
    </w:p>
    <w:p w14:paraId="214C6AC7" w14:textId="77777777" w:rsidR="00EC4035" w:rsidRPr="00D71056" w:rsidRDefault="00000000" w:rsidP="00EC403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06445529"/>
          <w:placeholder>
            <w:docPart w:val="CA4D3581511944CF85FF9DB957845736"/>
          </w:placeholder>
          <w:showingPlcHdr/>
          <w:text/>
        </w:sdtPr>
        <w:sdtContent>
          <w:r w:rsidR="00EC4035" w:rsidRPr="00D71056">
            <w:rPr>
              <w:rStyle w:val="PlaceholderText"/>
              <w:rFonts w:ascii="Century Gothic" w:hAnsi="Century Gothic" w:cs="Helvetica"/>
              <w:bdr w:val="single" w:sz="12" w:space="0" w:color="166CAC" w:themeColor="accent3"/>
            </w:rPr>
            <w:t>Click or tap here to enter text.</w:t>
          </w:r>
        </w:sdtContent>
      </w:sdt>
    </w:p>
    <w:p w14:paraId="0BA92871" w14:textId="5F911526" w:rsidR="00EC4035" w:rsidRPr="0078422B" w:rsidRDefault="00EC4035"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432753" w:rsidRPr="0078422B">
        <w:rPr>
          <w:rFonts w:ascii="Century Gothic" w:hAnsi="Century Gothic" w:cs="Helvetica"/>
          <w:b/>
          <w:bCs/>
          <w:i/>
          <w:sz w:val="18"/>
        </w:rPr>
        <w:t>,000 characters)</w:t>
      </w:r>
    </w:p>
    <w:p w14:paraId="738129D9" w14:textId="77777777" w:rsidR="00EC4035" w:rsidRPr="00D71056" w:rsidRDefault="00000000" w:rsidP="00EC4035">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679573015"/>
          <w:placeholder>
            <w:docPart w:val="4F52EEE5F5D6478B918CEE0E428752C6"/>
          </w:placeholder>
          <w:showingPlcHdr/>
          <w:text/>
        </w:sdtPr>
        <w:sdtContent>
          <w:r w:rsidR="00EC4035" w:rsidRPr="00D71056">
            <w:rPr>
              <w:rStyle w:val="PlaceholderText"/>
              <w:rFonts w:ascii="Century Gothic" w:hAnsi="Century Gothic" w:cs="Helvetica"/>
              <w:bdr w:val="single" w:sz="12" w:space="0" w:color="166CAC" w:themeColor="accent3"/>
            </w:rPr>
            <w:t>Click or tap here to enter text.</w:t>
          </w:r>
        </w:sdtContent>
      </w:sdt>
    </w:p>
    <w:p w14:paraId="3D2F6FE1" w14:textId="77777777" w:rsidR="00EC4035" w:rsidRPr="00D71056" w:rsidRDefault="00EC4035" w:rsidP="00EC4035">
      <w:pPr>
        <w:rPr>
          <w:rFonts w:ascii="Century Gothic" w:hAnsi="Century Gothic" w:cs="Helvetica"/>
        </w:rPr>
      </w:pPr>
    </w:p>
    <w:p w14:paraId="53E32F7B" w14:textId="44117AB8" w:rsidR="008F69AE" w:rsidRPr="0078422B" w:rsidRDefault="0078422B" w:rsidP="008F69AE">
      <w:pPr>
        <w:pStyle w:val="Heading2"/>
        <w:rPr>
          <w:rFonts w:ascii="Century Gothic" w:hAnsi="Century Gothic" w:cs="Helvetica"/>
          <w:b/>
          <w:bCs w:val="0"/>
          <w:color w:val="7030A0"/>
        </w:rPr>
      </w:pPr>
      <w:bookmarkStart w:id="20" w:name="_Best_Use_of_1"/>
      <w:bookmarkStart w:id="21" w:name="_Toc87261265"/>
      <w:bookmarkEnd w:id="20"/>
      <w:r w:rsidRPr="0078422B">
        <w:rPr>
          <w:rFonts w:ascii="Century Gothic" w:hAnsi="Century Gothic" w:cs="Helvetica"/>
          <w:b/>
          <w:bCs w:val="0"/>
          <w:color w:val="7030A0"/>
        </w:rPr>
        <w:lastRenderedPageBreak/>
        <w:t>BEST USE OF EMPLOYEE SHARE PLANS IN A CORPORATE ACTION</w:t>
      </w:r>
      <w:bookmarkEnd w:id="21"/>
    </w:p>
    <w:p w14:paraId="6834B118" w14:textId="77777777" w:rsidR="00FD1444" w:rsidRPr="00621448" w:rsidRDefault="00FD1444" w:rsidP="00FD1444">
      <w:pPr>
        <w:rPr>
          <w:rFonts w:ascii="Century Gothic" w:hAnsi="Century Gothic" w:cs="Helvetica"/>
          <w:sz w:val="18"/>
          <w:szCs w:val="18"/>
        </w:rPr>
      </w:pPr>
      <w:r w:rsidRPr="00621448">
        <w:rPr>
          <w:rFonts w:ascii="Century Gothic" w:hAnsi="Century Gothic" w:cs="Helvetica"/>
          <w:b/>
          <w:color w:val="C00000"/>
          <w:sz w:val="18"/>
          <w:szCs w:val="18"/>
        </w:rPr>
        <w:t>Important note:</w:t>
      </w:r>
      <w:r w:rsidRPr="00621448">
        <w:rPr>
          <w:rFonts w:ascii="Century Gothic" w:hAnsi="Century Gothic" w:cs="Helvetica"/>
          <w:color w:val="C00000"/>
          <w:sz w:val="18"/>
          <w:szCs w:val="18"/>
        </w:rPr>
        <w:t xml:space="preserve"> </w:t>
      </w:r>
      <w:r w:rsidRPr="00621448">
        <w:rPr>
          <w:rFonts w:ascii="Century Gothic" w:hAnsi="Century Gothic" w:cs="Helvetica"/>
          <w:sz w:val="18"/>
          <w:szCs w:val="18"/>
        </w:rPr>
        <w:t xml:space="preserve">The following questions pertain specifically to the plan submitted in the </w:t>
      </w:r>
      <w:r w:rsidRPr="00621448">
        <w:rPr>
          <w:rFonts w:ascii="Century Gothic" w:hAnsi="Century Gothic" w:cs="Helvetica"/>
          <w:b/>
          <w:bCs/>
          <w:sz w:val="18"/>
          <w:szCs w:val="18"/>
        </w:rPr>
        <w:t>ABOUT THE PLAN/PROGRAM</w:t>
      </w:r>
      <w:r w:rsidRPr="00621448">
        <w:rPr>
          <w:rFonts w:ascii="Century Gothic" w:hAnsi="Century Gothic" w:cs="Helvetica"/>
          <w:sz w:val="18"/>
          <w:szCs w:val="18"/>
        </w:rPr>
        <w:t xml:space="preserve"> section. If you are making submissions for multiple plans, each plan must be submitted via a separate application.</w:t>
      </w:r>
    </w:p>
    <w:tbl>
      <w:tblPr>
        <w:tblStyle w:val="TableGrid"/>
        <w:tblW w:w="0" w:type="auto"/>
        <w:tblLook w:val="04A0" w:firstRow="1" w:lastRow="0" w:firstColumn="1" w:lastColumn="0" w:noHBand="0" w:noVBand="1"/>
      </w:tblPr>
      <w:tblGrid>
        <w:gridCol w:w="10070"/>
      </w:tblGrid>
      <w:tr w:rsidR="00427EA3" w14:paraId="78EC5E22" w14:textId="77777777" w:rsidTr="00427EA3">
        <w:tc>
          <w:tcPr>
            <w:tcW w:w="10070" w:type="dxa"/>
          </w:tcPr>
          <w:p w14:paraId="0771E7E1" w14:textId="77777777" w:rsidR="00E27617" w:rsidRPr="00D71056" w:rsidRDefault="00E27617" w:rsidP="00E27617">
            <w:pPr>
              <w:rPr>
                <w:rFonts w:ascii="Century Gothic" w:hAnsi="Century Gothic" w:cs="Helvetica"/>
                <w:b/>
              </w:rPr>
            </w:pPr>
            <w:r w:rsidRPr="00D71056">
              <w:rPr>
                <w:rFonts w:ascii="Century Gothic" w:hAnsi="Century Gothic" w:cs="Helvetica"/>
                <w:b/>
              </w:rPr>
              <w:t>Award Criteria</w:t>
            </w:r>
          </w:p>
          <w:p w14:paraId="29D632FA" w14:textId="213FDCE5" w:rsidR="00E27617" w:rsidRPr="00E27617" w:rsidRDefault="00E27617" w:rsidP="00E27617">
            <w:pPr>
              <w:spacing w:line="276" w:lineRule="auto"/>
              <w:rPr>
                <w:rFonts w:ascii="Century Gothic" w:hAnsi="Century Gothic" w:cs="Helvetica"/>
              </w:rPr>
            </w:pPr>
            <w:r w:rsidRPr="00E27617">
              <w:rPr>
                <w:rFonts w:ascii="Century Gothic" w:hAnsi="Century Gothic" w:cs="Helvetica"/>
              </w:rPr>
              <w:t>Corporate actions can create significant complexity for employee equity programs and the people who participate in them. Mergers, acquisitions, restructurings, divestitures and similar transactions require organizations to balance corporate objectives with legal, operational, communication and participant considerations.</w:t>
            </w:r>
          </w:p>
          <w:p w14:paraId="3A09293F" w14:textId="33FF2376" w:rsidR="00E27617" w:rsidRPr="00E27617" w:rsidRDefault="00E27617" w:rsidP="00E27617">
            <w:pPr>
              <w:spacing w:line="276" w:lineRule="auto"/>
              <w:rPr>
                <w:rFonts w:ascii="Century Gothic" w:hAnsi="Century Gothic" w:cs="Helvetica"/>
              </w:rPr>
            </w:pPr>
            <w:r w:rsidRPr="00E27617">
              <w:rPr>
                <w:rFonts w:ascii="Century Gothic" w:hAnsi="Century Gothic" w:cs="Helvetica"/>
              </w:rPr>
              <w:t>The Best Use of Employee Share Plans in a Corporate Action award recognizes excellence in the treatment and use of employee equity as part of a significant corporate transaction or transformation.</w:t>
            </w:r>
          </w:p>
          <w:p w14:paraId="0C8022FE" w14:textId="77777777" w:rsidR="00E27617" w:rsidRPr="00E27617" w:rsidRDefault="00E27617" w:rsidP="00E27617">
            <w:pPr>
              <w:spacing w:line="276" w:lineRule="auto"/>
              <w:rPr>
                <w:rFonts w:ascii="Century Gothic" w:hAnsi="Century Gothic" w:cs="Helvetica"/>
              </w:rPr>
            </w:pPr>
            <w:r w:rsidRPr="00E27617">
              <w:rPr>
                <w:rFonts w:ascii="Century Gothic" w:hAnsi="Century Gothic" w:cs="Helvetica"/>
              </w:rPr>
              <w:t>Judges will consider the complexity of the corporate action; the objectives and decisions relating to employee equity; the treatment and experience of affected participants; the effectiveness of communications; challenges overcome during implementation; and the resulting outcomes.</w:t>
            </w:r>
          </w:p>
          <w:p w14:paraId="2ACB1A3B" w14:textId="77777777" w:rsidR="00E27617" w:rsidRPr="00E27617" w:rsidRDefault="00E27617" w:rsidP="00E27617">
            <w:pPr>
              <w:spacing w:line="276" w:lineRule="auto"/>
              <w:rPr>
                <w:rFonts w:ascii="Century Gothic" w:hAnsi="Century Gothic" w:cs="Helvetica"/>
                <w:b/>
                <w:bCs/>
              </w:rPr>
            </w:pPr>
            <w:r w:rsidRPr="00E27617">
              <w:rPr>
                <w:rFonts w:ascii="Century Gothic" w:hAnsi="Century Gothic" w:cs="Helvetica"/>
                <w:b/>
                <w:bCs/>
              </w:rPr>
              <w:t>Minimum Requirements</w:t>
            </w:r>
          </w:p>
          <w:p w14:paraId="4CBA0680" w14:textId="77777777" w:rsidR="00E27617" w:rsidRPr="00E27617" w:rsidRDefault="00E27617" w:rsidP="00E27617">
            <w:pPr>
              <w:spacing w:line="276" w:lineRule="auto"/>
              <w:rPr>
                <w:rFonts w:ascii="Century Gothic" w:hAnsi="Century Gothic" w:cs="Helvetica"/>
              </w:rPr>
            </w:pPr>
            <w:r w:rsidRPr="00E27617">
              <w:rPr>
                <w:rFonts w:ascii="Century Gothic" w:hAnsi="Century Gothic" w:cs="Helvetica"/>
              </w:rPr>
              <w:t>An eligible entry should:</w:t>
            </w:r>
          </w:p>
          <w:p w14:paraId="179837C4" w14:textId="7B437A1B" w:rsidR="00E27617" w:rsidRPr="00E27617" w:rsidRDefault="00E27617" w:rsidP="00E27617">
            <w:pPr>
              <w:pStyle w:val="ListParagraph"/>
              <w:numPr>
                <w:ilvl w:val="0"/>
                <w:numId w:val="25"/>
              </w:numPr>
              <w:rPr>
                <w:rFonts w:ascii="Century Gothic" w:hAnsi="Century Gothic" w:cs="Helvetica"/>
              </w:rPr>
            </w:pPr>
            <w:r w:rsidRPr="00E27617">
              <w:rPr>
                <w:rFonts w:ascii="Century Gothic" w:hAnsi="Century Gothic" w:cs="Helvetica"/>
              </w:rPr>
              <w:t>Relate to a defined merger, acquisition, restructuring, divestiture or comparable corporate action.</w:t>
            </w:r>
          </w:p>
          <w:p w14:paraId="45A016D2" w14:textId="02263399" w:rsidR="00E27617" w:rsidRPr="00E27617" w:rsidRDefault="00E27617" w:rsidP="00E27617">
            <w:pPr>
              <w:pStyle w:val="ListParagraph"/>
              <w:numPr>
                <w:ilvl w:val="0"/>
                <w:numId w:val="25"/>
              </w:numPr>
              <w:rPr>
                <w:rFonts w:ascii="Century Gothic" w:hAnsi="Century Gothic" w:cs="Helvetica"/>
              </w:rPr>
            </w:pPr>
            <w:r w:rsidRPr="00E27617">
              <w:rPr>
                <w:rFonts w:ascii="Century Gothic" w:hAnsi="Century Gothic" w:cs="Helvetica"/>
              </w:rPr>
              <w:t>Demonstrate that employee equity was a material consideration within the corporate action, rather than merely an administrative consequence.</w:t>
            </w:r>
          </w:p>
          <w:p w14:paraId="29984E1B" w14:textId="4B40448D" w:rsidR="00E27617" w:rsidRPr="00E27617" w:rsidRDefault="00E27617" w:rsidP="00E27617">
            <w:pPr>
              <w:pStyle w:val="ListParagraph"/>
              <w:numPr>
                <w:ilvl w:val="0"/>
                <w:numId w:val="25"/>
              </w:numPr>
              <w:rPr>
                <w:rFonts w:ascii="Century Gothic" w:hAnsi="Century Gothic" w:cs="Helvetica"/>
              </w:rPr>
            </w:pPr>
            <w:r w:rsidRPr="00E27617">
              <w:rPr>
                <w:rFonts w:ascii="Century Gothic" w:hAnsi="Century Gothic" w:cs="Helvetica"/>
              </w:rPr>
              <w:t>Identify the key equity-related challenges, objectives and decisions arising from the transaction.</w:t>
            </w:r>
          </w:p>
          <w:p w14:paraId="52F93727" w14:textId="5E852A56" w:rsidR="00E27617" w:rsidRPr="00E27617" w:rsidRDefault="00E27617" w:rsidP="00E27617">
            <w:pPr>
              <w:pStyle w:val="ListParagraph"/>
              <w:numPr>
                <w:ilvl w:val="0"/>
                <w:numId w:val="25"/>
              </w:numPr>
              <w:rPr>
                <w:rFonts w:ascii="Century Gothic" w:hAnsi="Century Gothic" w:cs="Helvetica"/>
              </w:rPr>
            </w:pPr>
            <w:r w:rsidRPr="00E27617">
              <w:rPr>
                <w:rFonts w:ascii="Century Gothic" w:hAnsi="Century Gothic" w:cs="Helvetica"/>
              </w:rPr>
              <w:t>Explain how affected participants were treated and how the implications of the corporate action were communicated to them.</w:t>
            </w:r>
          </w:p>
          <w:p w14:paraId="3DC5A8BD" w14:textId="0B930515" w:rsidR="00E27617" w:rsidRPr="00E27617" w:rsidRDefault="00E27617" w:rsidP="00E27617">
            <w:pPr>
              <w:pStyle w:val="ListParagraph"/>
              <w:numPr>
                <w:ilvl w:val="0"/>
                <w:numId w:val="25"/>
              </w:numPr>
              <w:rPr>
                <w:rFonts w:ascii="Century Gothic" w:hAnsi="Century Gothic" w:cs="Helvetica"/>
              </w:rPr>
            </w:pPr>
            <w:r w:rsidRPr="00E27617">
              <w:rPr>
                <w:rFonts w:ascii="Century Gothic" w:hAnsi="Century Gothic" w:cs="Helvetica"/>
              </w:rPr>
              <w:t>Include evidence of the outcome and effectiveness of the approach, including the post-transaction position where relevant.</w:t>
            </w:r>
          </w:p>
          <w:p w14:paraId="02F12A31" w14:textId="0B62001E" w:rsidR="00427EA3" w:rsidRPr="00E27617" w:rsidRDefault="00E27617" w:rsidP="00E27617">
            <w:pPr>
              <w:pStyle w:val="ListParagraph"/>
              <w:numPr>
                <w:ilvl w:val="0"/>
                <w:numId w:val="25"/>
              </w:numPr>
              <w:rPr>
                <w:rFonts w:ascii="Century Gothic" w:hAnsi="Century Gothic" w:cs="Helvetica"/>
              </w:rPr>
            </w:pPr>
            <w:r w:rsidRPr="00E27617">
              <w:rPr>
                <w:rFonts w:ascii="Century Gothic" w:hAnsi="Century Gothic" w:cs="Helvetica"/>
              </w:rPr>
              <w:t>Clearly explain what the organization did to achieve a successful outcome for the business and affected participants.</w:t>
            </w:r>
          </w:p>
        </w:tc>
      </w:tr>
    </w:tbl>
    <w:p w14:paraId="0D744D1E" w14:textId="77777777" w:rsidR="00427EA3" w:rsidRPr="00D71056" w:rsidRDefault="00427EA3" w:rsidP="00FD1444">
      <w:pPr>
        <w:rPr>
          <w:rFonts w:ascii="Century Gothic" w:hAnsi="Century Gothic" w:cs="Helvetica"/>
        </w:rPr>
      </w:pPr>
    </w:p>
    <w:p w14:paraId="4FE8174D" w14:textId="77777777" w:rsidR="008F69AE" w:rsidRPr="0078422B" w:rsidRDefault="008F69AE" w:rsidP="0078422B">
      <w:pPr>
        <w:rPr>
          <w:rFonts w:ascii="Century Gothic" w:hAnsi="Century Gothic" w:cs="Helvetica"/>
          <w:b/>
          <w:bCs/>
        </w:rPr>
      </w:pPr>
      <w:r w:rsidRPr="0078422B">
        <w:rPr>
          <w:rFonts w:ascii="Century Gothic" w:hAnsi="Century Gothic" w:cs="Helvetica"/>
          <w:b/>
          <w:bCs/>
        </w:rPr>
        <w:t>Please describe the share plan being submitted for award consideration</w:t>
      </w:r>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(limited to 7,500 characters)</w:t>
      </w:r>
    </w:p>
    <w:p w14:paraId="15D2BD3E"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44796099"/>
          <w:placeholder>
            <w:docPart w:val="B945E7FB28954D7EB8EB27E30DCF82CE"/>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50B2A5F3" w14:textId="77777777" w:rsidR="008F69AE" w:rsidRPr="0078422B" w:rsidRDefault="008F69AE" w:rsidP="0078422B">
      <w:pPr>
        <w:rPr>
          <w:rFonts w:ascii="Century Gothic" w:hAnsi="Century Gothic" w:cs="Helvetica"/>
          <w:b/>
          <w:bCs/>
        </w:rPr>
      </w:pPr>
      <w:r w:rsidRPr="0078422B">
        <w:rPr>
          <w:rFonts w:ascii="Century Gothic" w:hAnsi="Century Gothic" w:cs="Helvetica"/>
          <w:b/>
          <w:bCs/>
        </w:rPr>
        <w:t>Please indicate the desired outcomes of this plan within the context of the corporate action</w:t>
      </w:r>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 xml:space="preserve">(limited to </w:t>
      </w:r>
      <w:r w:rsidR="00DA4EC2" w:rsidRPr="0078422B">
        <w:rPr>
          <w:rFonts w:ascii="Century Gothic" w:hAnsi="Century Gothic" w:cs="Helvetica"/>
          <w:b/>
          <w:bCs/>
          <w:i/>
          <w:sz w:val="18"/>
        </w:rPr>
        <w:t>3,0</w:t>
      </w:r>
      <w:r w:rsidR="00432753" w:rsidRPr="0078422B">
        <w:rPr>
          <w:rFonts w:ascii="Century Gothic" w:hAnsi="Century Gothic" w:cs="Helvetica"/>
          <w:b/>
          <w:bCs/>
          <w:i/>
          <w:sz w:val="18"/>
        </w:rPr>
        <w:t>00 characters)</w:t>
      </w:r>
    </w:p>
    <w:p w14:paraId="70953E7B"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292053483"/>
          <w:placeholder>
            <w:docPart w:val="36FD2F0D97BF4ED78E0A45D97689478B"/>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288AE168" w14:textId="070D4CA5" w:rsidR="008F69AE" w:rsidRPr="0078422B" w:rsidRDefault="008F69AE"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r w:rsidRPr="0078422B">
        <w:rPr>
          <w:rFonts w:ascii="Century Gothic" w:hAnsi="Century Gothic" w:cs="Helvetica"/>
          <w:b/>
          <w:bCs/>
          <w:color w:val="C00000"/>
        </w:rPr>
        <w:t>*</w:t>
      </w:r>
      <w:r w:rsidR="00432753" w:rsidRPr="0078422B">
        <w:rPr>
          <w:rFonts w:ascii="Century Gothic" w:hAnsi="Century Gothic" w:cs="Helvetica"/>
          <w:b/>
          <w:bCs/>
        </w:rPr>
        <w:t xml:space="preserve">  </w:t>
      </w:r>
      <w:r w:rsidR="00432753" w:rsidRPr="0078422B">
        <w:rPr>
          <w:rFonts w:ascii="Century Gothic" w:hAnsi="Century Gothic" w:cs="Helvetica"/>
          <w:b/>
          <w:bCs/>
          <w:i/>
          <w:sz w:val="18"/>
        </w:rPr>
        <w:t xml:space="preserve">(limited to </w:t>
      </w:r>
      <w:r w:rsidR="00B26829" w:rsidRPr="0078422B">
        <w:rPr>
          <w:rFonts w:ascii="Century Gothic" w:hAnsi="Century Gothic" w:cs="Helvetica"/>
          <w:b/>
          <w:bCs/>
          <w:i/>
          <w:sz w:val="18"/>
        </w:rPr>
        <w:t>4</w:t>
      </w:r>
      <w:r w:rsidR="00DA4EC2" w:rsidRPr="0078422B">
        <w:rPr>
          <w:rFonts w:ascii="Century Gothic" w:hAnsi="Century Gothic" w:cs="Helvetica"/>
          <w:b/>
          <w:bCs/>
          <w:i/>
          <w:sz w:val="18"/>
        </w:rPr>
        <w:t>,0</w:t>
      </w:r>
      <w:r w:rsidR="00432753" w:rsidRPr="0078422B">
        <w:rPr>
          <w:rFonts w:ascii="Century Gothic" w:hAnsi="Century Gothic" w:cs="Helvetica"/>
          <w:b/>
          <w:bCs/>
          <w:i/>
          <w:sz w:val="18"/>
        </w:rPr>
        <w:t>00 characters)</w:t>
      </w:r>
    </w:p>
    <w:p w14:paraId="72F61BD5"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27404729"/>
          <w:placeholder>
            <w:docPart w:val="1C076861DB6E49709E200BBBAA1B2DB3"/>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627316A2" w14:textId="595FAB11" w:rsidR="008F69AE" w:rsidRPr="0078422B" w:rsidRDefault="0078422B" w:rsidP="008F69AE">
      <w:pPr>
        <w:pStyle w:val="Heading2"/>
        <w:rPr>
          <w:rFonts w:ascii="Century Gothic" w:hAnsi="Century Gothic" w:cs="Helvetica"/>
          <w:b/>
          <w:bCs w:val="0"/>
        </w:rPr>
      </w:pPr>
      <w:bookmarkStart w:id="22" w:name="_Best_Plan_Communication"/>
      <w:bookmarkStart w:id="23" w:name="_Toc87261266"/>
      <w:bookmarkEnd w:id="22"/>
      <w:r w:rsidRPr="0078422B">
        <w:rPr>
          <w:rFonts w:ascii="Century Gothic" w:hAnsi="Century Gothic" w:cs="Helvetica"/>
          <w:b/>
          <w:bCs w:val="0"/>
        </w:rPr>
        <w:lastRenderedPageBreak/>
        <w:t>BEST PLAN COMMUNICATION</w:t>
      </w:r>
      <w:bookmarkEnd w:id="23"/>
    </w:p>
    <w:p w14:paraId="5EE74628" w14:textId="77777777" w:rsidR="00FD1444" w:rsidRPr="00621448" w:rsidRDefault="00FD1444" w:rsidP="00FD1444">
      <w:pPr>
        <w:rPr>
          <w:rFonts w:ascii="Century Gothic" w:hAnsi="Century Gothic" w:cs="Helvetica"/>
          <w:sz w:val="18"/>
          <w:szCs w:val="18"/>
        </w:rPr>
      </w:pPr>
      <w:r w:rsidRPr="00621448">
        <w:rPr>
          <w:rFonts w:ascii="Century Gothic" w:hAnsi="Century Gothic" w:cs="Helvetica"/>
          <w:b/>
          <w:color w:val="C00000"/>
          <w:sz w:val="18"/>
          <w:szCs w:val="18"/>
        </w:rPr>
        <w:t>Important note:</w:t>
      </w:r>
      <w:r w:rsidRPr="00621448">
        <w:rPr>
          <w:rFonts w:ascii="Century Gothic" w:hAnsi="Century Gothic" w:cs="Helvetica"/>
          <w:color w:val="C00000"/>
          <w:sz w:val="18"/>
          <w:szCs w:val="18"/>
        </w:rPr>
        <w:t xml:space="preserve"> </w:t>
      </w:r>
      <w:r w:rsidRPr="00621448">
        <w:rPr>
          <w:rFonts w:ascii="Century Gothic" w:hAnsi="Century Gothic" w:cs="Helvetica"/>
          <w:sz w:val="18"/>
          <w:szCs w:val="18"/>
        </w:rPr>
        <w:t xml:space="preserve">The following questions pertain specifically to the plan submitted in the </w:t>
      </w:r>
      <w:r w:rsidRPr="00621448">
        <w:rPr>
          <w:rFonts w:ascii="Century Gothic" w:hAnsi="Century Gothic" w:cs="Helvetica"/>
          <w:b/>
          <w:bCs/>
          <w:sz w:val="18"/>
          <w:szCs w:val="18"/>
        </w:rPr>
        <w:t>ABOUT THE PLAN/PROGRAM</w:t>
      </w:r>
      <w:r w:rsidRPr="00621448">
        <w:rPr>
          <w:rFonts w:ascii="Century Gothic" w:hAnsi="Century Gothic" w:cs="Helvetica"/>
          <w:sz w:val="18"/>
          <w:szCs w:val="18"/>
        </w:rPr>
        <w:t xml:space="preserve"> section. If you are making submissions for multiple plans, each plan must be submitted via a separate application.</w:t>
      </w:r>
    </w:p>
    <w:tbl>
      <w:tblPr>
        <w:tblStyle w:val="TableGrid"/>
        <w:tblW w:w="0" w:type="auto"/>
        <w:tblLook w:val="04A0" w:firstRow="1" w:lastRow="0" w:firstColumn="1" w:lastColumn="0" w:noHBand="0" w:noVBand="1"/>
      </w:tblPr>
      <w:tblGrid>
        <w:gridCol w:w="10070"/>
      </w:tblGrid>
      <w:tr w:rsidR="003F4FF1" w14:paraId="7D9713F3" w14:textId="77777777" w:rsidTr="003F4FF1">
        <w:tc>
          <w:tcPr>
            <w:tcW w:w="10070" w:type="dxa"/>
          </w:tcPr>
          <w:p w14:paraId="543DFA96" w14:textId="77777777" w:rsidR="003F4FF1" w:rsidRPr="00D71056" w:rsidRDefault="003F4FF1" w:rsidP="003F4FF1">
            <w:pPr>
              <w:rPr>
                <w:rFonts w:ascii="Century Gothic" w:hAnsi="Century Gothic" w:cs="Helvetica"/>
                <w:b/>
              </w:rPr>
            </w:pPr>
            <w:r w:rsidRPr="00D71056">
              <w:rPr>
                <w:rFonts w:ascii="Century Gothic" w:hAnsi="Century Gothic" w:cs="Helvetica"/>
                <w:b/>
              </w:rPr>
              <w:t>Award Criteria</w:t>
            </w:r>
          </w:p>
          <w:p w14:paraId="31CFDF6F" w14:textId="03969AFC" w:rsidR="003F4FF1" w:rsidRPr="003F4FF1" w:rsidRDefault="003F4FF1" w:rsidP="003F4FF1">
            <w:pPr>
              <w:rPr>
                <w:rFonts w:ascii="Century Gothic" w:hAnsi="Century Gothic" w:cs="Helvetica"/>
              </w:rPr>
            </w:pPr>
            <w:r w:rsidRPr="003F4FF1">
              <w:rPr>
                <w:rFonts w:ascii="Century Gothic" w:hAnsi="Century Gothic" w:cs="Helvetica"/>
              </w:rPr>
              <w:t>Effective communication is fundamental to the success of an employee share plan. Communicating equity can involve complex concepts and, for global organizations, additional geographic, linguistic, cultural and regulatory considerations.</w:t>
            </w:r>
          </w:p>
          <w:p w14:paraId="48835185" w14:textId="4C538BA9" w:rsidR="003F4FF1" w:rsidRPr="003F4FF1" w:rsidRDefault="003F4FF1" w:rsidP="003F4FF1">
            <w:pPr>
              <w:rPr>
                <w:rFonts w:ascii="Century Gothic" w:hAnsi="Century Gothic" w:cs="Helvetica"/>
              </w:rPr>
            </w:pPr>
            <w:r w:rsidRPr="003F4FF1">
              <w:rPr>
                <w:rFonts w:ascii="Century Gothic" w:hAnsi="Century Gothic" w:cs="Helvetica"/>
              </w:rPr>
              <w:t>The Best Plan Communication award recognizes an organization that has developed and delivered an outstanding communication strategy or campaign for an employee share plan.</w:t>
            </w:r>
          </w:p>
          <w:p w14:paraId="2242EBD9" w14:textId="292085AD" w:rsidR="003F4FF1" w:rsidRPr="003F4FF1" w:rsidRDefault="003F4FF1" w:rsidP="003F4FF1">
            <w:pPr>
              <w:rPr>
                <w:rFonts w:ascii="Century Gothic" w:hAnsi="Century Gothic" w:cs="Helvetica"/>
              </w:rPr>
            </w:pPr>
            <w:r w:rsidRPr="003F4FF1">
              <w:rPr>
                <w:rFonts w:ascii="Century Gothic" w:hAnsi="Century Gothic" w:cs="Helvetica"/>
              </w:rPr>
              <w:t>Entries may include written, digital, web-based, social, video, virtual or other communication channels. Judges will consider the clarity and accessibility of the content; understanding of the target audience; appropriateness and integration of the channels used; creativity of execution; and evidence that the communications achieved their intended objectives.</w:t>
            </w:r>
          </w:p>
          <w:p w14:paraId="7C5E9BCD" w14:textId="77777777" w:rsidR="003F4FF1" w:rsidRPr="003F4FF1" w:rsidRDefault="003F4FF1" w:rsidP="003F4FF1">
            <w:pPr>
              <w:rPr>
                <w:rFonts w:ascii="Century Gothic" w:hAnsi="Century Gothic" w:cs="Helvetica"/>
              </w:rPr>
            </w:pPr>
            <w:r w:rsidRPr="003F4FF1">
              <w:rPr>
                <w:rFonts w:ascii="Century Gothic" w:hAnsi="Century Gothic" w:cs="Helvetica"/>
              </w:rPr>
              <w:t>The award is not based on budget or production value. Judges are interested in the effectiveness, coherence and impact of the communication relative to the organization, audience and challenge involved.</w:t>
            </w:r>
          </w:p>
          <w:p w14:paraId="548BFB9C" w14:textId="77777777" w:rsidR="003F4FF1" w:rsidRPr="003F4FF1" w:rsidRDefault="003F4FF1" w:rsidP="003F4FF1">
            <w:pPr>
              <w:rPr>
                <w:rFonts w:ascii="Century Gothic" w:hAnsi="Century Gothic" w:cs="Helvetica"/>
                <w:b/>
                <w:bCs/>
              </w:rPr>
            </w:pPr>
            <w:r w:rsidRPr="003F4FF1">
              <w:rPr>
                <w:rFonts w:ascii="Century Gothic" w:hAnsi="Century Gothic" w:cs="Helvetica"/>
                <w:b/>
                <w:bCs/>
              </w:rPr>
              <w:t>Minimum Requirements</w:t>
            </w:r>
          </w:p>
          <w:p w14:paraId="19407E7E" w14:textId="77777777" w:rsidR="003F4FF1" w:rsidRPr="003F4FF1" w:rsidRDefault="003F4FF1" w:rsidP="003F4FF1">
            <w:pPr>
              <w:rPr>
                <w:rFonts w:ascii="Century Gothic" w:hAnsi="Century Gothic" w:cs="Helvetica"/>
              </w:rPr>
            </w:pPr>
            <w:r w:rsidRPr="003F4FF1">
              <w:rPr>
                <w:rFonts w:ascii="Century Gothic" w:hAnsi="Century Gothic" w:cs="Helvetica"/>
              </w:rPr>
              <w:t>An eligible entry should:</w:t>
            </w:r>
          </w:p>
          <w:p w14:paraId="5A41740D" w14:textId="200E099F" w:rsidR="003F4FF1" w:rsidRPr="003F4FF1" w:rsidRDefault="003F4FF1" w:rsidP="003F4FF1">
            <w:pPr>
              <w:pStyle w:val="ListParagraph"/>
              <w:numPr>
                <w:ilvl w:val="0"/>
                <w:numId w:val="25"/>
              </w:numPr>
              <w:rPr>
                <w:rFonts w:ascii="Century Gothic" w:hAnsi="Century Gothic" w:cs="Helvetica"/>
              </w:rPr>
            </w:pPr>
            <w:r w:rsidRPr="003F4FF1">
              <w:rPr>
                <w:rFonts w:ascii="Century Gothic" w:hAnsi="Century Gothic" w:cs="Helvetica"/>
              </w:rPr>
              <w:t>Relate directly to the communication of an employee share/equity plan or program.</w:t>
            </w:r>
          </w:p>
          <w:p w14:paraId="1C0DED1E" w14:textId="7737FF12" w:rsidR="003F4FF1" w:rsidRPr="003F4FF1" w:rsidRDefault="003F4FF1" w:rsidP="003F4FF1">
            <w:pPr>
              <w:pStyle w:val="ListParagraph"/>
              <w:numPr>
                <w:ilvl w:val="0"/>
                <w:numId w:val="25"/>
              </w:numPr>
              <w:rPr>
                <w:rFonts w:ascii="Century Gothic" w:hAnsi="Century Gothic" w:cs="Helvetica"/>
              </w:rPr>
            </w:pPr>
            <w:r w:rsidRPr="003F4FF1">
              <w:rPr>
                <w:rFonts w:ascii="Century Gothic" w:hAnsi="Century Gothic" w:cs="Helvetica"/>
              </w:rPr>
              <w:t>Identify the communication challenge, audience and objectives.</w:t>
            </w:r>
          </w:p>
          <w:p w14:paraId="5D4E5BEF" w14:textId="39EC0D26" w:rsidR="003F4FF1" w:rsidRPr="003F4FF1" w:rsidRDefault="003F4FF1" w:rsidP="003F4FF1">
            <w:pPr>
              <w:pStyle w:val="ListParagraph"/>
              <w:numPr>
                <w:ilvl w:val="0"/>
                <w:numId w:val="25"/>
              </w:numPr>
              <w:rPr>
                <w:rFonts w:ascii="Century Gothic" w:hAnsi="Century Gothic" w:cs="Helvetica"/>
              </w:rPr>
            </w:pPr>
            <w:r w:rsidRPr="003F4FF1">
              <w:rPr>
                <w:rFonts w:ascii="Century Gothic" w:hAnsi="Century Gothic" w:cs="Helvetica"/>
              </w:rPr>
              <w:t>Demonstrate a considered communication approach rather than simply providing examples of individual materials.</w:t>
            </w:r>
          </w:p>
          <w:p w14:paraId="2229B6F8" w14:textId="39CFD618" w:rsidR="003F4FF1" w:rsidRPr="003F4FF1" w:rsidRDefault="003F4FF1" w:rsidP="003F4FF1">
            <w:pPr>
              <w:pStyle w:val="ListParagraph"/>
              <w:numPr>
                <w:ilvl w:val="0"/>
                <w:numId w:val="25"/>
              </w:numPr>
              <w:rPr>
                <w:rFonts w:ascii="Century Gothic" w:hAnsi="Century Gothic" w:cs="Helvetica"/>
              </w:rPr>
            </w:pPr>
            <w:r w:rsidRPr="003F4FF1">
              <w:rPr>
                <w:rFonts w:ascii="Century Gothic" w:hAnsi="Century Gothic" w:cs="Helvetica"/>
              </w:rPr>
              <w:t>Include examples of the communications themselves, such as emails, videos, webpages, guides, presentations, infographics, campaign creative or other participant-facing materials.</w:t>
            </w:r>
          </w:p>
          <w:p w14:paraId="355D0516" w14:textId="5B1D72EE" w:rsidR="003F4FF1" w:rsidRPr="003F4FF1" w:rsidRDefault="003F4FF1" w:rsidP="003F4FF1">
            <w:pPr>
              <w:pStyle w:val="ListParagraph"/>
              <w:numPr>
                <w:ilvl w:val="0"/>
                <w:numId w:val="25"/>
              </w:numPr>
              <w:rPr>
                <w:rFonts w:ascii="Century Gothic" w:hAnsi="Century Gothic" w:cs="Helvetica"/>
              </w:rPr>
            </w:pPr>
            <w:r w:rsidRPr="003F4FF1">
              <w:rPr>
                <w:rFonts w:ascii="Century Gothic" w:hAnsi="Century Gothic" w:cs="Helvetica"/>
              </w:rPr>
              <w:t>Include evidence of effectiveness, such as engagement, understanding, participation, action, reach or other appropriate measures.</w:t>
            </w:r>
          </w:p>
          <w:p w14:paraId="1CF1A6C2" w14:textId="6672634A" w:rsidR="003F4FF1" w:rsidRPr="003F4FF1" w:rsidRDefault="003F4FF1" w:rsidP="003F4FF1">
            <w:pPr>
              <w:pStyle w:val="ListParagraph"/>
              <w:numPr>
                <w:ilvl w:val="0"/>
                <w:numId w:val="26"/>
              </w:numPr>
              <w:rPr>
                <w:rFonts w:ascii="Century Gothic" w:hAnsi="Century Gothic" w:cs="Helvetica"/>
              </w:rPr>
            </w:pPr>
            <w:r w:rsidRPr="003F4FF1">
              <w:rPr>
                <w:rFonts w:ascii="Century Gothic" w:hAnsi="Century Gothic" w:cs="Helvetica"/>
              </w:rPr>
              <w:t>Explain what was distinctive, creative or particularly effective about the approach.</w:t>
            </w:r>
          </w:p>
        </w:tc>
      </w:tr>
    </w:tbl>
    <w:p w14:paraId="255A7296" w14:textId="77777777" w:rsidR="003F4FF1" w:rsidRPr="00D71056" w:rsidRDefault="003F4FF1" w:rsidP="00FD1444">
      <w:pPr>
        <w:rPr>
          <w:rFonts w:ascii="Century Gothic" w:hAnsi="Century Gothic" w:cs="Helvetica"/>
        </w:rPr>
      </w:pPr>
    </w:p>
    <w:p w14:paraId="59AD49E3"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t>Please describe the communications program being submitted for award consideration</w:t>
      </w:r>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(limited to 7,500 characters)</w:t>
      </w:r>
    </w:p>
    <w:p w14:paraId="67F85F8E"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09407731"/>
          <w:placeholder>
            <w:docPart w:val="718D36E277E04FE39B9AAC828AA308D8"/>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3E76BF79"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t>Please describe the desired outcomes of the program and how progress to those outcomes is measured</w:t>
      </w:r>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 xml:space="preserve">(limited to </w:t>
      </w:r>
      <w:r w:rsidR="0043122D" w:rsidRPr="00FE0B73">
        <w:rPr>
          <w:rFonts w:ascii="Century Gothic" w:hAnsi="Century Gothic" w:cs="Helvetica"/>
          <w:b/>
          <w:bCs/>
          <w:i/>
          <w:sz w:val="18"/>
        </w:rPr>
        <w:t>3</w:t>
      </w:r>
      <w:r w:rsidR="00DA4EC2" w:rsidRPr="00FE0B73">
        <w:rPr>
          <w:rFonts w:ascii="Century Gothic" w:hAnsi="Century Gothic" w:cs="Helvetica"/>
          <w:b/>
          <w:bCs/>
          <w:i/>
          <w:sz w:val="18"/>
        </w:rPr>
        <w:t>,</w:t>
      </w:r>
      <w:r w:rsidR="0043122D" w:rsidRPr="00FE0B73">
        <w:rPr>
          <w:rFonts w:ascii="Century Gothic" w:hAnsi="Century Gothic" w:cs="Helvetica"/>
          <w:b/>
          <w:bCs/>
          <w:i/>
          <w:sz w:val="18"/>
        </w:rPr>
        <w:t>0</w:t>
      </w:r>
      <w:r w:rsidR="00DA4EC2" w:rsidRPr="00FE0B73">
        <w:rPr>
          <w:rFonts w:ascii="Century Gothic" w:hAnsi="Century Gothic" w:cs="Helvetica"/>
          <w:b/>
          <w:bCs/>
          <w:i/>
          <w:sz w:val="18"/>
        </w:rPr>
        <w:t>00 characters)</w:t>
      </w:r>
    </w:p>
    <w:p w14:paraId="6C9C6C95"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68188578"/>
          <w:placeholder>
            <w:docPart w:val="94597F6299114C7FAE50F436603BBA4B"/>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47FE71FC" w14:textId="1475DF4A" w:rsidR="008F69AE" w:rsidRPr="00FE0B73" w:rsidRDefault="008F69AE" w:rsidP="00FE0B73">
      <w:pPr>
        <w:rPr>
          <w:rFonts w:ascii="Century Gothic" w:hAnsi="Century Gothic" w:cs="Helvetica"/>
          <w:b/>
          <w:bCs/>
        </w:rPr>
      </w:pPr>
      <w:r w:rsidRPr="00FE0B73">
        <w:rPr>
          <w:rFonts w:ascii="Century Gothic" w:hAnsi="Century Gothic" w:cs="Helvetica"/>
          <w:b/>
          <w:bCs/>
        </w:rPr>
        <w:t>Please indicate why this communications program is deserving of a GEO Award in this category</w:t>
      </w:r>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 xml:space="preserve">(limited to </w:t>
      </w:r>
      <w:r w:rsidR="00B26829" w:rsidRPr="00FE0B73">
        <w:rPr>
          <w:rFonts w:ascii="Century Gothic" w:hAnsi="Century Gothic" w:cs="Helvetica"/>
          <w:b/>
          <w:bCs/>
          <w:i/>
          <w:sz w:val="18"/>
        </w:rPr>
        <w:t>4</w:t>
      </w:r>
      <w:r w:rsidR="00DA4EC2" w:rsidRPr="00FE0B73">
        <w:rPr>
          <w:rFonts w:ascii="Century Gothic" w:hAnsi="Century Gothic" w:cs="Helvetica"/>
          <w:b/>
          <w:bCs/>
          <w:i/>
          <w:sz w:val="18"/>
        </w:rPr>
        <w:t>,</w:t>
      </w:r>
      <w:r w:rsidR="0043122D" w:rsidRPr="00FE0B73">
        <w:rPr>
          <w:rFonts w:ascii="Century Gothic" w:hAnsi="Century Gothic" w:cs="Helvetica"/>
          <w:b/>
          <w:bCs/>
          <w:i/>
          <w:sz w:val="18"/>
        </w:rPr>
        <w:t>0</w:t>
      </w:r>
      <w:r w:rsidR="00DA4EC2" w:rsidRPr="00FE0B73">
        <w:rPr>
          <w:rFonts w:ascii="Century Gothic" w:hAnsi="Century Gothic" w:cs="Helvetica"/>
          <w:b/>
          <w:bCs/>
          <w:i/>
          <w:sz w:val="18"/>
        </w:rPr>
        <w:t>00 characters)</w:t>
      </w:r>
    </w:p>
    <w:p w14:paraId="0767B315"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18586081"/>
          <w:placeholder>
            <w:docPart w:val="B51B60D553184D87A2CCADA3CAC1EF54"/>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304DDAA3" w14:textId="77777777" w:rsidR="008F69AE" w:rsidRPr="00D71056" w:rsidRDefault="008F69AE" w:rsidP="008F69AE">
      <w:pPr>
        <w:rPr>
          <w:rFonts w:ascii="Century Gothic" w:hAnsi="Century Gothic" w:cs="Helvetica"/>
        </w:rPr>
      </w:pPr>
    </w:p>
    <w:p w14:paraId="2845D554" w14:textId="588ECAA6" w:rsidR="008F69AE" w:rsidRPr="0078422B" w:rsidRDefault="0078422B" w:rsidP="008F69AE">
      <w:pPr>
        <w:pStyle w:val="Heading2"/>
        <w:rPr>
          <w:rFonts w:ascii="Century Gothic" w:hAnsi="Century Gothic" w:cs="Helvetica"/>
          <w:b/>
          <w:bCs w:val="0"/>
        </w:rPr>
      </w:pPr>
      <w:bookmarkStart w:id="24" w:name="_Most_Creative_Solution"/>
      <w:bookmarkStart w:id="25" w:name="_Toc87261267"/>
      <w:bookmarkEnd w:id="24"/>
      <w:r w:rsidRPr="0078422B">
        <w:rPr>
          <w:rFonts w:ascii="Century Gothic" w:hAnsi="Century Gothic" w:cs="Helvetica"/>
          <w:b/>
          <w:bCs w:val="0"/>
        </w:rPr>
        <w:lastRenderedPageBreak/>
        <w:t>MOST CREATIVE SOLUTION</w:t>
      </w:r>
      <w:bookmarkEnd w:id="25"/>
    </w:p>
    <w:p w14:paraId="5B17044B" w14:textId="77777777" w:rsidR="00FD1444"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tbl>
      <w:tblPr>
        <w:tblStyle w:val="TableGrid"/>
        <w:tblW w:w="0" w:type="auto"/>
        <w:tblLook w:val="04A0" w:firstRow="1" w:lastRow="0" w:firstColumn="1" w:lastColumn="0" w:noHBand="0" w:noVBand="1"/>
      </w:tblPr>
      <w:tblGrid>
        <w:gridCol w:w="10070"/>
      </w:tblGrid>
      <w:tr w:rsidR="003F4FF1" w14:paraId="6133D7E7" w14:textId="77777777" w:rsidTr="003F4FF1">
        <w:tc>
          <w:tcPr>
            <w:tcW w:w="10070" w:type="dxa"/>
          </w:tcPr>
          <w:p w14:paraId="3CD959A4" w14:textId="77777777" w:rsidR="003D6B39" w:rsidRPr="00D71056" w:rsidRDefault="003D6B39" w:rsidP="003D6B39">
            <w:pPr>
              <w:rPr>
                <w:rFonts w:ascii="Century Gothic" w:hAnsi="Century Gothic" w:cs="Helvetica"/>
                <w:b/>
              </w:rPr>
            </w:pPr>
            <w:r w:rsidRPr="00D71056">
              <w:rPr>
                <w:rFonts w:ascii="Century Gothic" w:hAnsi="Century Gothic" w:cs="Helvetica"/>
                <w:b/>
              </w:rPr>
              <w:t>Award Criteria</w:t>
            </w:r>
          </w:p>
          <w:p w14:paraId="6E101AA4" w14:textId="014E8382" w:rsidR="00D414C9" w:rsidRPr="00D414C9" w:rsidRDefault="00D414C9" w:rsidP="00D414C9">
            <w:pPr>
              <w:rPr>
                <w:rFonts w:ascii="Century Gothic" w:hAnsi="Century Gothic" w:cs="Helvetica"/>
              </w:rPr>
            </w:pPr>
            <w:r w:rsidRPr="00D414C9">
              <w:rPr>
                <w:rFonts w:ascii="Century Gothic" w:hAnsi="Century Gothic" w:cs="Helvetica"/>
              </w:rPr>
              <w:t>Employee equity teams regularly encounter challenges that cannot be solved simply by changing plan design or implementing new technology. They may require teams to rethink processes, collaborate differently, work around constraints or find an entirely new way to approach a longstanding problem.</w:t>
            </w:r>
          </w:p>
          <w:p w14:paraId="3FAA7921" w14:textId="3E5CE68F" w:rsidR="00D414C9" w:rsidRPr="00D414C9" w:rsidRDefault="00D414C9" w:rsidP="00D414C9">
            <w:pPr>
              <w:rPr>
                <w:rFonts w:ascii="Century Gothic" w:hAnsi="Century Gothic" w:cs="Helvetica"/>
              </w:rPr>
            </w:pPr>
            <w:r w:rsidRPr="00D414C9">
              <w:rPr>
                <w:rFonts w:ascii="Century Gothic" w:hAnsi="Century Gothic" w:cs="Helvetica"/>
              </w:rPr>
              <w:t>The Most Creative Solution award recognizes an organization that has developed an original, resourceful and effective solution to a specific employee equity challenge.</w:t>
            </w:r>
          </w:p>
          <w:p w14:paraId="34E4CBD3" w14:textId="3B5AB7C6" w:rsidR="00D414C9" w:rsidRPr="00D414C9" w:rsidRDefault="00D414C9" w:rsidP="00D414C9">
            <w:pPr>
              <w:rPr>
                <w:rFonts w:ascii="Century Gothic" w:hAnsi="Century Gothic" w:cs="Helvetica"/>
              </w:rPr>
            </w:pPr>
            <w:r w:rsidRPr="00D414C9">
              <w:rPr>
                <w:rFonts w:ascii="Century Gothic" w:hAnsi="Century Gothic" w:cs="Helvetica"/>
              </w:rPr>
              <w:t>The solution may relate to administration, operations, compliance, governance, employee experience, internal collaboration, implementation or another aspect of equity plan management. Judges will consider the significance of the challenge, originality of the response, ingenuity demonstrated within the resources available, effectiveness of implementation and measurable results.</w:t>
            </w:r>
          </w:p>
          <w:p w14:paraId="486C3624" w14:textId="77777777" w:rsidR="00D414C9" w:rsidRPr="00D414C9" w:rsidRDefault="00D414C9" w:rsidP="00D414C9">
            <w:pPr>
              <w:rPr>
                <w:rFonts w:ascii="Century Gothic" w:hAnsi="Century Gothic" w:cs="Helvetica"/>
              </w:rPr>
            </w:pPr>
            <w:r w:rsidRPr="00D414C9">
              <w:rPr>
                <w:rFonts w:ascii="Century Gothic" w:hAnsi="Century Gothic" w:cs="Helvetica"/>
              </w:rPr>
              <w:t>The solution does not need to involve significant expenditure or new technology. Creativity and effectiveness — rather than scale or budget — are at the heart of this award.</w:t>
            </w:r>
          </w:p>
          <w:p w14:paraId="7A65F0C5" w14:textId="77777777" w:rsidR="00D414C9" w:rsidRPr="00D414C9" w:rsidRDefault="00D414C9" w:rsidP="00D414C9">
            <w:pPr>
              <w:rPr>
                <w:rFonts w:ascii="Century Gothic" w:hAnsi="Century Gothic" w:cs="Helvetica"/>
                <w:b/>
                <w:bCs/>
              </w:rPr>
            </w:pPr>
            <w:r w:rsidRPr="00D414C9">
              <w:rPr>
                <w:rFonts w:ascii="Century Gothic" w:hAnsi="Century Gothic" w:cs="Helvetica"/>
                <w:b/>
                <w:bCs/>
              </w:rPr>
              <w:t>Minimum Requirements</w:t>
            </w:r>
          </w:p>
          <w:p w14:paraId="33D2B2C6" w14:textId="77777777" w:rsidR="00D414C9" w:rsidRPr="00D414C9" w:rsidRDefault="00D414C9" w:rsidP="00D414C9">
            <w:pPr>
              <w:rPr>
                <w:rFonts w:ascii="Century Gothic" w:hAnsi="Century Gothic" w:cs="Helvetica"/>
              </w:rPr>
            </w:pPr>
            <w:r w:rsidRPr="00D414C9">
              <w:rPr>
                <w:rFonts w:ascii="Century Gothic" w:hAnsi="Century Gothic" w:cs="Helvetica"/>
              </w:rPr>
              <w:t>An eligible entry should:</w:t>
            </w:r>
          </w:p>
          <w:p w14:paraId="35211D7D" w14:textId="5AB8069A" w:rsidR="00D414C9" w:rsidRPr="003D6B39" w:rsidRDefault="00D414C9" w:rsidP="003D6B39">
            <w:pPr>
              <w:pStyle w:val="ListParagraph"/>
              <w:numPr>
                <w:ilvl w:val="0"/>
                <w:numId w:val="26"/>
              </w:numPr>
              <w:rPr>
                <w:rFonts w:ascii="Century Gothic" w:hAnsi="Century Gothic" w:cs="Helvetica"/>
              </w:rPr>
            </w:pPr>
            <w:r w:rsidRPr="003D6B39">
              <w:rPr>
                <w:rFonts w:ascii="Century Gothic" w:hAnsi="Century Gothic" w:cs="Helvetica"/>
              </w:rPr>
              <w:t>Address a specific and clearly defined employee equity/share-plan problem or challenge.</w:t>
            </w:r>
          </w:p>
          <w:p w14:paraId="527509CB" w14:textId="72BE1F98" w:rsidR="00D414C9" w:rsidRPr="003D6B39" w:rsidRDefault="00D414C9" w:rsidP="003D6B39">
            <w:pPr>
              <w:pStyle w:val="ListParagraph"/>
              <w:numPr>
                <w:ilvl w:val="0"/>
                <w:numId w:val="26"/>
              </w:numPr>
              <w:rPr>
                <w:rFonts w:ascii="Century Gothic" w:hAnsi="Century Gothic" w:cs="Helvetica"/>
              </w:rPr>
            </w:pPr>
            <w:r w:rsidRPr="003D6B39">
              <w:rPr>
                <w:rFonts w:ascii="Century Gothic" w:hAnsi="Century Gothic" w:cs="Helvetica"/>
              </w:rPr>
              <w:t>Demonstrate an approach that is meaningfully different from standard practice.</w:t>
            </w:r>
          </w:p>
          <w:p w14:paraId="6F05923A" w14:textId="5054ADE8" w:rsidR="00D414C9" w:rsidRPr="003D6B39" w:rsidRDefault="00D414C9" w:rsidP="003D6B39">
            <w:pPr>
              <w:pStyle w:val="ListParagraph"/>
              <w:numPr>
                <w:ilvl w:val="0"/>
                <w:numId w:val="26"/>
              </w:numPr>
              <w:rPr>
                <w:rFonts w:ascii="Century Gothic" w:hAnsi="Century Gothic" w:cs="Helvetica"/>
              </w:rPr>
            </w:pPr>
            <w:r w:rsidRPr="003D6B39">
              <w:rPr>
                <w:rFonts w:ascii="Century Gothic" w:hAnsi="Century Gothic" w:cs="Helvetica"/>
              </w:rPr>
              <w:t>Explain what made the solution creative, resourceful or distinctive.</w:t>
            </w:r>
          </w:p>
          <w:p w14:paraId="43C7A0F9" w14:textId="5C9C51DA" w:rsidR="00D414C9" w:rsidRPr="003D6B39" w:rsidRDefault="00D414C9" w:rsidP="003D6B39">
            <w:pPr>
              <w:pStyle w:val="ListParagraph"/>
              <w:numPr>
                <w:ilvl w:val="0"/>
                <w:numId w:val="26"/>
              </w:numPr>
              <w:rPr>
                <w:rFonts w:ascii="Century Gothic" w:hAnsi="Century Gothic" w:cs="Helvetica"/>
              </w:rPr>
            </w:pPr>
            <w:r w:rsidRPr="003D6B39">
              <w:rPr>
                <w:rFonts w:ascii="Century Gothic" w:hAnsi="Century Gothic" w:cs="Helvetica"/>
              </w:rPr>
              <w:t>Demonstrate that the solution was implemented and proven in practice, rather than remaining a concept or untested idea.</w:t>
            </w:r>
          </w:p>
          <w:p w14:paraId="5C774B7E" w14:textId="5A8EDA60" w:rsidR="00D414C9" w:rsidRPr="003D6B39" w:rsidRDefault="00D414C9" w:rsidP="003D6B39">
            <w:pPr>
              <w:pStyle w:val="ListParagraph"/>
              <w:numPr>
                <w:ilvl w:val="0"/>
                <w:numId w:val="26"/>
              </w:numPr>
              <w:rPr>
                <w:rFonts w:ascii="Century Gothic" w:hAnsi="Century Gothic" w:cs="Helvetica"/>
              </w:rPr>
            </w:pPr>
            <w:r w:rsidRPr="003D6B39">
              <w:rPr>
                <w:rFonts w:ascii="Century Gothic" w:hAnsi="Century Gothic" w:cs="Helvetica"/>
              </w:rPr>
              <w:t>Include evidence of measurable or demonstrable improvement.</w:t>
            </w:r>
          </w:p>
          <w:p w14:paraId="34A2B62E" w14:textId="65ED8FB7" w:rsidR="003F4FF1" w:rsidRPr="003D6B39" w:rsidRDefault="00D414C9" w:rsidP="003D6B39">
            <w:pPr>
              <w:pStyle w:val="ListParagraph"/>
              <w:numPr>
                <w:ilvl w:val="0"/>
                <w:numId w:val="26"/>
              </w:numPr>
              <w:rPr>
                <w:rFonts w:ascii="Century Gothic" w:hAnsi="Century Gothic" w:cs="Helvetica"/>
              </w:rPr>
            </w:pPr>
            <w:r w:rsidRPr="003D6B39">
              <w:rPr>
                <w:rFonts w:ascii="Century Gothic" w:hAnsi="Century Gothic" w:cs="Helvetica"/>
              </w:rPr>
              <w:t>Be primarily about creative problem-solving rather than plan design or technology itself.</w:t>
            </w:r>
          </w:p>
        </w:tc>
      </w:tr>
    </w:tbl>
    <w:p w14:paraId="3A4D9C41" w14:textId="77777777" w:rsidR="003F4FF1" w:rsidRPr="00D71056" w:rsidRDefault="003F4FF1" w:rsidP="00FD1444">
      <w:pPr>
        <w:rPr>
          <w:rFonts w:ascii="Century Gothic" w:hAnsi="Century Gothic" w:cs="Helvetica"/>
        </w:rPr>
      </w:pPr>
    </w:p>
    <w:p w14:paraId="5183953C"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t>Please describe the plan and the solution being submitted for award consideration</w:t>
      </w:r>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(limited to 7,500 characters)</w:t>
      </w:r>
    </w:p>
    <w:p w14:paraId="4000F62A"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03079654"/>
          <w:placeholder>
            <w:docPart w:val="FF56539231604959A3EE9F6FE1333D58"/>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7FF09227" w14:textId="77777777" w:rsidR="008F69AE" w:rsidRPr="00FE0B73" w:rsidRDefault="008F69AE" w:rsidP="00FE0B73">
      <w:pPr>
        <w:rPr>
          <w:rFonts w:ascii="Century Gothic" w:hAnsi="Century Gothic" w:cs="Helvetica"/>
          <w:b/>
          <w:bCs/>
        </w:rPr>
      </w:pPr>
      <w:r w:rsidRPr="00FE0B73">
        <w:rPr>
          <w:rFonts w:ascii="Century Gothic" w:hAnsi="Century Gothic" w:cs="Helvetica"/>
          <w:b/>
          <w:bCs/>
        </w:rPr>
        <w:t>Please indicate how these creative solutions have reduced workloads, scaled processes and/or fostered engagement with participants</w:t>
      </w:r>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(limited to 3,000 characters)</w:t>
      </w:r>
    </w:p>
    <w:p w14:paraId="4B23EDC2"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92986033"/>
          <w:placeholder>
            <w:docPart w:val="13A6F27FD5AC4BA3883432132A85C03F"/>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3C65149A" w14:textId="709CA318" w:rsidR="008F69AE" w:rsidRPr="00FE0B73" w:rsidRDefault="008F69AE" w:rsidP="00FE0B73">
      <w:pPr>
        <w:rPr>
          <w:rFonts w:ascii="Century Gothic" w:hAnsi="Century Gothic" w:cs="Helvetica"/>
          <w:b/>
          <w:bCs/>
        </w:rPr>
      </w:pPr>
      <w:r w:rsidRPr="00FE0B73">
        <w:rPr>
          <w:rFonts w:ascii="Century Gothic" w:hAnsi="Century Gothic" w:cs="Helvetica"/>
          <w:b/>
          <w:bCs/>
        </w:rPr>
        <w:t>Please indicate why this solution is deserving of a GEO Award in this category</w:t>
      </w:r>
      <w:r w:rsidRPr="00FE0B73">
        <w:rPr>
          <w:rFonts w:ascii="Century Gothic" w:hAnsi="Century Gothic" w:cs="Helvetica"/>
          <w:b/>
          <w:bCs/>
          <w:color w:val="C00000"/>
        </w:rPr>
        <w:t>*</w:t>
      </w:r>
      <w:r w:rsidR="00DA4EC2" w:rsidRPr="00FE0B73">
        <w:rPr>
          <w:rFonts w:ascii="Century Gothic" w:hAnsi="Century Gothic" w:cs="Helvetica"/>
          <w:b/>
          <w:bCs/>
        </w:rPr>
        <w:t xml:space="preserve">  </w:t>
      </w:r>
      <w:r w:rsidR="00DA4EC2" w:rsidRPr="00FE0B73">
        <w:rPr>
          <w:rFonts w:ascii="Century Gothic" w:hAnsi="Century Gothic" w:cs="Helvetica"/>
          <w:b/>
          <w:bCs/>
          <w:i/>
          <w:sz w:val="18"/>
        </w:rPr>
        <w:t xml:space="preserve">(limited to </w:t>
      </w:r>
      <w:r w:rsidR="00B26829" w:rsidRPr="00FE0B73">
        <w:rPr>
          <w:rFonts w:ascii="Century Gothic" w:hAnsi="Century Gothic" w:cs="Helvetica"/>
          <w:b/>
          <w:bCs/>
          <w:i/>
          <w:sz w:val="18"/>
        </w:rPr>
        <w:t>4</w:t>
      </w:r>
      <w:r w:rsidR="00DA4EC2" w:rsidRPr="00FE0B73">
        <w:rPr>
          <w:rFonts w:ascii="Century Gothic" w:hAnsi="Century Gothic" w:cs="Helvetica"/>
          <w:b/>
          <w:bCs/>
          <w:i/>
          <w:sz w:val="18"/>
        </w:rPr>
        <w:t>,000 characters)</w:t>
      </w:r>
    </w:p>
    <w:p w14:paraId="0CD42BB8" w14:textId="77777777" w:rsidR="008F69AE" w:rsidRPr="00D71056" w:rsidRDefault="00000000" w:rsidP="008F69A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436643645"/>
          <w:placeholder>
            <w:docPart w:val="DDA1DCFBBE674EAA82CE4DC1C7A54A6D"/>
          </w:placeholder>
          <w:showingPlcHdr/>
          <w:text/>
        </w:sdtPr>
        <w:sdtContent>
          <w:r w:rsidR="008F69AE" w:rsidRPr="00D71056">
            <w:rPr>
              <w:rStyle w:val="PlaceholderText"/>
              <w:rFonts w:ascii="Century Gothic" w:hAnsi="Century Gothic" w:cs="Helvetica"/>
              <w:bdr w:val="single" w:sz="12" w:space="0" w:color="166CAC" w:themeColor="accent3"/>
            </w:rPr>
            <w:t>Click or tap here to enter text.</w:t>
          </w:r>
        </w:sdtContent>
      </w:sdt>
    </w:p>
    <w:p w14:paraId="429DE82B" w14:textId="77777777" w:rsidR="008F69AE" w:rsidRPr="00D71056" w:rsidRDefault="008F69AE" w:rsidP="008F69AE">
      <w:pPr>
        <w:rPr>
          <w:rFonts w:ascii="Century Gothic" w:hAnsi="Century Gothic" w:cs="Helvetica"/>
        </w:rPr>
      </w:pPr>
    </w:p>
    <w:p w14:paraId="66EEFFE7" w14:textId="6F15C985" w:rsidR="00A56901" w:rsidRPr="00BD52B3" w:rsidRDefault="00BD52B3" w:rsidP="00A56901">
      <w:pPr>
        <w:pStyle w:val="Heading2"/>
        <w:rPr>
          <w:rFonts w:ascii="Century Gothic" w:hAnsi="Century Gothic" w:cs="Helvetica"/>
          <w:b/>
          <w:bCs w:val="0"/>
          <w:color w:val="7030A0"/>
        </w:rPr>
      </w:pPr>
      <w:bookmarkStart w:id="26" w:name="_Best_Use_of_2"/>
      <w:bookmarkStart w:id="27" w:name="_Best_Use_of_3"/>
      <w:bookmarkStart w:id="28" w:name="_Toc87261268"/>
      <w:bookmarkEnd w:id="26"/>
      <w:bookmarkEnd w:id="27"/>
      <w:r w:rsidRPr="00BD52B3">
        <w:rPr>
          <w:rFonts w:ascii="Century Gothic" w:hAnsi="Century Gothic" w:cs="Helvetica"/>
          <w:b/>
          <w:bCs w:val="0"/>
          <w:color w:val="7030A0"/>
        </w:rPr>
        <w:lastRenderedPageBreak/>
        <w:t>BEST USE OF A SHARE PLAN IN AN EMERGING MARKET</w:t>
      </w:r>
      <w:bookmarkEnd w:id="28"/>
    </w:p>
    <w:p w14:paraId="647E6F30" w14:textId="77777777" w:rsidR="00FD1444" w:rsidRPr="00621448" w:rsidRDefault="00FD1444" w:rsidP="00FD1444">
      <w:pPr>
        <w:rPr>
          <w:rFonts w:ascii="Century Gothic" w:hAnsi="Century Gothic" w:cs="Helvetica"/>
          <w:sz w:val="18"/>
          <w:szCs w:val="18"/>
        </w:rPr>
      </w:pPr>
      <w:r w:rsidRPr="00621448">
        <w:rPr>
          <w:rFonts w:ascii="Century Gothic" w:hAnsi="Century Gothic" w:cs="Helvetica"/>
          <w:b/>
          <w:color w:val="C00000"/>
          <w:sz w:val="18"/>
          <w:szCs w:val="18"/>
        </w:rPr>
        <w:t>Important note:</w:t>
      </w:r>
      <w:r w:rsidRPr="00621448">
        <w:rPr>
          <w:rFonts w:ascii="Century Gothic" w:hAnsi="Century Gothic" w:cs="Helvetica"/>
          <w:color w:val="C00000"/>
          <w:sz w:val="18"/>
          <w:szCs w:val="18"/>
        </w:rPr>
        <w:t xml:space="preserve"> </w:t>
      </w:r>
      <w:r w:rsidRPr="00621448">
        <w:rPr>
          <w:rFonts w:ascii="Century Gothic" w:hAnsi="Century Gothic" w:cs="Helvetica"/>
          <w:sz w:val="18"/>
          <w:szCs w:val="18"/>
        </w:rPr>
        <w:t xml:space="preserve">The following questions pertain specifically to the plan submitted in the </w:t>
      </w:r>
      <w:r w:rsidRPr="00621448">
        <w:rPr>
          <w:rFonts w:ascii="Century Gothic" w:hAnsi="Century Gothic" w:cs="Helvetica"/>
          <w:b/>
          <w:bCs/>
          <w:sz w:val="18"/>
          <w:szCs w:val="18"/>
        </w:rPr>
        <w:t>ABOUT THE PLAN/PROGRAM</w:t>
      </w:r>
      <w:r w:rsidRPr="00621448">
        <w:rPr>
          <w:rFonts w:ascii="Century Gothic" w:hAnsi="Century Gothic" w:cs="Helvetica"/>
          <w:sz w:val="18"/>
          <w:szCs w:val="18"/>
        </w:rPr>
        <w:t xml:space="preserve"> section. If you are making submissions for multiple plans, each plan must be submitted via a separate application.</w:t>
      </w:r>
    </w:p>
    <w:tbl>
      <w:tblPr>
        <w:tblStyle w:val="TableGrid"/>
        <w:tblW w:w="0" w:type="auto"/>
        <w:tblLook w:val="04A0" w:firstRow="1" w:lastRow="0" w:firstColumn="1" w:lastColumn="0" w:noHBand="0" w:noVBand="1"/>
      </w:tblPr>
      <w:tblGrid>
        <w:gridCol w:w="10070"/>
      </w:tblGrid>
      <w:tr w:rsidR="003D6B39" w14:paraId="6C17AA76" w14:textId="77777777" w:rsidTr="003D6B39">
        <w:tc>
          <w:tcPr>
            <w:tcW w:w="10070" w:type="dxa"/>
          </w:tcPr>
          <w:p w14:paraId="6AA8AEE9" w14:textId="77777777" w:rsidR="00922A7C" w:rsidRPr="00D71056" w:rsidRDefault="00922A7C" w:rsidP="00922A7C">
            <w:pPr>
              <w:rPr>
                <w:rFonts w:ascii="Century Gothic" w:hAnsi="Century Gothic" w:cs="Helvetica"/>
                <w:b/>
              </w:rPr>
            </w:pPr>
            <w:r w:rsidRPr="00D71056">
              <w:rPr>
                <w:rFonts w:ascii="Century Gothic" w:hAnsi="Century Gothic" w:cs="Helvetica"/>
                <w:b/>
              </w:rPr>
              <w:t>Award Criteria</w:t>
            </w:r>
          </w:p>
          <w:p w14:paraId="1EE25FB9" w14:textId="77777777" w:rsidR="00922A7C" w:rsidRPr="00922A7C" w:rsidRDefault="00922A7C" w:rsidP="00922A7C">
            <w:pPr>
              <w:rPr>
                <w:rFonts w:ascii="Century Gothic" w:hAnsi="Century Gothic" w:cs="Helvetica"/>
              </w:rPr>
            </w:pPr>
            <w:r w:rsidRPr="00922A7C">
              <w:rPr>
                <w:rFonts w:ascii="Century Gothic" w:hAnsi="Century Gothic" w:cs="Helvetica"/>
              </w:rPr>
              <w:t>Extending employee share ownership into emerging markets can involve challenges that differ substantially from those encountered in more established equity markets. These may include evolving regulation, unfamiliarity with employee equity, economic conditions, cultural considerations, infrastructure limitations and complex governance environments.</w:t>
            </w:r>
          </w:p>
          <w:p w14:paraId="3DD42F2C" w14:textId="77777777" w:rsidR="00922A7C" w:rsidRPr="00922A7C" w:rsidRDefault="00922A7C" w:rsidP="00922A7C">
            <w:pPr>
              <w:rPr>
                <w:rFonts w:ascii="Century Gothic" w:hAnsi="Century Gothic" w:cs="Helvetica"/>
              </w:rPr>
            </w:pPr>
            <w:r w:rsidRPr="00922A7C">
              <w:rPr>
                <w:rFonts w:ascii="Century Gothic" w:hAnsi="Century Gothic" w:cs="Helvetica"/>
              </w:rPr>
              <w:t>The Best Use of Employee Share Plans in an Emerging Market award recognizes an organization that has successfully introduced, expanded or adapted an employee share plan in an emerging market and developed thoughtful solutions to the particular challenges of that environment.</w:t>
            </w:r>
          </w:p>
          <w:p w14:paraId="16AD6B92" w14:textId="77777777" w:rsidR="00922A7C" w:rsidRPr="00922A7C" w:rsidRDefault="00922A7C" w:rsidP="00922A7C">
            <w:pPr>
              <w:rPr>
                <w:rFonts w:ascii="Century Gothic" w:hAnsi="Century Gothic" w:cs="Helvetica"/>
              </w:rPr>
            </w:pPr>
            <w:r w:rsidRPr="00922A7C">
              <w:rPr>
                <w:rFonts w:ascii="Century Gothic" w:hAnsi="Century Gothic" w:cs="Helvetica"/>
              </w:rPr>
              <w:t>Judges will consider the local context, the significance and complexity of the challenges encountered, how the organization adapted its approach, the employee experience and evidence that the initiative achieved its intended objectives.</w:t>
            </w:r>
          </w:p>
          <w:p w14:paraId="43D6205E" w14:textId="77777777" w:rsidR="00922A7C" w:rsidRPr="00922A7C" w:rsidRDefault="00922A7C" w:rsidP="00922A7C">
            <w:pPr>
              <w:rPr>
                <w:rFonts w:ascii="Century Gothic" w:hAnsi="Century Gothic" w:cs="Helvetica"/>
              </w:rPr>
            </w:pPr>
            <w:r w:rsidRPr="00922A7C">
              <w:rPr>
                <w:rFonts w:ascii="Century Gothic" w:hAnsi="Century Gothic" w:cs="Helvetica"/>
              </w:rPr>
              <w:t>Judges recognize that conventional measures such as participation rates may not always provide the most meaningful measure of success in an emerging-market context.</w:t>
            </w:r>
          </w:p>
          <w:p w14:paraId="08A4874D" w14:textId="77777777" w:rsidR="00922A7C" w:rsidRPr="00922A7C" w:rsidRDefault="00922A7C" w:rsidP="00922A7C">
            <w:pPr>
              <w:rPr>
                <w:rFonts w:ascii="Century Gothic" w:hAnsi="Century Gothic" w:cs="Helvetica"/>
                <w:b/>
                <w:bCs/>
              </w:rPr>
            </w:pPr>
            <w:r w:rsidRPr="00922A7C">
              <w:rPr>
                <w:rFonts w:ascii="Century Gothic" w:hAnsi="Century Gothic" w:cs="Helvetica"/>
                <w:b/>
                <w:bCs/>
              </w:rPr>
              <w:t>Minimum Requirements</w:t>
            </w:r>
          </w:p>
          <w:p w14:paraId="2AE73D96" w14:textId="77777777" w:rsidR="00922A7C" w:rsidRPr="00922A7C" w:rsidRDefault="00922A7C" w:rsidP="00922A7C">
            <w:pPr>
              <w:rPr>
                <w:rFonts w:ascii="Century Gothic" w:hAnsi="Century Gothic" w:cs="Helvetica"/>
              </w:rPr>
            </w:pPr>
            <w:r w:rsidRPr="00922A7C">
              <w:rPr>
                <w:rFonts w:ascii="Century Gothic" w:hAnsi="Century Gothic" w:cs="Helvetica"/>
              </w:rPr>
              <w:t>An eligible entry should:</w:t>
            </w:r>
          </w:p>
          <w:p w14:paraId="04326835" w14:textId="41D72851" w:rsidR="00922A7C" w:rsidRPr="00922A7C" w:rsidRDefault="00922A7C" w:rsidP="00922A7C">
            <w:pPr>
              <w:pStyle w:val="ListParagraph"/>
              <w:numPr>
                <w:ilvl w:val="0"/>
                <w:numId w:val="26"/>
              </w:numPr>
              <w:rPr>
                <w:rFonts w:ascii="Century Gothic" w:hAnsi="Century Gothic" w:cs="Helvetica"/>
              </w:rPr>
            </w:pPr>
            <w:r w:rsidRPr="00922A7C">
              <w:rPr>
                <w:rFonts w:ascii="Century Gothic" w:hAnsi="Century Gothic" w:cs="Helvetica"/>
              </w:rPr>
              <w:t>Relate to the introduction, expansion or significant adaptation of an employee share/equity plan in at least one emerging market.</w:t>
            </w:r>
          </w:p>
          <w:p w14:paraId="1CD45C06" w14:textId="78C43953" w:rsidR="00922A7C" w:rsidRPr="00922A7C" w:rsidRDefault="00922A7C" w:rsidP="00922A7C">
            <w:pPr>
              <w:pStyle w:val="ListParagraph"/>
              <w:numPr>
                <w:ilvl w:val="0"/>
                <w:numId w:val="26"/>
              </w:numPr>
              <w:rPr>
                <w:rFonts w:ascii="Century Gothic" w:hAnsi="Century Gothic" w:cs="Helvetica"/>
              </w:rPr>
            </w:pPr>
            <w:r w:rsidRPr="00922A7C">
              <w:rPr>
                <w:rFonts w:ascii="Century Gothic" w:hAnsi="Century Gothic" w:cs="Helvetica"/>
              </w:rPr>
              <w:t>Explain why the relevant market presented distinctive challenges for employee share ownership.</w:t>
            </w:r>
          </w:p>
          <w:p w14:paraId="19DB1073" w14:textId="12CE36FD" w:rsidR="00922A7C" w:rsidRPr="00922A7C" w:rsidRDefault="00922A7C" w:rsidP="00922A7C">
            <w:pPr>
              <w:pStyle w:val="ListParagraph"/>
              <w:numPr>
                <w:ilvl w:val="0"/>
                <w:numId w:val="26"/>
              </w:numPr>
              <w:rPr>
                <w:rFonts w:ascii="Century Gothic" w:hAnsi="Century Gothic" w:cs="Helvetica"/>
              </w:rPr>
            </w:pPr>
            <w:r w:rsidRPr="00922A7C">
              <w:rPr>
                <w:rFonts w:ascii="Century Gothic" w:hAnsi="Century Gothic" w:cs="Helvetica"/>
              </w:rPr>
              <w:t>Identify the material regulatory, economic, cultural, operational or other local barriers the organization needed to address.</w:t>
            </w:r>
          </w:p>
          <w:p w14:paraId="0412BD16" w14:textId="7ADEAB41" w:rsidR="00922A7C" w:rsidRPr="00922A7C" w:rsidRDefault="00922A7C" w:rsidP="00922A7C">
            <w:pPr>
              <w:pStyle w:val="ListParagraph"/>
              <w:numPr>
                <w:ilvl w:val="0"/>
                <w:numId w:val="26"/>
              </w:numPr>
              <w:rPr>
                <w:rFonts w:ascii="Century Gothic" w:hAnsi="Century Gothic" w:cs="Helvetica"/>
              </w:rPr>
            </w:pPr>
            <w:r w:rsidRPr="00922A7C">
              <w:rPr>
                <w:rFonts w:ascii="Century Gothic" w:hAnsi="Century Gothic" w:cs="Helvetica"/>
              </w:rPr>
              <w:t>Explain how the plan or implementation approach was adapted to the local environment.</w:t>
            </w:r>
          </w:p>
          <w:p w14:paraId="5DEC9609" w14:textId="1050934A" w:rsidR="00922A7C" w:rsidRPr="00922A7C" w:rsidRDefault="00922A7C" w:rsidP="00922A7C">
            <w:pPr>
              <w:pStyle w:val="ListParagraph"/>
              <w:numPr>
                <w:ilvl w:val="0"/>
                <w:numId w:val="26"/>
              </w:numPr>
              <w:rPr>
                <w:rFonts w:ascii="Century Gothic" w:hAnsi="Century Gothic" w:cs="Helvetica"/>
              </w:rPr>
            </w:pPr>
            <w:r w:rsidRPr="00922A7C">
              <w:rPr>
                <w:rFonts w:ascii="Century Gothic" w:hAnsi="Century Gothic" w:cs="Helvetica"/>
              </w:rPr>
              <w:t>Include evidence of meaningful progress or impact, using measures appropriate to the market and circumstances.</w:t>
            </w:r>
          </w:p>
          <w:p w14:paraId="33129CD7" w14:textId="5844B514" w:rsidR="003D6B39" w:rsidRPr="00922A7C" w:rsidRDefault="00922A7C" w:rsidP="00922A7C">
            <w:pPr>
              <w:pStyle w:val="ListParagraph"/>
              <w:numPr>
                <w:ilvl w:val="0"/>
                <w:numId w:val="27"/>
              </w:numPr>
              <w:rPr>
                <w:rFonts w:ascii="Century Gothic" w:hAnsi="Century Gothic" w:cs="Helvetica"/>
              </w:rPr>
            </w:pPr>
            <w:r w:rsidRPr="00922A7C">
              <w:rPr>
                <w:rFonts w:ascii="Century Gothic" w:hAnsi="Century Gothic" w:cs="Helvetica"/>
              </w:rPr>
              <w:t>• Clearly explain the organization’s role in developing and implementing the approach.</w:t>
            </w:r>
          </w:p>
        </w:tc>
      </w:tr>
    </w:tbl>
    <w:p w14:paraId="36004E15" w14:textId="77777777" w:rsidR="003D6B39" w:rsidRPr="00D71056" w:rsidRDefault="003D6B39" w:rsidP="00FD1444">
      <w:pPr>
        <w:rPr>
          <w:rFonts w:ascii="Century Gothic" w:hAnsi="Century Gothic" w:cs="Helvetica"/>
        </w:rPr>
      </w:pPr>
    </w:p>
    <w:p w14:paraId="743231A5" w14:textId="77777777" w:rsidR="00A56901" w:rsidRPr="00FD1444" w:rsidRDefault="00A56901" w:rsidP="00FD1444">
      <w:pPr>
        <w:rPr>
          <w:rFonts w:ascii="Century Gothic" w:hAnsi="Century Gothic" w:cs="Helvetica"/>
          <w:b/>
          <w:bCs/>
        </w:rPr>
      </w:pPr>
      <w:r w:rsidRPr="00FD1444">
        <w:rPr>
          <w:rFonts w:ascii="Century Gothic" w:hAnsi="Century Gothic" w:cs="Helvetica"/>
          <w:b/>
          <w:bCs/>
        </w:rPr>
        <w:t>Please describe the share plan being submitted for award consideration</w:t>
      </w:r>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(limited to 7,500 characters)</w:t>
      </w:r>
    </w:p>
    <w:p w14:paraId="44A77C81" w14:textId="77777777" w:rsidR="00A56901" w:rsidRPr="00D71056" w:rsidRDefault="00000000" w:rsidP="00A5690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468637523"/>
          <w:placeholder>
            <w:docPart w:val="1C42B3FE586042B1B4AD29A9F517F41B"/>
          </w:placeholder>
          <w:showingPlcHdr/>
          <w:text/>
        </w:sdtPr>
        <w:sdtContent>
          <w:r w:rsidR="00A56901" w:rsidRPr="00D71056">
            <w:rPr>
              <w:rStyle w:val="PlaceholderText"/>
              <w:rFonts w:ascii="Century Gothic" w:hAnsi="Century Gothic" w:cs="Helvetica"/>
              <w:bdr w:val="single" w:sz="12" w:space="0" w:color="166CAC" w:themeColor="accent3"/>
            </w:rPr>
            <w:t>Click or tap here to enter text.</w:t>
          </w:r>
        </w:sdtContent>
      </w:sdt>
    </w:p>
    <w:p w14:paraId="68603A8D" w14:textId="77777777" w:rsidR="00A56901" w:rsidRPr="00FD1444" w:rsidRDefault="00A56901" w:rsidP="00FD1444">
      <w:pPr>
        <w:rPr>
          <w:rFonts w:ascii="Century Gothic" w:hAnsi="Century Gothic" w:cs="Helvetica"/>
          <w:b/>
          <w:bCs/>
        </w:rPr>
      </w:pPr>
      <w:r w:rsidRPr="00FD1444">
        <w:rPr>
          <w:rFonts w:ascii="Century Gothic" w:hAnsi="Century Gothic" w:cs="Helvetica"/>
          <w:b/>
          <w:bCs/>
        </w:rPr>
        <w:t>Please indicate the challenges faced and how you measured success with this program</w:t>
      </w:r>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(limited to 3,000 characters)</w:t>
      </w:r>
    </w:p>
    <w:p w14:paraId="4EB31D52" w14:textId="77777777" w:rsidR="00A56901" w:rsidRPr="00D71056" w:rsidRDefault="00000000" w:rsidP="00A5690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61231647"/>
          <w:placeholder>
            <w:docPart w:val="DC4492E0F8814815B31796DB6BA7004A"/>
          </w:placeholder>
          <w:showingPlcHdr/>
          <w:text/>
        </w:sdtPr>
        <w:sdtContent>
          <w:r w:rsidR="00A56901" w:rsidRPr="00D71056">
            <w:rPr>
              <w:rStyle w:val="PlaceholderText"/>
              <w:rFonts w:ascii="Century Gothic" w:hAnsi="Century Gothic" w:cs="Helvetica"/>
              <w:bdr w:val="single" w:sz="12" w:space="0" w:color="166CAC" w:themeColor="accent3"/>
            </w:rPr>
            <w:t>Click or tap here to enter text.</w:t>
          </w:r>
        </w:sdtContent>
      </w:sdt>
    </w:p>
    <w:p w14:paraId="4878B46C" w14:textId="41CE7389" w:rsidR="00A56901" w:rsidRPr="00FD1444" w:rsidRDefault="00A56901" w:rsidP="00FD1444">
      <w:pPr>
        <w:rPr>
          <w:rFonts w:ascii="Century Gothic" w:hAnsi="Century Gothic" w:cs="Helvetica"/>
          <w:b/>
          <w:bCs/>
        </w:rPr>
      </w:pPr>
      <w:r w:rsidRPr="00FD1444">
        <w:rPr>
          <w:rFonts w:ascii="Century Gothic" w:hAnsi="Century Gothic" w:cs="Helvetica"/>
          <w:b/>
          <w:bCs/>
        </w:rPr>
        <w:t>Please indicate why this share plan is deserving of a GEO Award in this category</w:t>
      </w:r>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 xml:space="preserve">(limited to </w:t>
      </w:r>
      <w:r w:rsidR="00D43685" w:rsidRPr="00FD1444">
        <w:rPr>
          <w:rFonts w:ascii="Century Gothic" w:hAnsi="Century Gothic" w:cs="Helvetica"/>
          <w:b/>
          <w:bCs/>
          <w:i/>
          <w:sz w:val="18"/>
        </w:rPr>
        <w:t>4</w:t>
      </w:r>
      <w:r w:rsidR="00DA4EC2" w:rsidRPr="00FD1444">
        <w:rPr>
          <w:rFonts w:ascii="Century Gothic" w:hAnsi="Century Gothic" w:cs="Helvetica"/>
          <w:b/>
          <w:bCs/>
          <w:i/>
          <w:sz w:val="18"/>
        </w:rPr>
        <w:t>,000 characters)</w:t>
      </w:r>
    </w:p>
    <w:p w14:paraId="59AE60B6" w14:textId="77777777" w:rsidR="00A56901" w:rsidRPr="00D71056" w:rsidRDefault="00000000" w:rsidP="00A56901">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744032397"/>
          <w:placeholder>
            <w:docPart w:val="DB4A99B7D3E14CA0925D782E98DACC40"/>
          </w:placeholder>
          <w:showingPlcHdr/>
          <w:text/>
        </w:sdtPr>
        <w:sdtContent>
          <w:r w:rsidR="00A56901" w:rsidRPr="00D71056">
            <w:rPr>
              <w:rStyle w:val="PlaceholderText"/>
              <w:rFonts w:ascii="Century Gothic" w:hAnsi="Century Gothic" w:cs="Helvetica"/>
              <w:bdr w:val="single" w:sz="12" w:space="0" w:color="166CAC" w:themeColor="accent3"/>
            </w:rPr>
            <w:t>Click or tap here to enter text.</w:t>
          </w:r>
        </w:sdtContent>
      </w:sdt>
    </w:p>
    <w:p w14:paraId="33D33054" w14:textId="2EB6F519" w:rsidR="00BB365E" w:rsidRPr="00BD52B3" w:rsidRDefault="00BD52B3" w:rsidP="00BB365E">
      <w:pPr>
        <w:pStyle w:val="Heading2"/>
        <w:rPr>
          <w:rFonts w:ascii="Century Gothic" w:hAnsi="Century Gothic" w:cs="Helvetica"/>
          <w:b/>
          <w:bCs w:val="0"/>
          <w:color w:val="7030A0"/>
        </w:rPr>
      </w:pPr>
      <w:bookmarkStart w:id="29" w:name="_Best_Use_of_4"/>
      <w:bookmarkStart w:id="30" w:name="_Toc87261269"/>
      <w:bookmarkEnd w:id="29"/>
      <w:r w:rsidRPr="00BD52B3">
        <w:rPr>
          <w:rFonts w:ascii="Century Gothic" w:hAnsi="Century Gothic" w:cs="Helvetica"/>
          <w:b/>
          <w:bCs w:val="0"/>
          <w:color w:val="7030A0"/>
        </w:rPr>
        <w:lastRenderedPageBreak/>
        <w:t xml:space="preserve">BEST USE OF </w:t>
      </w:r>
      <w:r w:rsidR="009E3FF6">
        <w:rPr>
          <w:rFonts w:ascii="Century Gothic" w:hAnsi="Century Gothic" w:cs="Helvetica"/>
          <w:b/>
          <w:bCs w:val="0"/>
          <w:color w:val="7030A0"/>
        </w:rPr>
        <w:t>EQUITY</w:t>
      </w:r>
      <w:r w:rsidRPr="00BD52B3">
        <w:rPr>
          <w:rFonts w:ascii="Century Gothic" w:hAnsi="Century Gothic" w:cs="Helvetica"/>
          <w:b/>
          <w:bCs w:val="0"/>
          <w:color w:val="7030A0"/>
        </w:rPr>
        <w:t xml:space="preserve"> IN A PRIVATE COMPANY</w:t>
      </w:r>
      <w:bookmarkEnd w:id="30"/>
    </w:p>
    <w:p w14:paraId="22F0E692" w14:textId="77777777" w:rsidR="00FD1444" w:rsidRDefault="00FD1444" w:rsidP="00FD1444">
      <w:pPr>
        <w:rPr>
          <w:rFonts w:ascii="Century Gothic" w:hAnsi="Century Gothic" w:cs="Helvetica"/>
        </w:rPr>
      </w:pPr>
      <w:r w:rsidRPr="00D71056">
        <w:rPr>
          <w:rFonts w:ascii="Century Gothic" w:hAnsi="Century Gothic" w:cs="Helvetica"/>
          <w:b/>
          <w:color w:val="C00000"/>
        </w:rPr>
        <w:t xml:space="preserve">Important </w:t>
      </w:r>
      <w:r>
        <w:rPr>
          <w:rFonts w:ascii="Century Gothic" w:hAnsi="Century Gothic" w:cs="Helvetica"/>
          <w:b/>
          <w:color w:val="C00000"/>
        </w:rPr>
        <w:t>n</w:t>
      </w:r>
      <w:r w:rsidRPr="00D71056">
        <w:rPr>
          <w:rFonts w:ascii="Century Gothic" w:hAnsi="Century Gothic" w:cs="Helvetica"/>
          <w:b/>
          <w:color w:val="C00000"/>
        </w:rPr>
        <w:t>ote:</w:t>
      </w:r>
      <w:r w:rsidRPr="00D71056">
        <w:rPr>
          <w:rFonts w:ascii="Century Gothic" w:hAnsi="Century Gothic" w:cs="Helvetica"/>
          <w:color w:val="C00000"/>
        </w:rPr>
        <w:t xml:space="preserve"> </w:t>
      </w:r>
      <w:r w:rsidRPr="00D71056">
        <w:rPr>
          <w:rFonts w:ascii="Century Gothic" w:hAnsi="Century Gothic" w:cs="Helvetica"/>
        </w:rPr>
        <w:t xml:space="preserve">The following questions pertain specifically to the plan submitted </w:t>
      </w:r>
      <w:r>
        <w:rPr>
          <w:rFonts w:ascii="Century Gothic" w:hAnsi="Century Gothic" w:cs="Helvetica"/>
        </w:rPr>
        <w:t xml:space="preserve">in the </w:t>
      </w:r>
      <w:r w:rsidRPr="00FD1444">
        <w:rPr>
          <w:rFonts w:ascii="Century Gothic" w:hAnsi="Century Gothic" w:cs="Helvetica"/>
          <w:b/>
          <w:bCs/>
        </w:rPr>
        <w:t>ABOUT THE PLAN/PROGRAM</w:t>
      </w:r>
      <w:r>
        <w:rPr>
          <w:rFonts w:ascii="Century Gothic" w:hAnsi="Century Gothic" w:cs="Helvetica"/>
        </w:rPr>
        <w:t xml:space="preserve"> section</w:t>
      </w:r>
      <w:r w:rsidRPr="00D71056">
        <w:rPr>
          <w:rFonts w:ascii="Century Gothic" w:hAnsi="Century Gothic" w:cs="Helvetica"/>
        </w:rPr>
        <w:t xml:space="preserve">. If you are making submissions for multiple plans, each plan must be submitted </w:t>
      </w:r>
      <w:r>
        <w:rPr>
          <w:rFonts w:ascii="Century Gothic" w:hAnsi="Century Gothic" w:cs="Helvetica"/>
        </w:rPr>
        <w:t>via</w:t>
      </w:r>
      <w:r w:rsidRPr="00D71056">
        <w:rPr>
          <w:rFonts w:ascii="Century Gothic" w:hAnsi="Century Gothic" w:cs="Helvetica"/>
        </w:rPr>
        <w:t xml:space="preserve"> a separate application.</w:t>
      </w:r>
    </w:p>
    <w:tbl>
      <w:tblPr>
        <w:tblStyle w:val="TableGrid"/>
        <w:tblW w:w="0" w:type="auto"/>
        <w:tblLook w:val="04A0" w:firstRow="1" w:lastRow="0" w:firstColumn="1" w:lastColumn="0" w:noHBand="0" w:noVBand="1"/>
      </w:tblPr>
      <w:tblGrid>
        <w:gridCol w:w="10070"/>
      </w:tblGrid>
      <w:tr w:rsidR="00922A7C" w14:paraId="0A73713B" w14:textId="77777777" w:rsidTr="00922A7C">
        <w:tc>
          <w:tcPr>
            <w:tcW w:w="10070" w:type="dxa"/>
          </w:tcPr>
          <w:p w14:paraId="5DB7A3F7" w14:textId="77777777" w:rsidR="00922A7C" w:rsidRPr="00D71056" w:rsidRDefault="00922A7C" w:rsidP="00922A7C">
            <w:pPr>
              <w:rPr>
                <w:rFonts w:ascii="Century Gothic" w:hAnsi="Century Gothic" w:cs="Helvetica"/>
                <w:b/>
              </w:rPr>
            </w:pPr>
            <w:r w:rsidRPr="00D71056">
              <w:rPr>
                <w:rFonts w:ascii="Century Gothic" w:hAnsi="Century Gothic" w:cs="Helvetica"/>
                <w:b/>
              </w:rPr>
              <w:t>Award Criteria</w:t>
            </w:r>
          </w:p>
          <w:p w14:paraId="008C6B31" w14:textId="77777777" w:rsidR="002962BA" w:rsidRDefault="002962BA" w:rsidP="00922A7C">
            <w:pPr>
              <w:rPr>
                <w:rFonts w:ascii="Century Gothic" w:hAnsi="Century Gothic" w:cs="Helvetica"/>
              </w:rPr>
            </w:pPr>
            <w:r w:rsidRPr="002962BA">
              <w:rPr>
                <w:rFonts w:ascii="Century Gothic" w:hAnsi="Century Gothic" w:cs="Helvetica"/>
              </w:rPr>
              <w:t>Private companies face distinct opportunities and challenges when creating meaningful employee ownership. These may include valuation, liquidity, funding, governance, communication and the practicalities of providing employees with an ownership opportunity without access to a public market.</w:t>
            </w:r>
          </w:p>
          <w:p w14:paraId="691A28CC" w14:textId="582E3AA3" w:rsidR="00922A7C" w:rsidRPr="004A2363" w:rsidRDefault="00922A7C" w:rsidP="00922A7C">
            <w:pPr>
              <w:rPr>
                <w:rFonts w:ascii="Century Gothic" w:hAnsi="Century Gothic" w:cs="Helvetica"/>
              </w:rPr>
            </w:pPr>
            <w:r w:rsidRPr="004A2363">
              <w:rPr>
                <w:rFonts w:ascii="Century Gothic" w:hAnsi="Century Gothic" w:cs="Helvetica"/>
              </w:rPr>
              <w:t>The Best Use of Equity in a Private Company award recognizes a privately held organization that has developed an effective approach to employee equity ownership that supports its people strategy and corporate objectives.</w:t>
            </w:r>
          </w:p>
          <w:p w14:paraId="2B9C13CB" w14:textId="77777777" w:rsidR="00922A7C" w:rsidRPr="004A2363" w:rsidRDefault="00922A7C" w:rsidP="00922A7C">
            <w:pPr>
              <w:rPr>
                <w:rFonts w:ascii="Century Gothic" w:hAnsi="Century Gothic" w:cs="Helvetica"/>
              </w:rPr>
            </w:pPr>
            <w:r w:rsidRPr="004A2363">
              <w:rPr>
                <w:rFonts w:ascii="Century Gothic" w:hAnsi="Century Gothic" w:cs="Helvetica"/>
              </w:rPr>
              <w:t>Judges will consider the objectives and design of the equity program; the particular challenges associated with operating in a private company environment; solutions developed to overcome those challenges; employee participation and engagement; and evidence of the program’s effectiveness.</w:t>
            </w:r>
          </w:p>
          <w:p w14:paraId="1DB02BFD" w14:textId="77777777" w:rsidR="00922A7C" w:rsidRPr="004A2363" w:rsidRDefault="00922A7C" w:rsidP="00922A7C">
            <w:pPr>
              <w:rPr>
                <w:rFonts w:ascii="Century Gothic" w:hAnsi="Century Gothic" w:cs="Helvetica"/>
                <w:b/>
                <w:bCs/>
              </w:rPr>
            </w:pPr>
            <w:r w:rsidRPr="004A2363">
              <w:rPr>
                <w:rFonts w:ascii="Century Gothic" w:hAnsi="Century Gothic" w:cs="Helvetica"/>
                <w:b/>
                <w:bCs/>
              </w:rPr>
              <w:t>Minimum Requirements</w:t>
            </w:r>
          </w:p>
          <w:p w14:paraId="0A944934" w14:textId="77777777" w:rsidR="00922A7C" w:rsidRPr="004A2363" w:rsidRDefault="00922A7C" w:rsidP="00922A7C">
            <w:pPr>
              <w:rPr>
                <w:rFonts w:ascii="Century Gothic" w:hAnsi="Century Gothic" w:cs="Helvetica"/>
              </w:rPr>
            </w:pPr>
            <w:r w:rsidRPr="004A2363">
              <w:rPr>
                <w:rFonts w:ascii="Century Gothic" w:hAnsi="Century Gothic" w:cs="Helvetica"/>
              </w:rPr>
              <w:t>An eligible entry should:</w:t>
            </w:r>
          </w:p>
          <w:p w14:paraId="75C8FD85" w14:textId="77777777" w:rsidR="00922A7C" w:rsidRPr="004A2363" w:rsidRDefault="00922A7C" w:rsidP="00922A7C">
            <w:pPr>
              <w:pStyle w:val="ListParagraph"/>
              <w:numPr>
                <w:ilvl w:val="0"/>
                <w:numId w:val="21"/>
              </w:numPr>
              <w:rPr>
                <w:rFonts w:ascii="Century Gothic" w:hAnsi="Century Gothic" w:cs="Helvetica"/>
              </w:rPr>
            </w:pPr>
            <w:r w:rsidRPr="004A2363">
              <w:rPr>
                <w:rFonts w:ascii="Century Gothic" w:hAnsi="Century Gothic" w:cs="Helvetica"/>
              </w:rPr>
              <w:t>Relate to an employee equity/share ownership program operated by a privately held company.</w:t>
            </w:r>
          </w:p>
          <w:p w14:paraId="3AB2C8E9" w14:textId="77777777" w:rsidR="00922A7C" w:rsidRPr="004A2363" w:rsidRDefault="00922A7C" w:rsidP="00922A7C">
            <w:pPr>
              <w:pStyle w:val="ListParagraph"/>
              <w:numPr>
                <w:ilvl w:val="0"/>
                <w:numId w:val="21"/>
              </w:numPr>
              <w:rPr>
                <w:rFonts w:ascii="Century Gothic" w:hAnsi="Century Gothic" w:cs="Helvetica"/>
              </w:rPr>
            </w:pPr>
            <w:r w:rsidRPr="004A2363">
              <w:rPr>
                <w:rFonts w:ascii="Century Gothic" w:hAnsi="Century Gothic" w:cs="Helvetica"/>
              </w:rPr>
              <w:t>Identify the business and/or employee objectives the program was designed to achieve.</w:t>
            </w:r>
          </w:p>
          <w:p w14:paraId="77D25434" w14:textId="77777777" w:rsidR="00922A7C" w:rsidRPr="004A2363" w:rsidRDefault="00922A7C" w:rsidP="00922A7C">
            <w:pPr>
              <w:pStyle w:val="ListParagraph"/>
              <w:numPr>
                <w:ilvl w:val="0"/>
                <w:numId w:val="21"/>
              </w:numPr>
              <w:rPr>
                <w:rFonts w:ascii="Century Gothic" w:hAnsi="Century Gothic" w:cs="Helvetica"/>
              </w:rPr>
            </w:pPr>
            <w:r w:rsidRPr="004A2363">
              <w:rPr>
                <w:rFonts w:ascii="Century Gothic" w:hAnsi="Century Gothic" w:cs="Helvetica"/>
              </w:rPr>
              <w:t>Explain at least one material challenge associated with delivering equity in a private company environment and how it was addressed.</w:t>
            </w:r>
          </w:p>
          <w:p w14:paraId="5AF54C9E" w14:textId="77777777" w:rsidR="00922A7C" w:rsidRPr="004A2363" w:rsidRDefault="00922A7C" w:rsidP="00922A7C">
            <w:pPr>
              <w:pStyle w:val="ListParagraph"/>
              <w:numPr>
                <w:ilvl w:val="0"/>
                <w:numId w:val="21"/>
              </w:numPr>
              <w:rPr>
                <w:rFonts w:ascii="Century Gothic" w:hAnsi="Century Gothic" w:cs="Helvetica"/>
              </w:rPr>
            </w:pPr>
            <w:r w:rsidRPr="004A2363">
              <w:rPr>
                <w:rFonts w:ascii="Century Gothic" w:hAnsi="Century Gothic" w:cs="Helvetica"/>
              </w:rPr>
              <w:t>Demonstrate meaningful employee access to or participation in equity ownership.</w:t>
            </w:r>
          </w:p>
          <w:p w14:paraId="0F8941D0" w14:textId="77777777" w:rsidR="00922A7C" w:rsidRPr="004A2363" w:rsidRDefault="00922A7C" w:rsidP="00922A7C">
            <w:pPr>
              <w:pStyle w:val="ListParagraph"/>
              <w:numPr>
                <w:ilvl w:val="0"/>
                <w:numId w:val="21"/>
              </w:numPr>
              <w:rPr>
                <w:rFonts w:ascii="Century Gothic" w:hAnsi="Century Gothic" w:cs="Helvetica"/>
              </w:rPr>
            </w:pPr>
            <w:r w:rsidRPr="004A2363">
              <w:rPr>
                <w:rFonts w:ascii="Century Gothic" w:hAnsi="Century Gothic" w:cs="Helvetica"/>
              </w:rPr>
              <w:t>Include evidence of impact or progress against defined objectives.</w:t>
            </w:r>
          </w:p>
          <w:p w14:paraId="7D60ED10" w14:textId="136EAC2F" w:rsidR="00922A7C" w:rsidRPr="00922A7C" w:rsidRDefault="00922A7C" w:rsidP="00FD1444">
            <w:pPr>
              <w:pStyle w:val="ListParagraph"/>
              <w:numPr>
                <w:ilvl w:val="0"/>
                <w:numId w:val="21"/>
              </w:numPr>
              <w:rPr>
                <w:rFonts w:ascii="Century Gothic" w:hAnsi="Century Gothic" w:cs="Helvetica"/>
              </w:rPr>
            </w:pPr>
            <w:r w:rsidRPr="004A2363">
              <w:rPr>
                <w:rFonts w:ascii="Century Gothic" w:hAnsi="Century Gothic" w:cs="Helvetica"/>
              </w:rPr>
              <w:t>Clearly explain what was distinctive or effective about the organization’s approach.</w:t>
            </w:r>
          </w:p>
        </w:tc>
      </w:tr>
    </w:tbl>
    <w:p w14:paraId="3C4D88A7" w14:textId="77777777" w:rsidR="00BB365E" w:rsidRPr="00D71056" w:rsidRDefault="00BB365E" w:rsidP="00BB365E">
      <w:pPr>
        <w:rPr>
          <w:rFonts w:ascii="Century Gothic" w:hAnsi="Century Gothic" w:cs="Helvetica"/>
        </w:rPr>
      </w:pPr>
    </w:p>
    <w:p w14:paraId="058048BC" w14:textId="77777777" w:rsidR="00BB365E" w:rsidRPr="00FD1444" w:rsidRDefault="00BB365E" w:rsidP="00FD1444">
      <w:pPr>
        <w:rPr>
          <w:rFonts w:ascii="Century Gothic" w:hAnsi="Century Gothic" w:cs="Helvetica"/>
          <w:b/>
          <w:bCs/>
        </w:rPr>
      </w:pPr>
      <w:r w:rsidRPr="00FD1444">
        <w:rPr>
          <w:rFonts w:ascii="Century Gothic" w:hAnsi="Century Gothic" w:cs="Helvetica"/>
          <w:b/>
          <w:bCs/>
        </w:rPr>
        <w:t>Please describe the share plan being submitted for award consideration</w:t>
      </w:r>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(limited to 7,500 characters)</w:t>
      </w:r>
    </w:p>
    <w:p w14:paraId="25731483" w14:textId="77777777" w:rsidR="00BB365E" w:rsidRPr="00D71056" w:rsidRDefault="00000000" w:rsidP="00BB365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40241356"/>
          <w:placeholder>
            <w:docPart w:val="179FAD2242D04A7C9BFC761AC37822CC"/>
          </w:placeholder>
          <w:showingPlcHdr/>
          <w:text/>
        </w:sdtPr>
        <w:sdtContent>
          <w:r w:rsidR="00BB365E" w:rsidRPr="00D71056">
            <w:rPr>
              <w:rStyle w:val="PlaceholderText"/>
              <w:rFonts w:ascii="Century Gothic" w:hAnsi="Century Gothic" w:cs="Helvetica"/>
              <w:bdr w:val="single" w:sz="12" w:space="0" w:color="166CAC" w:themeColor="accent3"/>
            </w:rPr>
            <w:t>Click or tap here to enter text.</w:t>
          </w:r>
        </w:sdtContent>
      </w:sdt>
    </w:p>
    <w:p w14:paraId="4AE6B29E" w14:textId="77777777" w:rsidR="00BB365E" w:rsidRPr="00FD1444" w:rsidRDefault="00BB365E" w:rsidP="00FD1444">
      <w:pPr>
        <w:rPr>
          <w:rFonts w:ascii="Century Gothic" w:hAnsi="Century Gothic" w:cs="Helvetica"/>
          <w:b/>
          <w:bCs/>
        </w:rPr>
      </w:pPr>
      <w:r w:rsidRPr="00FD1444">
        <w:rPr>
          <w:rFonts w:ascii="Century Gothic" w:hAnsi="Century Gothic" w:cs="Helvetica"/>
          <w:b/>
          <w:bCs/>
        </w:rPr>
        <w:t>Please describe the desired outcomes of the program and how progress to those outcomes is measured</w:t>
      </w:r>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(limited to 3,000 characters)</w:t>
      </w:r>
    </w:p>
    <w:p w14:paraId="0F5F26C0" w14:textId="77777777" w:rsidR="00BB365E" w:rsidRPr="00D71056" w:rsidRDefault="00000000" w:rsidP="00BB365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426618066"/>
          <w:placeholder>
            <w:docPart w:val="CCF4AAC8EAB84723A9380C29D31D580D"/>
          </w:placeholder>
          <w:showingPlcHdr/>
          <w:text/>
        </w:sdtPr>
        <w:sdtContent>
          <w:r w:rsidR="00BB365E" w:rsidRPr="00D71056">
            <w:rPr>
              <w:rStyle w:val="PlaceholderText"/>
              <w:rFonts w:ascii="Century Gothic" w:hAnsi="Century Gothic" w:cs="Helvetica"/>
              <w:bdr w:val="single" w:sz="12" w:space="0" w:color="166CAC" w:themeColor="accent3"/>
            </w:rPr>
            <w:t>Click or tap here to enter text.</w:t>
          </w:r>
        </w:sdtContent>
      </w:sdt>
    </w:p>
    <w:p w14:paraId="505E54F0" w14:textId="4D92BB61" w:rsidR="00BB365E" w:rsidRPr="00FD1444" w:rsidRDefault="00BB365E" w:rsidP="00FD1444">
      <w:pPr>
        <w:rPr>
          <w:rFonts w:ascii="Century Gothic" w:hAnsi="Century Gothic" w:cs="Helvetica"/>
          <w:b/>
          <w:bCs/>
        </w:rPr>
      </w:pPr>
      <w:r w:rsidRPr="00FD1444">
        <w:rPr>
          <w:rFonts w:ascii="Century Gothic" w:hAnsi="Century Gothic" w:cs="Helvetica"/>
          <w:b/>
          <w:bCs/>
        </w:rPr>
        <w:t>Please indicate why this share plan is deserving of a GEO Award in this category</w:t>
      </w:r>
      <w:r w:rsidR="00E20425" w:rsidRPr="00FD1444">
        <w:rPr>
          <w:rFonts w:ascii="Century Gothic" w:hAnsi="Century Gothic" w:cs="Helvetica"/>
          <w:b/>
          <w:bCs/>
          <w:color w:val="C00000"/>
        </w:rPr>
        <w:t>*</w:t>
      </w:r>
      <w:r w:rsidR="00DA4EC2" w:rsidRPr="00FD1444">
        <w:rPr>
          <w:rFonts w:ascii="Century Gothic" w:hAnsi="Century Gothic" w:cs="Helvetica"/>
          <w:b/>
          <w:bCs/>
        </w:rPr>
        <w:t xml:space="preserve">  </w:t>
      </w:r>
      <w:r w:rsidR="00DA4EC2" w:rsidRPr="00FD1444">
        <w:rPr>
          <w:rFonts w:ascii="Century Gothic" w:hAnsi="Century Gothic" w:cs="Helvetica"/>
          <w:b/>
          <w:bCs/>
          <w:i/>
          <w:sz w:val="18"/>
        </w:rPr>
        <w:t xml:space="preserve">(limited to </w:t>
      </w:r>
      <w:r w:rsidR="00D43685" w:rsidRPr="00FD1444">
        <w:rPr>
          <w:rFonts w:ascii="Century Gothic" w:hAnsi="Century Gothic" w:cs="Helvetica"/>
          <w:b/>
          <w:bCs/>
          <w:i/>
          <w:sz w:val="18"/>
        </w:rPr>
        <w:t>4</w:t>
      </w:r>
      <w:r w:rsidR="00DA4EC2" w:rsidRPr="00FD1444">
        <w:rPr>
          <w:rFonts w:ascii="Century Gothic" w:hAnsi="Century Gothic" w:cs="Helvetica"/>
          <w:b/>
          <w:bCs/>
          <w:i/>
          <w:sz w:val="18"/>
        </w:rPr>
        <w:t>,000 characters)</w:t>
      </w:r>
    </w:p>
    <w:p w14:paraId="4DED5613" w14:textId="77777777" w:rsidR="00BB365E" w:rsidRPr="00D71056" w:rsidRDefault="00000000" w:rsidP="00BB365E">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638948347"/>
          <w:placeholder>
            <w:docPart w:val="87682578BDE748A0984B89B1EEB6A613"/>
          </w:placeholder>
          <w:showingPlcHdr/>
          <w:text/>
        </w:sdtPr>
        <w:sdtContent>
          <w:r w:rsidR="00BB365E" w:rsidRPr="00D71056">
            <w:rPr>
              <w:rStyle w:val="PlaceholderText"/>
              <w:rFonts w:ascii="Century Gothic" w:hAnsi="Century Gothic" w:cs="Helvetica"/>
              <w:bdr w:val="single" w:sz="12" w:space="0" w:color="166CAC" w:themeColor="accent3"/>
            </w:rPr>
            <w:t>Click or tap here to enter text.</w:t>
          </w:r>
        </w:sdtContent>
      </w:sdt>
    </w:p>
    <w:p w14:paraId="250BFD68" w14:textId="77777777" w:rsidR="00BB365E" w:rsidRPr="00D71056" w:rsidRDefault="00BB365E" w:rsidP="00BB365E">
      <w:pPr>
        <w:rPr>
          <w:rFonts w:ascii="Century Gothic" w:hAnsi="Century Gothic" w:cs="Helvetica"/>
        </w:rPr>
      </w:pPr>
    </w:p>
    <w:p w14:paraId="5D2EBF93" w14:textId="77777777" w:rsidR="00727849" w:rsidRPr="00D71056" w:rsidRDefault="00727849" w:rsidP="00727849">
      <w:pPr>
        <w:rPr>
          <w:rFonts w:ascii="Century Gothic" w:hAnsi="Century Gothic" w:cs="Helvetica"/>
        </w:rPr>
      </w:pPr>
    </w:p>
    <w:p w14:paraId="4D9FBE5F" w14:textId="0C8CDDFA" w:rsidR="00FD1444" w:rsidRPr="00BD52B3" w:rsidRDefault="00BD52B3" w:rsidP="00FD1444">
      <w:pPr>
        <w:pStyle w:val="Heading2"/>
        <w:rPr>
          <w:rFonts w:ascii="Century Gothic" w:hAnsi="Century Gothic" w:cs="Helvetica"/>
          <w:b/>
          <w:bCs w:val="0"/>
          <w:color w:val="7030A0"/>
        </w:rPr>
      </w:pPr>
      <w:bookmarkStart w:id="31" w:name="_Best_Use_of_5"/>
      <w:bookmarkStart w:id="32" w:name="_BEST_IN_EXECUTIVE"/>
      <w:bookmarkEnd w:id="31"/>
      <w:bookmarkEnd w:id="32"/>
      <w:r w:rsidRPr="00BD52B3">
        <w:rPr>
          <w:rFonts w:ascii="Century Gothic" w:hAnsi="Century Gothic" w:cs="Helvetica"/>
          <w:b/>
          <w:bCs w:val="0"/>
          <w:color w:val="7030A0"/>
        </w:rPr>
        <w:lastRenderedPageBreak/>
        <w:t xml:space="preserve">BEST </w:t>
      </w:r>
      <w:r>
        <w:rPr>
          <w:rFonts w:ascii="Century Gothic" w:hAnsi="Century Gothic" w:cs="Helvetica"/>
          <w:b/>
          <w:bCs w:val="0"/>
          <w:color w:val="7030A0"/>
        </w:rPr>
        <w:t>IN EXECUTIVE COMPENSATION</w:t>
      </w:r>
    </w:p>
    <w:p w14:paraId="04572340" w14:textId="77777777" w:rsidR="00FD1444" w:rsidRPr="0065576B" w:rsidRDefault="00FD1444" w:rsidP="00FD1444">
      <w:pPr>
        <w:rPr>
          <w:rFonts w:ascii="Century Gothic" w:hAnsi="Century Gothic" w:cs="Helvetica"/>
          <w:sz w:val="18"/>
          <w:szCs w:val="18"/>
        </w:rPr>
      </w:pPr>
      <w:r w:rsidRPr="0065576B">
        <w:rPr>
          <w:rFonts w:ascii="Century Gothic" w:hAnsi="Century Gothic" w:cs="Helvetica"/>
          <w:b/>
          <w:color w:val="C00000"/>
          <w:sz w:val="18"/>
          <w:szCs w:val="18"/>
        </w:rPr>
        <w:t>Important note:</w:t>
      </w:r>
      <w:r w:rsidRPr="0065576B">
        <w:rPr>
          <w:rFonts w:ascii="Century Gothic" w:hAnsi="Century Gothic" w:cs="Helvetica"/>
          <w:color w:val="C00000"/>
          <w:sz w:val="18"/>
          <w:szCs w:val="18"/>
        </w:rPr>
        <w:t xml:space="preserve"> </w:t>
      </w:r>
      <w:r w:rsidRPr="0065576B">
        <w:rPr>
          <w:rFonts w:ascii="Century Gothic" w:hAnsi="Century Gothic" w:cs="Helvetica"/>
          <w:sz w:val="18"/>
          <w:szCs w:val="18"/>
        </w:rPr>
        <w:t xml:space="preserve">The following questions pertain specifically to the plan submitted in the </w:t>
      </w:r>
      <w:r w:rsidRPr="0065576B">
        <w:rPr>
          <w:rFonts w:ascii="Century Gothic" w:hAnsi="Century Gothic" w:cs="Helvetica"/>
          <w:b/>
          <w:bCs/>
          <w:sz w:val="18"/>
          <w:szCs w:val="18"/>
        </w:rPr>
        <w:t>ABOUT THE PLAN/PROGRAM</w:t>
      </w:r>
      <w:r w:rsidRPr="0065576B">
        <w:rPr>
          <w:rFonts w:ascii="Century Gothic" w:hAnsi="Century Gothic" w:cs="Helvetica"/>
          <w:sz w:val="18"/>
          <w:szCs w:val="18"/>
        </w:rPr>
        <w:t xml:space="preserve"> section. If you are making submissions for multiple plans, each plan must be submitted via a separate application.</w:t>
      </w:r>
    </w:p>
    <w:tbl>
      <w:tblPr>
        <w:tblStyle w:val="TableGrid"/>
        <w:tblW w:w="0" w:type="auto"/>
        <w:tblLook w:val="04A0" w:firstRow="1" w:lastRow="0" w:firstColumn="1" w:lastColumn="0" w:noHBand="0" w:noVBand="1"/>
      </w:tblPr>
      <w:tblGrid>
        <w:gridCol w:w="10070"/>
      </w:tblGrid>
      <w:tr w:rsidR="007F3A8F" w14:paraId="75830C39" w14:textId="77777777" w:rsidTr="007F3A8F">
        <w:tc>
          <w:tcPr>
            <w:tcW w:w="10070" w:type="dxa"/>
          </w:tcPr>
          <w:p w14:paraId="444D03B0" w14:textId="77777777" w:rsidR="004D08A4" w:rsidRPr="00D71056" w:rsidRDefault="004D08A4" w:rsidP="004D08A4">
            <w:pPr>
              <w:rPr>
                <w:rFonts w:ascii="Century Gothic" w:hAnsi="Century Gothic" w:cs="Helvetica"/>
                <w:b/>
              </w:rPr>
            </w:pPr>
            <w:r w:rsidRPr="00D71056">
              <w:rPr>
                <w:rFonts w:ascii="Century Gothic" w:hAnsi="Century Gothic" w:cs="Helvetica"/>
                <w:b/>
              </w:rPr>
              <w:t>Award Criteria</w:t>
            </w:r>
          </w:p>
          <w:p w14:paraId="625014A3" w14:textId="77777777" w:rsidR="004D08A4" w:rsidRPr="004D08A4" w:rsidRDefault="004D08A4" w:rsidP="004D08A4">
            <w:pPr>
              <w:rPr>
                <w:rFonts w:ascii="Century Gothic" w:hAnsi="Century Gothic" w:cs="Helvetica"/>
              </w:rPr>
            </w:pPr>
            <w:r w:rsidRPr="004D08A4">
              <w:rPr>
                <w:rFonts w:ascii="Century Gothic" w:hAnsi="Century Gothic" w:cs="Helvetica"/>
              </w:rPr>
              <w:t>Executive and board compensation plays an important role in attracting, retaining and motivating leadership while aligning executive outcomes with an organization’s strategy, performance and long-term objectives.</w:t>
            </w:r>
          </w:p>
          <w:p w14:paraId="3EC4075C" w14:textId="77777777" w:rsidR="004D08A4" w:rsidRPr="004D08A4" w:rsidRDefault="004D08A4" w:rsidP="004D08A4">
            <w:pPr>
              <w:rPr>
                <w:rFonts w:ascii="Century Gothic" w:hAnsi="Century Gothic" w:cs="Helvetica"/>
              </w:rPr>
            </w:pPr>
            <w:r w:rsidRPr="004D08A4">
              <w:rPr>
                <w:rFonts w:ascii="Century Gothic" w:hAnsi="Century Gothic" w:cs="Helvetica"/>
              </w:rPr>
              <w:t>The Best in Executive Compensation award recognizes excellence in a holistic executive compensation strategy, rather than excellence in an individual plan or award in isolation.</w:t>
            </w:r>
          </w:p>
          <w:p w14:paraId="1EAC38D0" w14:textId="77777777" w:rsidR="004D08A4" w:rsidRPr="004D08A4" w:rsidRDefault="004D08A4" w:rsidP="004D08A4">
            <w:pPr>
              <w:rPr>
                <w:rFonts w:ascii="Century Gothic" w:hAnsi="Century Gothic" w:cs="Helvetica"/>
              </w:rPr>
            </w:pPr>
            <w:r w:rsidRPr="004D08A4">
              <w:rPr>
                <w:rFonts w:ascii="Century Gothic" w:hAnsi="Century Gothic" w:cs="Helvetica"/>
              </w:rPr>
              <w:t>Judges will consider how equity compensation operates within the organization’s broader executive total rewards framework; its alignment with corporate strategy and stakeholder interests; the appropriateness and effectiveness of performance measures; governance and implementation; and how the overall approach supports attraction, retention, engagement and long-term value creation.</w:t>
            </w:r>
          </w:p>
          <w:p w14:paraId="00E48996" w14:textId="77777777" w:rsidR="004D08A4" w:rsidRPr="004D08A4" w:rsidRDefault="004D08A4" w:rsidP="004D08A4">
            <w:pPr>
              <w:rPr>
                <w:rFonts w:ascii="Century Gothic" w:hAnsi="Century Gothic" w:cs="Helvetica"/>
              </w:rPr>
            </w:pPr>
            <w:r w:rsidRPr="004D08A4">
              <w:rPr>
                <w:rFonts w:ascii="Century Gothic" w:hAnsi="Century Gothic" w:cs="Helvetica"/>
              </w:rPr>
              <w:t>Entries should demonstrate the thinking behind the strategy and provide evidence of how the approach has contributed to clearly defined organizational objectives.</w:t>
            </w:r>
          </w:p>
          <w:p w14:paraId="5A7EE1CF" w14:textId="77777777" w:rsidR="004D08A4" w:rsidRPr="004D08A4" w:rsidRDefault="004D08A4" w:rsidP="004D08A4">
            <w:pPr>
              <w:rPr>
                <w:rFonts w:ascii="Century Gothic" w:hAnsi="Century Gothic" w:cs="Helvetica"/>
                <w:b/>
                <w:bCs/>
              </w:rPr>
            </w:pPr>
            <w:r w:rsidRPr="004D08A4">
              <w:rPr>
                <w:rFonts w:ascii="Century Gothic" w:hAnsi="Century Gothic" w:cs="Helvetica"/>
                <w:b/>
                <w:bCs/>
              </w:rPr>
              <w:t>Minimum Requirements</w:t>
            </w:r>
          </w:p>
          <w:p w14:paraId="50A9A362" w14:textId="77777777" w:rsidR="004D08A4" w:rsidRPr="004D08A4" w:rsidRDefault="004D08A4" w:rsidP="004D08A4">
            <w:pPr>
              <w:rPr>
                <w:rFonts w:ascii="Century Gothic" w:hAnsi="Century Gothic" w:cs="Helvetica"/>
              </w:rPr>
            </w:pPr>
            <w:r w:rsidRPr="004D08A4">
              <w:rPr>
                <w:rFonts w:ascii="Century Gothic" w:hAnsi="Century Gothic" w:cs="Helvetica"/>
              </w:rPr>
              <w:t>An eligible entry should:</w:t>
            </w:r>
          </w:p>
          <w:p w14:paraId="16EDBC19" w14:textId="79C8695F" w:rsidR="004D08A4" w:rsidRPr="004D08A4" w:rsidRDefault="004D08A4" w:rsidP="004D08A4">
            <w:pPr>
              <w:pStyle w:val="ListParagraph"/>
              <w:numPr>
                <w:ilvl w:val="0"/>
                <w:numId w:val="21"/>
              </w:numPr>
              <w:rPr>
                <w:rFonts w:ascii="Century Gothic" w:hAnsi="Century Gothic" w:cs="Helvetica"/>
              </w:rPr>
            </w:pPr>
            <w:r w:rsidRPr="004D08A4">
              <w:rPr>
                <w:rFonts w:ascii="Century Gothic" w:hAnsi="Century Gothic" w:cs="Helvetica"/>
              </w:rPr>
              <w:t>Demonstrate a holistic executive compensation strategy, with equity forming a meaningful component.</w:t>
            </w:r>
          </w:p>
          <w:p w14:paraId="3955C839" w14:textId="3772EDE0" w:rsidR="004D08A4" w:rsidRPr="004D08A4" w:rsidRDefault="004D08A4" w:rsidP="004D08A4">
            <w:pPr>
              <w:pStyle w:val="ListParagraph"/>
              <w:numPr>
                <w:ilvl w:val="0"/>
                <w:numId w:val="21"/>
              </w:numPr>
              <w:rPr>
                <w:rFonts w:ascii="Century Gothic" w:hAnsi="Century Gothic" w:cs="Helvetica"/>
              </w:rPr>
            </w:pPr>
            <w:r w:rsidRPr="004D08A4">
              <w:rPr>
                <w:rFonts w:ascii="Century Gothic" w:hAnsi="Century Gothic" w:cs="Helvetica"/>
              </w:rPr>
              <w:t>Identify the business, talent or strategic objectives the compensation strategy was designed to support.</w:t>
            </w:r>
          </w:p>
          <w:p w14:paraId="2AEF14F1" w14:textId="4ECF5BF0" w:rsidR="004D08A4" w:rsidRPr="004D08A4" w:rsidRDefault="004D08A4" w:rsidP="004D08A4">
            <w:pPr>
              <w:pStyle w:val="ListParagraph"/>
              <w:numPr>
                <w:ilvl w:val="0"/>
                <w:numId w:val="21"/>
              </w:numPr>
              <w:rPr>
                <w:rFonts w:ascii="Century Gothic" w:hAnsi="Century Gothic" w:cs="Helvetica"/>
              </w:rPr>
            </w:pPr>
            <w:r w:rsidRPr="004D08A4">
              <w:rPr>
                <w:rFonts w:ascii="Century Gothic" w:hAnsi="Century Gothic" w:cs="Helvetica"/>
              </w:rPr>
              <w:t>Explain how the strategy aligns with the organization’s business strategy and long-term objectives.</w:t>
            </w:r>
          </w:p>
          <w:p w14:paraId="31031A0C" w14:textId="620127A2" w:rsidR="004D08A4" w:rsidRPr="004D08A4" w:rsidRDefault="004D08A4" w:rsidP="004D08A4">
            <w:pPr>
              <w:pStyle w:val="ListParagraph"/>
              <w:numPr>
                <w:ilvl w:val="0"/>
                <w:numId w:val="21"/>
              </w:numPr>
              <w:rPr>
                <w:rFonts w:ascii="Century Gothic" w:hAnsi="Century Gothic" w:cs="Helvetica"/>
              </w:rPr>
            </w:pPr>
            <w:r w:rsidRPr="004D08A4">
              <w:rPr>
                <w:rFonts w:ascii="Century Gothic" w:hAnsi="Century Gothic" w:cs="Helvetica"/>
              </w:rPr>
              <w:t>Explain how equity interacts with the broader executive total rewards framework.</w:t>
            </w:r>
          </w:p>
          <w:p w14:paraId="5F0B168C" w14:textId="1870609D" w:rsidR="004D08A4" w:rsidRPr="004D08A4" w:rsidRDefault="004D08A4" w:rsidP="004D08A4">
            <w:pPr>
              <w:pStyle w:val="ListParagraph"/>
              <w:numPr>
                <w:ilvl w:val="0"/>
                <w:numId w:val="21"/>
              </w:numPr>
              <w:rPr>
                <w:rFonts w:ascii="Century Gothic" w:hAnsi="Century Gothic" w:cs="Helvetica"/>
              </w:rPr>
            </w:pPr>
            <w:r w:rsidRPr="004D08A4">
              <w:rPr>
                <w:rFonts w:ascii="Century Gothic" w:hAnsi="Century Gothic" w:cs="Helvetica"/>
              </w:rPr>
              <w:t>Explain the rationale for key design decisions, including relevant performance measures and/or other measures of success.</w:t>
            </w:r>
          </w:p>
          <w:p w14:paraId="34532A1B" w14:textId="0FB8AF7D" w:rsidR="007F3A8F" w:rsidRPr="004D08A4" w:rsidRDefault="004D08A4" w:rsidP="004D08A4">
            <w:pPr>
              <w:pStyle w:val="ListParagraph"/>
              <w:numPr>
                <w:ilvl w:val="0"/>
                <w:numId w:val="28"/>
              </w:numPr>
              <w:rPr>
                <w:rFonts w:ascii="Century Gothic" w:hAnsi="Century Gothic" w:cs="Helvetica"/>
              </w:rPr>
            </w:pPr>
            <w:r w:rsidRPr="004D08A4">
              <w:rPr>
                <w:rFonts w:ascii="Century Gothic" w:hAnsi="Century Gothic" w:cs="Helvetica"/>
              </w:rPr>
              <w:t>Include evidence demonstrating the effectiveness or impact of the strategy.</w:t>
            </w:r>
          </w:p>
        </w:tc>
      </w:tr>
    </w:tbl>
    <w:p w14:paraId="1A163471" w14:textId="77777777" w:rsidR="004210C7" w:rsidRPr="0078422B" w:rsidRDefault="004210C7" w:rsidP="00FD1444">
      <w:pPr>
        <w:rPr>
          <w:rFonts w:ascii="Century Gothic" w:hAnsi="Century Gothic" w:cs="Helvetica"/>
          <w:b/>
          <w:bCs/>
        </w:rPr>
      </w:pPr>
    </w:p>
    <w:p w14:paraId="41E8101F" w14:textId="77777777" w:rsidR="00FD1444" w:rsidRPr="0078422B" w:rsidRDefault="00FD1444" w:rsidP="0078422B">
      <w:pPr>
        <w:rPr>
          <w:rFonts w:ascii="Century Gothic" w:hAnsi="Century Gothic" w:cs="Helvetica"/>
          <w:b/>
          <w:bCs/>
        </w:rPr>
      </w:pPr>
      <w:r w:rsidRPr="0078422B">
        <w:rPr>
          <w:rFonts w:ascii="Century Gothic" w:hAnsi="Century Gothic" w:cs="Helvetica"/>
          <w:b/>
          <w:bCs/>
        </w:rPr>
        <w:t>Please describe the share plan being submitted for award consideration</w:t>
      </w:r>
      <w:r w:rsidRPr="0078422B">
        <w:rPr>
          <w:rFonts w:ascii="Century Gothic" w:hAnsi="Century Gothic" w:cs="Helvetica"/>
          <w:b/>
          <w:bCs/>
          <w:color w:val="C00000"/>
        </w:rPr>
        <w:t>*</w:t>
      </w:r>
      <w:r w:rsidRPr="0078422B">
        <w:rPr>
          <w:rFonts w:ascii="Century Gothic" w:hAnsi="Century Gothic" w:cs="Helvetica"/>
          <w:b/>
          <w:bCs/>
        </w:rPr>
        <w:t xml:space="preserve">  </w:t>
      </w:r>
      <w:r w:rsidRPr="0078422B">
        <w:rPr>
          <w:rFonts w:ascii="Century Gothic" w:hAnsi="Century Gothic" w:cs="Helvetica"/>
          <w:b/>
          <w:bCs/>
          <w:i/>
          <w:sz w:val="18"/>
        </w:rPr>
        <w:t>(limited to 7,500 characters)</w:t>
      </w:r>
    </w:p>
    <w:p w14:paraId="7EBF57B7" w14:textId="77777777" w:rsidR="00FD1444" w:rsidRPr="00D71056" w:rsidRDefault="00000000" w:rsidP="00FD1444">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051178884"/>
          <w:placeholder>
            <w:docPart w:val="738EB1B3744B45F886300159E7FD0B29"/>
          </w:placeholder>
          <w:showingPlcHdr/>
          <w:text/>
        </w:sdtPr>
        <w:sdtContent>
          <w:r w:rsidR="00FD1444" w:rsidRPr="00D71056">
            <w:rPr>
              <w:rStyle w:val="PlaceholderText"/>
              <w:rFonts w:ascii="Century Gothic" w:hAnsi="Century Gothic" w:cs="Helvetica"/>
              <w:bdr w:val="single" w:sz="12" w:space="0" w:color="166CAC" w:themeColor="accent3"/>
            </w:rPr>
            <w:t>Click or tap here to enter text.</w:t>
          </w:r>
        </w:sdtContent>
      </w:sdt>
    </w:p>
    <w:p w14:paraId="0D94FB40" w14:textId="77777777" w:rsidR="00FD1444" w:rsidRPr="0078422B" w:rsidRDefault="00FD1444" w:rsidP="0078422B">
      <w:pPr>
        <w:rPr>
          <w:rFonts w:ascii="Century Gothic" w:hAnsi="Century Gothic" w:cs="Helvetica"/>
          <w:b/>
          <w:bCs/>
        </w:rPr>
      </w:pPr>
      <w:r w:rsidRPr="0078422B">
        <w:rPr>
          <w:rFonts w:ascii="Century Gothic" w:hAnsi="Century Gothic" w:cs="Helvetica"/>
          <w:b/>
          <w:bCs/>
        </w:rPr>
        <w:t>Please describe the desired outcomes of the program and how progress to those outcomes is measured</w:t>
      </w:r>
      <w:r w:rsidRPr="0078422B">
        <w:rPr>
          <w:rFonts w:ascii="Century Gothic" w:hAnsi="Century Gothic" w:cs="Helvetica"/>
          <w:b/>
          <w:bCs/>
          <w:color w:val="C00000"/>
        </w:rPr>
        <w:t>*</w:t>
      </w:r>
      <w:r w:rsidRPr="0078422B">
        <w:rPr>
          <w:rFonts w:ascii="Century Gothic" w:hAnsi="Century Gothic" w:cs="Helvetica"/>
          <w:b/>
          <w:bCs/>
        </w:rPr>
        <w:t xml:space="preserve">  </w:t>
      </w:r>
      <w:r w:rsidRPr="0078422B">
        <w:rPr>
          <w:rFonts w:ascii="Century Gothic" w:hAnsi="Century Gothic" w:cs="Helvetica"/>
          <w:b/>
          <w:bCs/>
          <w:i/>
          <w:sz w:val="18"/>
        </w:rPr>
        <w:t>(limited to 3,000 characters)</w:t>
      </w:r>
    </w:p>
    <w:p w14:paraId="27776BCA" w14:textId="77777777" w:rsidR="00FD1444" w:rsidRPr="00D71056" w:rsidRDefault="00000000" w:rsidP="00FD1444">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86457977"/>
          <w:placeholder>
            <w:docPart w:val="ED4AC32D15D94623B008EB8F84E631FA"/>
          </w:placeholder>
          <w:showingPlcHdr/>
          <w:text/>
        </w:sdtPr>
        <w:sdtContent>
          <w:r w:rsidR="00FD1444" w:rsidRPr="00D71056">
            <w:rPr>
              <w:rStyle w:val="PlaceholderText"/>
              <w:rFonts w:ascii="Century Gothic" w:hAnsi="Century Gothic" w:cs="Helvetica"/>
              <w:bdr w:val="single" w:sz="12" w:space="0" w:color="166CAC" w:themeColor="accent3"/>
            </w:rPr>
            <w:t>Click or tap here to enter text.</w:t>
          </w:r>
        </w:sdtContent>
      </w:sdt>
    </w:p>
    <w:p w14:paraId="2B6EFE4C" w14:textId="77777777" w:rsidR="00FD1444" w:rsidRPr="0078422B" w:rsidRDefault="00FD1444" w:rsidP="0078422B">
      <w:pPr>
        <w:rPr>
          <w:rFonts w:ascii="Century Gothic" w:hAnsi="Century Gothic" w:cs="Helvetica"/>
          <w:b/>
          <w:bCs/>
        </w:rPr>
      </w:pPr>
      <w:r w:rsidRPr="0078422B">
        <w:rPr>
          <w:rFonts w:ascii="Century Gothic" w:hAnsi="Century Gothic" w:cs="Helvetica"/>
          <w:b/>
          <w:bCs/>
        </w:rPr>
        <w:t>Please indicate why this share plan is deserving of a GEO Award in this category</w:t>
      </w:r>
      <w:r w:rsidRPr="0078422B">
        <w:rPr>
          <w:rFonts w:ascii="Century Gothic" w:hAnsi="Century Gothic" w:cs="Helvetica"/>
          <w:b/>
          <w:bCs/>
          <w:color w:val="C00000"/>
        </w:rPr>
        <w:t>*</w:t>
      </w:r>
      <w:r w:rsidRPr="0078422B">
        <w:rPr>
          <w:rFonts w:ascii="Century Gothic" w:hAnsi="Century Gothic" w:cs="Helvetica"/>
          <w:b/>
          <w:bCs/>
        </w:rPr>
        <w:t xml:space="preserve">  </w:t>
      </w:r>
      <w:r w:rsidRPr="0078422B">
        <w:rPr>
          <w:rFonts w:ascii="Century Gothic" w:hAnsi="Century Gothic" w:cs="Helvetica"/>
          <w:b/>
          <w:bCs/>
          <w:i/>
          <w:sz w:val="18"/>
        </w:rPr>
        <w:t>(limited to 4,000 characters)</w:t>
      </w:r>
    </w:p>
    <w:p w14:paraId="5C1E8240" w14:textId="77777777" w:rsidR="00FD1444" w:rsidRPr="00D71056" w:rsidRDefault="00000000" w:rsidP="00FD1444">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63192063"/>
          <w:placeholder>
            <w:docPart w:val="B6555D7F748A4AF0BBDE9E5BDD5A7095"/>
          </w:placeholder>
          <w:showingPlcHdr/>
          <w:text/>
        </w:sdtPr>
        <w:sdtContent>
          <w:r w:rsidR="00FD1444" w:rsidRPr="00D71056">
            <w:rPr>
              <w:rStyle w:val="PlaceholderText"/>
              <w:rFonts w:ascii="Century Gothic" w:hAnsi="Century Gothic" w:cs="Helvetica"/>
              <w:bdr w:val="single" w:sz="12" w:space="0" w:color="166CAC" w:themeColor="accent3"/>
            </w:rPr>
            <w:t>Click or tap here to enter text.</w:t>
          </w:r>
        </w:sdtContent>
      </w:sdt>
    </w:p>
    <w:p w14:paraId="1977A685" w14:textId="77777777" w:rsidR="00FD1444" w:rsidRPr="00D71056" w:rsidRDefault="00FD1444" w:rsidP="00FD1444">
      <w:pPr>
        <w:rPr>
          <w:rFonts w:ascii="Century Gothic" w:hAnsi="Century Gothic" w:cs="Helvetica"/>
        </w:rPr>
      </w:pPr>
    </w:p>
    <w:p w14:paraId="38A99B9B" w14:textId="7C93A36A" w:rsidR="00EC4035" w:rsidRPr="0078422B" w:rsidRDefault="0078422B" w:rsidP="0078422B">
      <w:pPr>
        <w:rPr>
          <w:rFonts w:ascii="Century Gothic" w:hAnsi="Century Gothic" w:cs="Helvetica"/>
          <w:b/>
          <w:bCs/>
          <w:color w:val="C5A161"/>
          <w:sz w:val="32"/>
          <w:szCs w:val="32"/>
        </w:rPr>
      </w:pPr>
      <w:bookmarkStart w:id="33" w:name="_Required_for_ALL_1"/>
      <w:bookmarkStart w:id="34" w:name="docs"/>
      <w:bookmarkEnd w:id="33"/>
      <w:bookmarkEnd w:id="34"/>
      <w:r w:rsidRPr="0078422B">
        <w:rPr>
          <w:rFonts w:ascii="Century Gothic" w:hAnsi="Century Gothic" w:cs="Helvetica"/>
          <w:b/>
          <w:bCs/>
          <w:color w:val="C5A161"/>
          <w:sz w:val="32"/>
          <w:szCs w:val="32"/>
        </w:rPr>
        <w:lastRenderedPageBreak/>
        <w:t>SUPPORTING DOCUMENTATION</w:t>
      </w:r>
    </w:p>
    <w:p w14:paraId="5519F596" w14:textId="122CAD33" w:rsidR="0018766B" w:rsidRPr="00371E2D" w:rsidRDefault="0018766B" w:rsidP="00D149E8">
      <w:pPr>
        <w:tabs>
          <w:tab w:val="left" w:pos="1701"/>
        </w:tabs>
        <w:rPr>
          <w:rFonts w:ascii="Century Gothic" w:hAnsi="Century Gothic" w:cs="Helvetica"/>
          <w:b/>
          <w:bCs/>
        </w:rPr>
      </w:pPr>
      <w:r w:rsidRPr="00371E2D">
        <w:rPr>
          <w:rFonts w:ascii="Century Gothic" w:hAnsi="Century Gothic" w:cs="Helvetica"/>
          <w:b/>
          <w:bCs/>
        </w:rPr>
        <w:t>Please use this link to upload any</w:t>
      </w:r>
      <w:r w:rsidR="00371E2D" w:rsidRPr="00371E2D">
        <w:rPr>
          <w:rFonts w:ascii="Century Gothic" w:hAnsi="Century Gothic" w:cs="Helvetica"/>
          <w:b/>
          <w:bCs/>
        </w:rPr>
        <w:t xml:space="preserve"> and all</w:t>
      </w:r>
      <w:r w:rsidRPr="00371E2D">
        <w:rPr>
          <w:rFonts w:ascii="Century Gothic" w:hAnsi="Century Gothic" w:cs="Helvetica"/>
          <w:b/>
          <w:bCs/>
        </w:rPr>
        <w:t xml:space="preserve"> material</w:t>
      </w:r>
      <w:r w:rsidR="00371E2D" w:rsidRPr="00371E2D">
        <w:rPr>
          <w:rFonts w:ascii="Century Gothic" w:hAnsi="Century Gothic" w:cs="Helvetica"/>
          <w:b/>
          <w:bCs/>
        </w:rPr>
        <w:t>s</w:t>
      </w:r>
      <w:r w:rsidRPr="00371E2D">
        <w:rPr>
          <w:rFonts w:ascii="Century Gothic" w:hAnsi="Century Gothic" w:cs="Helvetica"/>
          <w:b/>
          <w:bCs/>
        </w:rPr>
        <w:t xml:space="preserve"> in support of this submission</w:t>
      </w:r>
      <w:r w:rsidR="00371E2D">
        <w:rPr>
          <w:rFonts w:ascii="Century Gothic" w:hAnsi="Century Gothic" w:cs="Helvetica"/>
          <w:b/>
          <w:bCs/>
        </w:rPr>
        <w:t xml:space="preserve"> (all file types accepted)</w:t>
      </w:r>
      <w:r w:rsidRPr="00371E2D">
        <w:rPr>
          <w:rFonts w:ascii="Century Gothic" w:hAnsi="Century Gothic" w:cs="Helvetica"/>
          <w:b/>
          <w:bCs/>
        </w:rPr>
        <w:t xml:space="preserve"> </w:t>
      </w:r>
      <w:r w:rsidR="00D149E8">
        <w:rPr>
          <w:rFonts w:ascii="Century Gothic" w:hAnsi="Century Gothic" w:cs="Helvetica"/>
          <w:b/>
          <w:bCs/>
        </w:rPr>
        <w:t xml:space="preserve"> </w:t>
      </w:r>
      <w:r w:rsidR="00D149E8" w:rsidRPr="00D149E8">
        <w:rPr>
          <w:rFonts w:ascii="Century Gothic" w:hAnsi="Century Gothic" w:cs="Helvetica"/>
          <w:b/>
          <w:bCs/>
          <w:color w:val="EE0000"/>
        </w:rPr>
        <w:t>Note: Examples are expected for communications-related award entries</w:t>
      </w:r>
      <w:r w:rsidR="00D149E8">
        <w:rPr>
          <w:rFonts w:ascii="Century Gothic" w:hAnsi="Century Gothic" w:cs="Helvetica"/>
          <w:b/>
          <w:bCs/>
        </w:rPr>
        <w:t>.</w:t>
      </w:r>
    </w:p>
    <w:p w14:paraId="4211884E" w14:textId="77777777"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[Upload button]</w:t>
      </w:r>
    </w:p>
    <w:p w14:paraId="7DAA4BC1" w14:textId="09293117"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w:t>
      </w:r>
    </w:p>
    <w:p w14:paraId="7DBF360D" w14:textId="2B897BCC"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w:t>
      </w:r>
    </w:p>
    <w:p w14:paraId="5D1B8AA8" w14:textId="04A348F2" w:rsidR="00371E2D" w:rsidRDefault="00371E2D" w:rsidP="006F762C">
      <w:pPr>
        <w:ind w:left="720"/>
        <w:rPr>
          <w:rFonts w:ascii="Century Gothic" w:hAnsi="Century Gothic" w:cs="Helvetica"/>
          <w:i/>
          <w:color w:val="808080" w:themeColor="background1" w:themeShade="80"/>
          <w:sz w:val="20"/>
        </w:rPr>
      </w:pPr>
      <w:r>
        <w:rPr>
          <w:rFonts w:ascii="Century Gothic" w:hAnsi="Century Gothic" w:cs="Helvetica"/>
          <w:i/>
          <w:color w:val="808080" w:themeColor="background1" w:themeShade="80"/>
          <w:sz w:val="20"/>
        </w:rPr>
        <w:t>+</w:t>
      </w:r>
    </w:p>
    <w:p w14:paraId="43A2F6EE" w14:textId="77777777" w:rsidR="00371E2D" w:rsidRDefault="00371E2D" w:rsidP="00973ED4">
      <w:pPr>
        <w:ind w:left="720"/>
        <w:rPr>
          <w:rFonts w:ascii="Century Gothic" w:hAnsi="Century Gothic" w:cs="Helvetica"/>
        </w:rPr>
      </w:pPr>
    </w:p>
    <w:p w14:paraId="6ECF6399" w14:textId="74FDB202" w:rsidR="00973ED4" w:rsidRPr="00D71056" w:rsidRDefault="00371E2D" w:rsidP="00973ED4">
      <w:pPr>
        <w:ind w:left="720"/>
        <w:rPr>
          <w:rFonts w:ascii="Century Gothic" w:hAnsi="Century Gothic" w:cs="Helvetica"/>
        </w:rPr>
      </w:pPr>
      <w:r>
        <w:rPr>
          <w:rFonts w:ascii="Century Gothic" w:hAnsi="Century Gothic" w:cs="Helvetica"/>
        </w:rPr>
        <w:t xml:space="preserve">Note: </w:t>
      </w:r>
      <w:r w:rsidR="00973ED4" w:rsidRPr="00D71056">
        <w:rPr>
          <w:rFonts w:ascii="Century Gothic" w:hAnsi="Century Gothic" w:cs="Helvetica"/>
        </w:rPr>
        <w:t xml:space="preserve">Supplemental materials will only be used by the GEO Award Judges for evaluating award submissions and will not be used for any other purposes. All GEO Award Judges sign an NDA prior to review of submission materials. </w:t>
      </w:r>
    </w:p>
    <w:p w14:paraId="4096A13C" w14:textId="77777777" w:rsidR="00371E2D" w:rsidRDefault="00371E2D" w:rsidP="00371E2D">
      <w:pPr>
        <w:rPr>
          <w:rFonts w:ascii="Century Gothic" w:hAnsi="Century Gothic" w:cs="Helvetica"/>
        </w:rPr>
      </w:pPr>
    </w:p>
    <w:p w14:paraId="2D11629B" w14:textId="68F30E47" w:rsidR="00CE078C" w:rsidRPr="00371E2D" w:rsidRDefault="00CE078C" w:rsidP="00CE078C">
      <w:pPr>
        <w:rPr>
          <w:rFonts w:ascii="Century Gothic" w:hAnsi="Century Gothic" w:cs="Helvetica"/>
          <w:b/>
          <w:bCs/>
          <w:color w:val="C5A161"/>
          <w:sz w:val="32"/>
          <w:szCs w:val="32"/>
        </w:rPr>
      </w:pPr>
      <w:bookmarkStart w:id="35" w:name="recognition"/>
      <w:bookmarkEnd w:id="35"/>
      <w:r>
        <w:rPr>
          <w:rFonts w:ascii="Century Gothic" w:hAnsi="Century Gothic" w:cs="Helvetica"/>
          <w:b/>
          <w:bCs/>
          <w:color w:val="C5A161"/>
          <w:sz w:val="32"/>
          <w:szCs w:val="32"/>
        </w:rPr>
        <w:t>WINNING SUBMISSION</w:t>
      </w:r>
      <w:r w:rsidRPr="00371E2D">
        <w:rPr>
          <w:rFonts w:ascii="Century Gothic" w:hAnsi="Century Gothic" w:cs="Helvetica"/>
          <w:b/>
          <w:bCs/>
          <w:color w:val="C5A161"/>
          <w:sz w:val="32"/>
          <w:szCs w:val="32"/>
        </w:rPr>
        <w:t xml:space="preserve"> RECOGNITION</w:t>
      </w:r>
    </w:p>
    <w:p w14:paraId="4D9BCF1B" w14:textId="7A869494" w:rsidR="00CE078C" w:rsidRDefault="00CE078C" w:rsidP="00CE078C">
      <w:pPr>
        <w:rPr>
          <w:rFonts w:ascii="Century Gothic" w:hAnsi="Century Gothic" w:cs="Helvetica"/>
          <w:b/>
          <w:bCs/>
          <w:color w:val="C00000"/>
        </w:rPr>
      </w:pPr>
      <w:r>
        <w:rPr>
          <w:rFonts w:ascii="Century Gothic" w:hAnsi="Century Gothic" w:cs="Helvetica"/>
          <w:b/>
          <w:bCs/>
        </w:rPr>
        <w:t xml:space="preserve">Will </w:t>
      </w:r>
      <w:r w:rsidR="00D149E8">
        <w:rPr>
          <w:rFonts w:ascii="Century Gothic" w:hAnsi="Century Gothic" w:cs="Helvetica"/>
          <w:b/>
          <w:bCs/>
        </w:rPr>
        <w:t>there</w:t>
      </w:r>
      <w:r>
        <w:rPr>
          <w:rFonts w:ascii="Century Gothic" w:hAnsi="Century Gothic" w:cs="Helvetica"/>
          <w:b/>
          <w:bCs/>
        </w:rPr>
        <w:t xml:space="preserve"> be someone</w:t>
      </w:r>
      <w:r w:rsidRPr="00BB3CCA">
        <w:rPr>
          <w:rFonts w:ascii="Century Gothic" w:hAnsi="Century Gothic" w:cs="Helvetica"/>
          <w:b/>
          <w:bCs/>
        </w:rPr>
        <w:t xml:space="preserve"> in attendance at the Awards Dinner to accept the award?</w:t>
      </w:r>
      <w:r>
        <w:rPr>
          <w:rFonts w:ascii="Century Gothic" w:hAnsi="Century Gothic" w:cs="Helvetica"/>
          <w:b/>
          <w:bCs/>
        </w:rPr>
        <w:t>*</w:t>
      </w:r>
    </w:p>
    <w:p w14:paraId="01A5FEB4" w14:textId="0A1F9F4C" w:rsidR="00CE078C" w:rsidRPr="00CE078C" w:rsidRDefault="00000000" w:rsidP="00CE078C">
      <w:pPr>
        <w:rPr>
          <w:rFonts w:ascii="Century Gothic" w:hAnsi="Century Gothic" w:cs="Helvetica"/>
          <w:b/>
          <w:bCs/>
          <w:color w:val="000000" w:themeColor="text1"/>
        </w:rPr>
      </w:pPr>
      <w:sdt>
        <w:sdtPr>
          <w:rPr>
            <w:rFonts w:ascii="Century Gothic" w:eastAsia="Times New Roman" w:hAnsi="Century Gothic" w:cs="Helvetica"/>
            <w:color w:val="000000"/>
            <w:sz w:val="24"/>
            <w:szCs w:val="24"/>
            <w:lang w:val="en-GB" w:eastAsia="en-GB"/>
          </w:rPr>
          <w:id w:val="1761400837"/>
          <w14:checkbox>
            <w14:checked w14:val="0"/>
            <w14:checkedState w14:val="2612" w14:font="MS Gothic"/>
            <w14:uncheckedState w14:val="2610" w14:font="MS Gothic"/>
          </w14:checkbox>
        </w:sdtPr>
        <w:sdtContent>
          <w:r w:rsidR="00CE078C" w:rsidRPr="00BB3CCA">
            <w:rPr>
              <w:rFonts w:ascii="Segoe UI Symbol" w:eastAsia="MS Gothic" w:hAnsi="Segoe UI Symbol" w:cs="Segoe UI Symbol"/>
              <w:color w:val="000000"/>
              <w:sz w:val="24"/>
              <w:szCs w:val="24"/>
              <w:lang w:val="en-GB" w:eastAsia="en-GB"/>
            </w:rPr>
            <w:t>☐</w:t>
          </w:r>
        </w:sdtContent>
      </w:sdt>
      <w:r w:rsidR="00CE078C" w:rsidRPr="00BB3CCA">
        <w:rPr>
          <w:rFonts w:ascii="Century Gothic" w:eastAsia="Times New Roman" w:hAnsi="Century Gothic" w:cs="Helvetica"/>
          <w:color w:val="000000"/>
          <w:sz w:val="24"/>
          <w:szCs w:val="24"/>
          <w:lang w:val="en-GB" w:eastAsia="en-GB"/>
        </w:rPr>
        <w:t xml:space="preserve">  </w:t>
      </w:r>
      <w:r w:rsidR="00CE078C" w:rsidRPr="00CE078C">
        <w:rPr>
          <w:rFonts w:ascii="Century Gothic" w:hAnsi="Century Gothic" w:cs="Helvetica"/>
          <w:b/>
          <w:bCs/>
          <w:color w:val="000000" w:themeColor="text1"/>
        </w:rPr>
        <w:t>Yes</w:t>
      </w:r>
      <w:r w:rsidR="00106C11">
        <w:rPr>
          <w:rFonts w:ascii="Century Gothic" w:hAnsi="Century Gothic" w:cs="Helvetica"/>
          <w:b/>
          <w:bCs/>
          <w:color w:val="000000" w:themeColor="text1"/>
        </w:rPr>
        <w:t xml:space="preserve"> – please detail below</w:t>
      </w:r>
    </w:p>
    <w:p w14:paraId="0D2D8A74" w14:textId="60DD095D" w:rsidR="00CE078C" w:rsidRDefault="00000000" w:rsidP="00CE078C">
      <w:pPr>
        <w:rPr>
          <w:rFonts w:ascii="Century Gothic" w:hAnsi="Century Gothic" w:cs="Helvetica"/>
          <w:b/>
          <w:bCs/>
          <w:color w:val="000000" w:themeColor="text1"/>
        </w:rPr>
      </w:pPr>
      <w:sdt>
        <w:sdtPr>
          <w:rPr>
            <w:rFonts w:ascii="Century Gothic" w:eastAsia="Times New Roman" w:hAnsi="Century Gothic" w:cs="Helvetica"/>
            <w:color w:val="000000"/>
            <w:sz w:val="24"/>
            <w:szCs w:val="24"/>
            <w:lang w:val="en-GB" w:eastAsia="en-GB"/>
          </w:rPr>
          <w:id w:val="2025135453"/>
          <w14:checkbox>
            <w14:checked w14:val="0"/>
            <w14:checkedState w14:val="2612" w14:font="MS Gothic"/>
            <w14:uncheckedState w14:val="2610" w14:font="MS Gothic"/>
          </w14:checkbox>
        </w:sdtPr>
        <w:sdtContent>
          <w:r w:rsidR="00CE078C" w:rsidRPr="00BB3CCA">
            <w:rPr>
              <w:rFonts w:ascii="Segoe UI Symbol" w:eastAsia="MS Gothic" w:hAnsi="Segoe UI Symbol" w:cs="Segoe UI Symbol"/>
              <w:color w:val="000000"/>
              <w:sz w:val="24"/>
              <w:szCs w:val="24"/>
              <w:lang w:val="en-GB" w:eastAsia="en-GB"/>
            </w:rPr>
            <w:t>☐</w:t>
          </w:r>
        </w:sdtContent>
      </w:sdt>
      <w:r w:rsidR="00CE078C" w:rsidRPr="00BB3CCA">
        <w:rPr>
          <w:rFonts w:ascii="Century Gothic" w:eastAsia="Times New Roman" w:hAnsi="Century Gothic" w:cs="Helvetica"/>
          <w:color w:val="000000"/>
          <w:sz w:val="24"/>
          <w:szCs w:val="24"/>
          <w:lang w:val="en-GB" w:eastAsia="en-GB"/>
        </w:rPr>
        <w:t xml:space="preserve">  </w:t>
      </w:r>
      <w:r w:rsidR="00CE078C" w:rsidRPr="00CE078C">
        <w:rPr>
          <w:rFonts w:ascii="Century Gothic" w:hAnsi="Century Gothic" w:cs="Helvetica"/>
          <w:b/>
          <w:bCs/>
          <w:color w:val="000000" w:themeColor="text1"/>
        </w:rPr>
        <w:t>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CE078C" w14:paraId="19A9FEED" w14:textId="77777777" w:rsidTr="00CE078C">
        <w:tc>
          <w:tcPr>
            <w:tcW w:w="5035" w:type="dxa"/>
          </w:tcPr>
          <w:p w14:paraId="4D83EC56" w14:textId="16615606" w:rsidR="00CE078C" w:rsidRDefault="00CE078C" w:rsidP="00CE078C">
            <w:pPr>
              <w:rPr>
                <w:rFonts w:ascii="Century Gothic" w:hAnsi="Century Gothic" w:cs="Helvetica"/>
                <w:b/>
                <w:bCs/>
                <w:color w:val="000000" w:themeColor="text1"/>
              </w:rPr>
            </w:pPr>
            <w:r w:rsidRPr="00CE078C">
              <w:rPr>
                <w:rFonts w:ascii="Century Gothic" w:hAnsi="Century Gothic" w:cs="Helvetica"/>
                <w:b/>
                <w:bCs/>
                <w:color w:val="000000" w:themeColor="text1"/>
              </w:rPr>
              <w:t>Name*</w:t>
            </w:r>
          </w:p>
        </w:tc>
        <w:tc>
          <w:tcPr>
            <w:tcW w:w="5035" w:type="dxa"/>
          </w:tcPr>
          <w:p w14:paraId="590E6E4A" w14:textId="45060EBD" w:rsidR="00CE078C" w:rsidRDefault="00CE078C" w:rsidP="00CE078C">
            <w:pPr>
              <w:rPr>
                <w:rFonts w:ascii="Century Gothic" w:hAnsi="Century Gothic" w:cs="Helvetica"/>
                <w:b/>
                <w:bCs/>
                <w:color w:val="000000" w:themeColor="text1"/>
              </w:rPr>
            </w:pPr>
            <w:r w:rsidRPr="00CE078C">
              <w:rPr>
                <w:rFonts w:ascii="Century Gothic" w:hAnsi="Century Gothic" w:cs="Helvetica"/>
                <w:b/>
                <w:bCs/>
                <w:color w:val="000000" w:themeColor="text1"/>
              </w:rPr>
              <w:t>Company name</w:t>
            </w:r>
          </w:p>
        </w:tc>
      </w:tr>
      <w:tr w:rsidR="00CE078C" w14:paraId="08DAD50F" w14:textId="77777777" w:rsidTr="00CE078C">
        <w:tc>
          <w:tcPr>
            <w:tcW w:w="5035" w:type="dxa"/>
          </w:tcPr>
          <w:p w14:paraId="128376B6" w14:textId="32DC87DF" w:rsidR="00CE078C" w:rsidRDefault="00000000" w:rsidP="00CE078C">
            <w:pPr>
              <w:rPr>
                <w:rFonts w:ascii="Century Gothic" w:hAnsi="Century Gothic" w:cs="Helvetica"/>
                <w:b/>
                <w:bCs/>
                <w:color w:val="000000" w:themeColor="text1"/>
              </w:rPr>
            </w:pPr>
            <w:sdt>
              <w:sdtPr>
                <w:rPr>
                  <w:rFonts w:ascii="Century Gothic" w:hAnsi="Century Gothic" w:cs="Helvetica"/>
                </w:rPr>
                <w:id w:val="82501588"/>
                <w:placeholder>
                  <w:docPart w:val="06B5AEFDA67B49E498BCD92C78489335"/>
                </w:placeholder>
                <w:text/>
              </w:sdtPr>
              <w:sdtContent>
                <w:r w:rsidR="00CE078C" w:rsidRPr="00CE078C">
                  <w:rPr>
                    <w:rFonts w:ascii="Century Gothic" w:hAnsi="Century Gothic" w:cs="Helvetica"/>
                  </w:rPr>
                  <w:t xml:space="preserve"> Click or tap here to enter text.</w:t>
                </w:r>
              </w:sdtContent>
            </w:sdt>
          </w:p>
        </w:tc>
        <w:tc>
          <w:tcPr>
            <w:tcW w:w="5035" w:type="dxa"/>
          </w:tcPr>
          <w:p w14:paraId="586DD6EB" w14:textId="7B157509" w:rsidR="00CE078C" w:rsidRDefault="00000000" w:rsidP="00CE078C">
            <w:pPr>
              <w:rPr>
                <w:rFonts w:ascii="Century Gothic" w:hAnsi="Century Gothic" w:cs="Helvetica"/>
                <w:b/>
                <w:bCs/>
                <w:color w:val="000000" w:themeColor="text1"/>
              </w:rPr>
            </w:pPr>
            <w:sdt>
              <w:sdtPr>
                <w:rPr>
                  <w:rFonts w:ascii="Century Gothic" w:hAnsi="Century Gothic" w:cs="Helvetica"/>
                </w:rPr>
                <w:id w:val="-1550214885"/>
                <w:placeholder>
                  <w:docPart w:val="530F0A04B743455A9ED7705301B9C58D"/>
                </w:placeholder>
                <w:text/>
              </w:sdtPr>
              <w:sdtContent>
                <w:r w:rsidR="00CE078C" w:rsidRPr="00CE078C">
                  <w:rPr>
                    <w:rFonts w:ascii="Century Gothic" w:hAnsi="Century Gothic" w:cs="Helvetica"/>
                  </w:rPr>
                  <w:t xml:space="preserve"> Click or tap here to enter text.</w:t>
                </w:r>
              </w:sdtContent>
            </w:sdt>
          </w:p>
        </w:tc>
      </w:tr>
    </w:tbl>
    <w:p w14:paraId="0467E210" w14:textId="64FF33E6" w:rsidR="00CE078C" w:rsidRDefault="00CE078C" w:rsidP="00CE078C">
      <w:pPr>
        <w:rPr>
          <w:rFonts w:ascii="Century Gothic" w:hAnsi="Century Gothic" w:cs="Helvetica"/>
        </w:rPr>
      </w:pPr>
      <w:r>
        <w:rPr>
          <w:rFonts w:ascii="Century Gothic" w:hAnsi="Century Gothic" w:cs="Helvetica"/>
        </w:rPr>
        <w:t>+</w:t>
      </w:r>
    </w:p>
    <w:p w14:paraId="645F4403" w14:textId="35C106A0" w:rsidR="00CE078C" w:rsidRDefault="00CE078C" w:rsidP="00CE078C">
      <w:pPr>
        <w:rPr>
          <w:rFonts w:ascii="Century Gothic" w:hAnsi="Century Gothic" w:cs="Helvetica"/>
        </w:rPr>
      </w:pPr>
      <w:r>
        <w:rPr>
          <w:rFonts w:ascii="Century Gothic" w:hAnsi="Century Gothic" w:cs="Helvetica"/>
        </w:rPr>
        <w:t>+</w:t>
      </w:r>
    </w:p>
    <w:p w14:paraId="516B59AB" w14:textId="28707704" w:rsidR="00CE078C" w:rsidRPr="00CE078C" w:rsidRDefault="00CE078C" w:rsidP="00CE078C">
      <w:pPr>
        <w:rPr>
          <w:rFonts w:ascii="Century Gothic" w:hAnsi="Century Gothic" w:cs="Helvetica"/>
          <w:b/>
          <w:bCs/>
        </w:rPr>
      </w:pPr>
      <w:r w:rsidRPr="00CE078C">
        <w:rPr>
          <w:rFonts w:ascii="Century Gothic" w:hAnsi="Century Gothic" w:cs="Helvetica"/>
          <w:b/>
          <w:bCs/>
        </w:rPr>
        <w:t xml:space="preserve">Which firms should be formally recognized? </w:t>
      </w:r>
    </w:p>
    <w:p w14:paraId="0F00A010" w14:textId="4CAB7533" w:rsidR="00CE078C" w:rsidRPr="00D71056" w:rsidRDefault="00CE078C" w:rsidP="00CE078C">
      <w:pPr>
        <w:rPr>
          <w:rFonts w:ascii="Century Gothic" w:hAnsi="Century Gothic" w:cs="Helvetica"/>
        </w:rPr>
      </w:pPr>
      <w:r w:rsidRPr="00CE078C">
        <w:rPr>
          <w:rFonts w:ascii="Century Gothic" w:hAnsi="Century Gothic" w:cs="Helvetica"/>
          <w:sz w:val="18"/>
          <w:szCs w:val="18"/>
        </w:rPr>
        <w:t>List all service provider/advisor supporting firms of the submitted plan that should be formally recognized at the event and in print publications if this submission is selected as a GEO Award winner. Exclusion of this information could result in disqualification during the selection process.</w:t>
      </w:r>
    </w:p>
    <w:p w14:paraId="260951CB"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Accountant(s) - if none, enter "None"</w:t>
      </w:r>
      <w:r w:rsidRPr="00371E2D">
        <w:rPr>
          <w:rFonts w:ascii="Century Gothic" w:hAnsi="Century Gothic" w:cs="Helvetica"/>
          <w:b/>
          <w:bCs/>
          <w:color w:val="C00000"/>
        </w:rPr>
        <w:t>*</w:t>
      </w:r>
    </w:p>
    <w:p w14:paraId="4E939344"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98696985"/>
          <w:placeholder>
            <w:docPart w:val="80565DD4F6CC4CFD9A9C6A635BAA76B2"/>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0E856C3A" w14:textId="77777777" w:rsidR="00CE078C" w:rsidRPr="00371E2D" w:rsidRDefault="00CE078C" w:rsidP="00CE078C">
      <w:pPr>
        <w:rPr>
          <w:rFonts w:ascii="Century Gothic" w:hAnsi="Century Gothic" w:cs="Helvetica"/>
          <w:b/>
          <w:bCs/>
        </w:rPr>
      </w:pPr>
      <w:r>
        <w:rPr>
          <w:rFonts w:ascii="Century Gothic" w:hAnsi="Century Gothic" w:cs="Helvetica"/>
          <w:b/>
          <w:bCs/>
        </w:rPr>
        <w:t>Technology platform providers</w:t>
      </w:r>
      <w:r w:rsidRPr="00371E2D">
        <w:rPr>
          <w:rFonts w:ascii="Century Gothic" w:hAnsi="Century Gothic" w:cs="Helvetica"/>
          <w:b/>
          <w:bCs/>
        </w:rPr>
        <w:t xml:space="preserve"> - if none, enter "None"</w:t>
      </w:r>
      <w:r w:rsidRPr="00371E2D">
        <w:rPr>
          <w:rFonts w:ascii="Century Gothic" w:hAnsi="Century Gothic" w:cs="Helvetica"/>
          <w:b/>
          <w:bCs/>
          <w:color w:val="C00000"/>
        </w:rPr>
        <w:t>*</w:t>
      </w:r>
    </w:p>
    <w:p w14:paraId="2F959C5A"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189130252"/>
          <w:placeholder>
            <w:docPart w:val="CBC6508753624D0890B37E45A9A896C6"/>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543932FB"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Attorney(s) - if none, enter "None"</w:t>
      </w:r>
      <w:r w:rsidRPr="00371E2D">
        <w:rPr>
          <w:rFonts w:ascii="Century Gothic" w:hAnsi="Century Gothic" w:cs="Helvetica"/>
          <w:b/>
          <w:bCs/>
          <w:color w:val="C00000"/>
        </w:rPr>
        <w:t>*</w:t>
      </w:r>
    </w:p>
    <w:p w14:paraId="31659855"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514888329"/>
          <w:placeholder>
            <w:docPart w:val="2FC6BD22D1CE45AE9E2478F4A6AC8AA2"/>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2191C3DB"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Broker(s) - if none, enter "None"</w:t>
      </w:r>
      <w:r w:rsidRPr="00371E2D">
        <w:rPr>
          <w:rFonts w:ascii="Century Gothic" w:hAnsi="Century Gothic" w:cs="Helvetica"/>
          <w:b/>
          <w:bCs/>
          <w:color w:val="C00000"/>
        </w:rPr>
        <w:t>*</w:t>
      </w:r>
    </w:p>
    <w:p w14:paraId="70136D44"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500421963"/>
          <w:placeholder>
            <w:docPart w:val="8236D3BAE1454BFEA7CE8AFBBA3BFC74"/>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3453B933"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lastRenderedPageBreak/>
        <w:t>Communications consultant(s) - if none, enter "None"</w:t>
      </w:r>
      <w:r w:rsidRPr="00371E2D">
        <w:rPr>
          <w:rFonts w:ascii="Century Gothic" w:hAnsi="Century Gothic" w:cs="Helvetica"/>
          <w:b/>
          <w:bCs/>
          <w:color w:val="C00000"/>
        </w:rPr>
        <w:t>*</w:t>
      </w:r>
    </w:p>
    <w:p w14:paraId="0AF497CC"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631899407"/>
          <w:placeholder>
            <w:docPart w:val="327C671E1BF54E949CAA99D89D12A86E"/>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64701E69"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Plan design consultant(s) - if none, enter "None"</w:t>
      </w:r>
      <w:r w:rsidRPr="00371E2D">
        <w:rPr>
          <w:rFonts w:ascii="Century Gothic" w:hAnsi="Century Gothic" w:cs="Helvetica"/>
          <w:b/>
          <w:bCs/>
          <w:color w:val="C00000"/>
        </w:rPr>
        <w:t>*</w:t>
      </w:r>
    </w:p>
    <w:p w14:paraId="3C4B8FEA"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386417069"/>
          <w:placeholder>
            <w:docPart w:val="8564292A5416402FB8D5DA1B868A6655"/>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39DCE1D2"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Tax advisor(s) - if none, enter "None"</w:t>
      </w:r>
      <w:r w:rsidRPr="00371E2D">
        <w:rPr>
          <w:rFonts w:ascii="Century Gothic" w:hAnsi="Century Gothic" w:cs="Helvetica"/>
          <w:b/>
          <w:bCs/>
          <w:color w:val="C00000"/>
        </w:rPr>
        <w:t>*</w:t>
      </w:r>
    </w:p>
    <w:p w14:paraId="69CFF8A6"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2129892622"/>
          <w:placeholder>
            <w:docPart w:val="2B8321A423F54BF29E83550394F1C5F4"/>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6A82DD75" w14:textId="77777777" w:rsidR="00CE078C" w:rsidRPr="00371E2D" w:rsidRDefault="00CE078C" w:rsidP="00CE078C">
      <w:pPr>
        <w:rPr>
          <w:rFonts w:ascii="Century Gothic" w:hAnsi="Century Gothic" w:cs="Helvetica"/>
          <w:b/>
          <w:bCs/>
        </w:rPr>
      </w:pPr>
      <w:r w:rsidRPr="00371E2D">
        <w:rPr>
          <w:rFonts w:ascii="Century Gothic" w:hAnsi="Century Gothic" w:cs="Helvetica"/>
          <w:b/>
          <w:bCs/>
        </w:rPr>
        <w:t xml:space="preserve">Other(s) </w:t>
      </w:r>
    </w:p>
    <w:p w14:paraId="3976B396" w14:textId="77777777" w:rsidR="00CE078C" w:rsidRPr="00D71056" w:rsidRDefault="00000000" w:rsidP="00CE078C">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71316349"/>
          <w:placeholder>
            <w:docPart w:val="4BEDC572181741D58BDC6EBDC587B85D"/>
          </w:placeholder>
          <w:showingPlcHdr/>
          <w:text/>
        </w:sdtPr>
        <w:sdtContent>
          <w:r w:rsidR="00CE078C" w:rsidRPr="00D71056">
            <w:rPr>
              <w:rStyle w:val="PlaceholderText"/>
              <w:rFonts w:ascii="Century Gothic" w:hAnsi="Century Gothic" w:cs="Helvetica"/>
              <w:bdr w:val="single" w:sz="12" w:space="0" w:color="166CAC" w:themeColor="accent3"/>
            </w:rPr>
            <w:t>Click or tap here to enter text.</w:t>
          </w:r>
        </w:sdtContent>
      </w:sdt>
    </w:p>
    <w:p w14:paraId="6B90CCE5" w14:textId="77777777" w:rsidR="00CE078C" w:rsidRDefault="00CE078C" w:rsidP="00371E2D">
      <w:pPr>
        <w:rPr>
          <w:rFonts w:ascii="Century Gothic" w:hAnsi="Century Gothic" w:cs="Helvetica"/>
          <w:b/>
          <w:bCs/>
        </w:rPr>
      </w:pPr>
    </w:p>
    <w:p w14:paraId="4C58937A" w14:textId="77777777" w:rsidR="002F572F" w:rsidRDefault="00EF3009" w:rsidP="00371E2D">
      <w:pPr>
        <w:rPr>
          <w:rFonts w:ascii="Century Gothic" w:hAnsi="Century Gothic" w:cs="Helvetica"/>
          <w:b/>
          <w:bCs/>
        </w:rPr>
      </w:pPr>
      <w:bookmarkStart w:id="36" w:name="_Hlk149454962"/>
      <w:r>
        <w:rPr>
          <w:rFonts w:ascii="Century Gothic" w:hAnsi="Century Gothic" w:cs="Helvetica"/>
          <w:b/>
          <w:bCs/>
        </w:rPr>
        <w:t>All winners are presented with a crystal trophy at the GEO Awards ceremony for photo purposes</w:t>
      </w:r>
      <w:r w:rsidR="002F572F">
        <w:rPr>
          <w:rFonts w:ascii="Century Gothic" w:hAnsi="Century Gothic" w:cs="Helvetica"/>
          <w:b/>
          <w:bCs/>
        </w:rPr>
        <w:t xml:space="preserve"> and digital assets </w:t>
      </w:r>
      <w:r w:rsidR="002F572F" w:rsidRPr="002F572F">
        <w:rPr>
          <w:rFonts w:ascii="Century Gothic" w:hAnsi="Century Gothic" w:cs="Helvetica"/>
          <w:b/>
          <w:bCs/>
        </w:rPr>
        <w:t xml:space="preserve">for use on </w:t>
      </w:r>
      <w:r w:rsidR="002F572F">
        <w:rPr>
          <w:rFonts w:ascii="Century Gothic" w:hAnsi="Century Gothic" w:cs="Helvetica"/>
          <w:b/>
          <w:bCs/>
        </w:rPr>
        <w:t>your</w:t>
      </w:r>
      <w:r w:rsidR="002F572F" w:rsidRPr="002F572F">
        <w:rPr>
          <w:rFonts w:ascii="Century Gothic" w:hAnsi="Century Gothic" w:cs="Helvetica"/>
          <w:b/>
          <w:bCs/>
        </w:rPr>
        <w:t xml:space="preserve"> website, social media and email signature</w:t>
      </w:r>
      <w:r w:rsidR="002F572F">
        <w:rPr>
          <w:rFonts w:ascii="Century Gothic" w:hAnsi="Century Gothic" w:cs="Helvetica"/>
          <w:b/>
          <w:bCs/>
        </w:rPr>
        <w:t>s.</w:t>
      </w:r>
    </w:p>
    <w:p w14:paraId="3177C96C" w14:textId="682F5CE3" w:rsidR="00EF3009" w:rsidRDefault="00EF3009" w:rsidP="00371E2D">
      <w:pPr>
        <w:rPr>
          <w:rFonts w:ascii="Century Gothic" w:hAnsi="Century Gothic" w:cs="Helvetica"/>
          <w:b/>
          <w:bCs/>
        </w:rPr>
      </w:pPr>
      <w:r>
        <w:rPr>
          <w:rFonts w:ascii="Century Gothic" w:hAnsi="Century Gothic" w:cs="Helvetica"/>
          <w:b/>
          <w:bCs/>
        </w:rPr>
        <w:t xml:space="preserve">Please indicate whether you would </w:t>
      </w:r>
      <w:r w:rsidR="002F572F">
        <w:rPr>
          <w:rFonts w:ascii="Century Gothic" w:hAnsi="Century Gothic" w:cs="Helvetica"/>
          <w:b/>
          <w:bCs/>
        </w:rPr>
        <w:t xml:space="preserve">also </w:t>
      </w:r>
      <w:r>
        <w:rPr>
          <w:rFonts w:ascii="Century Gothic" w:hAnsi="Century Gothic" w:cs="Helvetica"/>
          <w:b/>
          <w:bCs/>
        </w:rPr>
        <w:t xml:space="preserve">like to </w:t>
      </w:r>
      <w:r w:rsidR="002F572F">
        <w:rPr>
          <w:rFonts w:ascii="Century Gothic" w:hAnsi="Century Gothic" w:cs="Helvetica"/>
          <w:b/>
          <w:bCs/>
        </w:rPr>
        <w:t xml:space="preserve">receive a </w:t>
      </w:r>
      <w:r>
        <w:rPr>
          <w:rFonts w:ascii="Century Gothic" w:hAnsi="Century Gothic" w:cs="Helvetica"/>
          <w:b/>
          <w:bCs/>
        </w:rPr>
        <w:t>trophy</w:t>
      </w:r>
      <w:r w:rsidR="004C7835">
        <w:rPr>
          <w:rFonts w:ascii="Century Gothic" w:hAnsi="Century Gothic" w:cs="Helvetica"/>
          <w:b/>
          <w:bCs/>
        </w:rPr>
        <w:t xml:space="preserve"> to take home with you</w:t>
      </w:r>
      <w:r>
        <w:rPr>
          <w:rFonts w:ascii="Century Gothic" w:hAnsi="Century Gothic" w:cs="Helvetica"/>
          <w:b/>
          <w:bCs/>
        </w:rPr>
        <w:t>*</w:t>
      </w:r>
    </w:p>
    <w:p w14:paraId="48261EEB" w14:textId="478EE0D1" w:rsidR="002F572F" w:rsidRDefault="00000000" w:rsidP="00EF3009">
      <w:pPr>
        <w:rPr>
          <w:rFonts w:ascii="Century Gothic" w:hAnsi="Century Gothic" w:cs="Helvetica"/>
          <w:bCs/>
        </w:rPr>
      </w:pPr>
      <w:sdt>
        <w:sdtPr>
          <w:rPr>
            <w:rFonts w:ascii="Century Gothic" w:eastAsia="MS Gothic" w:hAnsi="Century Gothic" w:cs="Helvetica"/>
            <w:bCs/>
            <w:sz w:val="32"/>
          </w:rPr>
          <w:id w:val="191492923"/>
          <w14:checkbox>
            <w14:checked w14:val="0"/>
            <w14:checkedState w14:val="2612" w14:font="MS Gothic"/>
            <w14:uncheckedState w14:val="2610" w14:font="MS Gothic"/>
          </w14:checkbox>
        </w:sdtPr>
        <w:sdtContent>
          <w:r w:rsidR="002F572F">
            <w:rPr>
              <w:rFonts w:ascii="MS Gothic" w:eastAsia="MS Gothic" w:hAnsi="MS Gothic" w:cs="Helvetica" w:hint="eastAsia"/>
              <w:bCs/>
              <w:sz w:val="32"/>
            </w:rPr>
            <w:t>☐</w:t>
          </w:r>
        </w:sdtContent>
      </w:sdt>
      <w:r w:rsidR="00EF3009" w:rsidRPr="00EF3009">
        <w:rPr>
          <w:rFonts w:ascii="Century Gothic" w:hAnsi="Century Gothic" w:cs="Helvetica"/>
          <w:bCs/>
        </w:rPr>
        <w:t xml:space="preserve"> </w:t>
      </w:r>
      <w:r w:rsidR="002F572F">
        <w:rPr>
          <w:rFonts w:ascii="Century Gothic" w:hAnsi="Century Gothic" w:cs="Helvetica"/>
          <w:bCs/>
        </w:rPr>
        <w:t>I am happy to receive digital assets only to help save the environment and my baggage allowance</w:t>
      </w:r>
    </w:p>
    <w:p w14:paraId="629AAA8E" w14:textId="4244AE0C" w:rsidR="00EF3009" w:rsidRPr="00EF3009" w:rsidRDefault="00000000" w:rsidP="00EF3009">
      <w:pPr>
        <w:rPr>
          <w:rFonts w:ascii="Century Gothic" w:hAnsi="Century Gothic" w:cs="Helvetica"/>
          <w:bCs/>
        </w:rPr>
      </w:pPr>
      <w:sdt>
        <w:sdtPr>
          <w:rPr>
            <w:rFonts w:ascii="Century Gothic" w:eastAsia="MS Gothic" w:hAnsi="Century Gothic" w:cs="Helvetica"/>
            <w:bCs/>
            <w:sz w:val="32"/>
          </w:rPr>
          <w:id w:val="-704635962"/>
          <w14:checkbox>
            <w14:checked w14:val="0"/>
            <w14:checkedState w14:val="2612" w14:font="MS Gothic"/>
            <w14:uncheckedState w14:val="2610" w14:font="MS Gothic"/>
          </w14:checkbox>
        </w:sdtPr>
        <w:sdtContent>
          <w:r w:rsidR="002F572F">
            <w:rPr>
              <w:rFonts w:ascii="MS Gothic" w:eastAsia="MS Gothic" w:hAnsi="MS Gothic" w:cs="Helvetica" w:hint="eastAsia"/>
              <w:bCs/>
              <w:sz w:val="32"/>
            </w:rPr>
            <w:t>☐</w:t>
          </w:r>
        </w:sdtContent>
      </w:sdt>
      <w:r w:rsidR="002F572F">
        <w:rPr>
          <w:rFonts w:ascii="Century Gothic" w:hAnsi="Century Gothic" w:cs="Helvetica"/>
          <w:bCs/>
        </w:rPr>
        <w:t xml:space="preserve"> I would like to </w:t>
      </w:r>
      <w:r w:rsidR="004C7835">
        <w:rPr>
          <w:rFonts w:ascii="Century Gothic" w:hAnsi="Century Gothic" w:cs="Helvetica"/>
          <w:bCs/>
        </w:rPr>
        <w:t>take away</w:t>
      </w:r>
      <w:r w:rsidR="002F572F">
        <w:rPr>
          <w:rFonts w:ascii="Century Gothic" w:hAnsi="Century Gothic" w:cs="Helvetica"/>
          <w:bCs/>
        </w:rPr>
        <w:t xml:space="preserve"> a physical trophy at the GEO Awards ceremony*</w:t>
      </w:r>
    </w:p>
    <w:p w14:paraId="15D028A5" w14:textId="385B83FC" w:rsidR="00EF3009" w:rsidRDefault="00EF3009" w:rsidP="00371E2D">
      <w:pPr>
        <w:rPr>
          <w:rFonts w:ascii="Century Gothic" w:hAnsi="Century Gothic" w:cs="Helvetica"/>
          <w:bCs/>
        </w:rPr>
      </w:pPr>
      <w:r>
        <w:rPr>
          <w:rFonts w:ascii="Century Gothic" w:hAnsi="Century Gothic" w:cs="Helvetica"/>
          <w:bCs/>
        </w:rPr>
        <w:t>Th</w:t>
      </w:r>
      <w:r w:rsidR="00106C11">
        <w:rPr>
          <w:rFonts w:ascii="Century Gothic" w:hAnsi="Century Gothic" w:cs="Helvetica"/>
          <w:bCs/>
        </w:rPr>
        <w:t>e trophy</w:t>
      </w:r>
      <w:r>
        <w:rPr>
          <w:rFonts w:ascii="Century Gothic" w:hAnsi="Century Gothic" w:cs="Helvetica"/>
          <w:bCs/>
        </w:rPr>
        <w:t xml:space="preserve"> will be collected by the following nominated person at the GEO Awards ceremony</w:t>
      </w:r>
    </w:p>
    <w:p w14:paraId="00FB8C57" w14:textId="77777777" w:rsidR="00EF3009" w:rsidRPr="00D71056" w:rsidRDefault="00000000" w:rsidP="00EF3009">
      <w:pPr>
        <w:ind w:left="720"/>
        <w:rPr>
          <w:rFonts w:ascii="Century Gothic" w:hAnsi="Century Gothic" w:cs="Helvetica"/>
        </w:rPr>
      </w:pPr>
      <w:sdt>
        <w:sdtPr>
          <w:rPr>
            <w:rStyle w:val="PlaceholderText"/>
            <w:rFonts w:ascii="Century Gothic" w:hAnsi="Century Gothic" w:cs="Helvetica"/>
            <w:bdr w:val="single" w:sz="12" w:space="0" w:color="166CAC" w:themeColor="accent3"/>
          </w:rPr>
          <w:id w:val="-190922640"/>
          <w:placeholder>
            <w:docPart w:val="886341088398426FACDC808FB2DB3AED"/>
          </w:placeholder>
          <w:showingPlcHdr/>
          <w:text/>
        </w:sdtPr>
        <w:sdtContent>
          <w:r w:rsidR="00EF3009" w:rsidRPr="00D71056">
            <w:rPr>
              <w:rStyle w:val="PlaceholderText"/>
              <w:rFonts w:ascii="Century Gothic" w:hAnsi="Century Gothic" w:cs="Helvetica"/>
              <w:bdr w:val="single" w:sz="12" w:space="0" w:color="166CAC" w:themeColor="accent3"/>
            </w:rPr>
            <w:t>Click or tap here to enter text.</w:t>
          </w:r>
        </w:sdtContent>
      </w:sdt>
    </w:p>
    <w:p w14:paraId="2EB95C6C" w14:textId="214D7B78" w:rsidR="00EF3009" w:rsidRPr="00CE078C" w:rsidRDefault="002F572F" w:rsidP="00EF3009">
      <w:pPr>
        <w:rPr>
          <w:rFonts w:ascii="Century Gothic" w:hAnsi="Century Gothic" w:cs="Helvetica"/>
          <w:b/>
          <w:bCs/>
          <w:sz w:val="18"/>
          <w:szCs w:val="18"/>
        </w:rPr>
      </w:pPr>
      <w:r>
        <w:rPr>
          <w:rFonts w:ascii="Century Gothic" w:hAnsi="Century Gothic" w:cs="Helvetica"/>
          <w:color w:val="FF0000"/>
          <w:sz w:val="18"/>
          <w:szCs w:val="18"/>
        </w:rPr>
        <w:t>*</w:t>
      </w:r>
      <w:r w:rsidR="00EF3009" w:rsidRPr="00CE078C">
        <w:rPr>
          <w:rFonts w:ascii="Century Gothic" w:hAnsi="Century Gothic" w:cs="Helvetica"/>
          <w:color w:val="FF0000"/>
          <w:sz w:val="18"/>
          <w:szCs w:val="18"/>
        </w:rPr>
        <w:t xml:space="preserve"> I understand </w:t>
      </w:r>
      <w:r w:rsidR="00652058">
        <w:rPr>
          <w:rFonts w:ascii="Century Gothic" w:hAnsi="Century Gothic" w:cs="Helvetica"/>
          <w:color w:val="FF0000"/>
          <w:sz w:val="18"/>
          <w:szCs w:val="18"/>
        </w:rPr>
        <w:t xml:space="preserve">that this trophy may differ from the one presented to me at the GEO Awards gala and that </w:t>
      </w:r>
      <w:r w:rsidR="00EF3009" w:rsidRPr="00CE078C">
        <w:rPr>
          <w:rFonts w:ascii="Century Gothic" w:hAnsi="Century Gothic" w:cs="Helvetica"/>
          <w:color w:val="FF0000"/>
          <w:sz w:val="18"/>
          <w:szCs w:val="18"/>
        </w:rPr>
        <w:t xml:space="preserve">it is my responsibility to organize the transportation of this trophy from the ceremony to my desired location, at </w:t>
      </w:r>
      <w:r w:rsidR="00106C11">
        <w:rPr>
          <w:rFonts w:ascii="Century Gothic" w:hAnsi="Century Gothic" w:cs="Helvetica"/>
          <w:color w:val="FF0000"/>
          <w:sz w:val="18"/>
          <w:szCs w:val="18"/>
        </w:rPr>
        <w:t>my</w:t>
      </w:r>
      <w:r w:rsidR="00EF3009" w:rsidRPr="00CE078C">
        <w:rPr>
          <w:rFonts w:ascii="Century Gothic" w:hAnsi="Century Gothic" w:cs="Helvetica"/>
          <w:color w:val="FF0000"/>
          <w:sz w:val="18"/>
          <w:szCs w:val="18"/>
        </w:rPr>
        <w:t xml:space="preserve"> own expense. Any trophies not collected will be destroyed following the ceremony.</w:t>
      </w:r>
    </w:p>
    <w:bookmarkEnd w:id="36"/>
    <w:p w14:paraId="02F51B83" w14:textId="77777777" w:rsidR="00106C11" w:rsidRDefault="00106C11" w:rsidP="00371E2D">
      <w:pPr>
        <w:rPr>
          <w:rFonts w:ascii="Century Gothic" w:hAnsi="Century Gothic" w:cs="Helvetica"/>
          <w:b/>
          <w:bCs/>
        </w:rPr>
      </w:pPr>
    </w:p>
    <w:p w14:paraId="3DB2F204" w14:textId="55B7E418" w:rsidR="0018766B" w:rsidRPr="00EF3009" w:rsidRDefault="00CE078C" w:rsidP="00371E2D">
      <w:pPr>
        <w:rPr>
          <w:rFonts w:ascii="Century Gothic" w:hAnsi="Century Gothic" w:cs="Helvetica"/>
          <w:b/>
          <w:bCs/>
        </w:rPr>
      </w:pPr>
      <w:r>
        <w:rPr>
          <w:rFonts w:ascii="Century Gothic" w:hAnsi="Century Gothic" w:cs="Helvetica"/>
          <w:b/>
          <w:bCs/>
        </w:rPr>
        <w:t>I</w:t>
      </w:r>
      <w:r w:rsidR="00EF3009">
        <w:rPr>
          <w:rFonts w:ascii="Century Gothic" w:hAnsi="Century Gothic" w:cs="Helvetica"/>
          <w:b/>
          <w:bCs/>
        </w:rPr>
        <w:t xml:space="preserve"> agree to participate in GEO’s e</w:t>
      </w:r>
      <w:r w:rsidR="00EF3009" w:rsidRPr="00EF3009">
        <w:rPr>
          <w:rFonts w:ascii="Century Gothic" w:hAnsi="Century Gothic" w:cs="Helvetica"/>
          <w:b/>
          <w:bCs/>
        </w:rPr>
        <w:t>xcellence program</w:t>
      </w:r>
      <w:r w:rsidR="0018766B" w:rsidRPr="00EF3009">
        <w:rPr>
          <w:rFonts w:ascii="Century Gothic" w:hAnsi="Century Gothic" w:cs="Helvetica"/>
          <w:b/>
          <w:bCs/>
        </w:rPr>
        <w:t>:</w:t>
      </w:r>
      <w:r w:rsidR="00642671" w:rsidRPr="00EF3009">
        <w:rPr>
          <w:rFonts w:ascii="Century Gothic" w:hAnsi="Century Gothic" w:cs="Helvetica"/>
          <w:b/>
          <w:bCs/>
          <w:color w:val="C00000"/>
        </w:rPr>
        <w:t>*</w:t>
      </w:r>
    </w:p>
    <w:p w14:paraId="14FB5128" w14:textId="44645B64" w:rsidR="00302455" w:rsidRPr="00D71056" w:rsidRDefault="00106C11" w:rsidP="00EF3009">
      <w:pPr>
        <w:rPr>
          <w:rFonts w:ascii="Century Gothic" w:hAnsi="Century Gothic" w:cs="Helvetica"/>
        </w:rPr>
      </w:pPr>
      <w:r>
        <w:rPr>
          <w:rFonts w:ascii="Century Gothic" w:hAnsi="Century Gothic" w:cs="Helvetica"/>
        </w:rPr>
        <w:t>If I am a</w:t>
      </w:r>
      <w:r w:rsidR="0018766B" w:rsidRPr="00D71056">
        <w:rPr>
          <w:rFonts w:ascii="Century Gothic" w:hAnsi="Century Gothic" w:cs="Helvetica"/>
        </w:rPr>
        <w:t xml:space="preserve"> GEO Awards </w:t>
      </w:r>
      <w:r>
        <w:rPr>
          <w:rFonts w:ascii="Century Gothic" w:hAnsi="Century Gothic" w:cs="Helvetica"/>
        </w:rPr>
        <w:t>winner</w:t>
      </w:r>
      <w:r w:rsidR="0018766B" w:rsidRPr="00D71056">
        <w:rPr>
          <w:rFonts w:ascii="Century Gothic" w:hAnsi="Century Gothic" w:cs="Helvetica"/>
        </w:rPr>
        <w:t xml:space="preserve">, I understand I will be encouraged to participate in a </w:t>
      </w:r>
      <w:r w:rsidR="00EF3009">
        <w:rPr>
          <w:rFonts w:ascii="Century Gothic" w:hAnsi="Century Gothic" w:cs="Helvetica"/>
        </w:rPr>
        <w:t xml:space="preserve">GEO’s Excellence in Global Share Plans program, which may include a </w:t>
      </w:r>
      <w:r w:rsidR="0018766B" w:rsidRPr="00D71056">
        <w:rPr>
          <w:rFonts w:ascii="Century Gothic" w:hAnsi="Century Gothic" w:cs="Helvetica"/>
        </w:rPr>
        <w:t>Q&amp;A session at the annual conference</w:t>
      </w:r>
      <w:r>
        <w:rPr>
          <w:rFonts w:ascii="Century Gothic" w:hAnsi="Century Gothic" w:cs="Helvetica"/>
        </w:rPr>
        <w:t>, webcasts and articles</w:t>
      </w:r>
      <w:r w:rsidR="0018766B" w:rsidRPr="00D71056">
        <w:rPr>
          <w:rFonts w:ascii="Century Gothic" w:hAnsi="Century Gothic" w:cs="Helvetica"/>
        </w:rPr>
        <w:t>.</w:t>
      </w:r>
      <w:r w:rsidR="00EF3009">
        <w:rPr>
          <w:rFonts w:ascii="Century Gothic" w:hAnsi="Century Gothic" w:cs="Helvetica"/>
        </w:rPr>
        <w:t xml:space="preserve"> Are you happy to be approached to participate in this program?</w:t>
      </w:r>
    </w:p>
    <w:p w14:paraId="08652CDF" w14:textId="3E6243BD" w:rsidR="00FB0AEA" w:rsidRDefault="00000000" w:rsidP="00FB0AEA">
      <w:pPr>
        <w:rPr>
          <w:rFonts w:ascii="Century Gothic" w:hAnsi="Century Gothic" w:cs="Helvetica"/>
        </w:rPr>
      </w:pPr>
      <w:sdt>
        <w:sdtPr>
          <w:rPr>
            <w:rFonts w:ascii="Century Gothic" w:eastAsia="MS Gothic" w:hAnsi="Century Gothic" w:cs="Helvetica"/>
            <w:b/>
            <w:sz w:val="32"/>
          </w:rPr>
          <w:id w:val="-581602724"/>
          <w14:checkbox>
            <w14:checked w14:val="0"/>
            <w14:checkedState w14:val="2612" w14:font="MS Gothic"/>
            <w14:uncheckedState w14:val="2610" w14:font="MS Gothic"/>
          </w14:checkbox>
        </w:sdtPr>
        <w:sdtContent>
          <w:r w:rsidR="00EF3009" w:rsidRPr="00D71056">
            <w:rPr>
              <w:rFonts w:ascii="Segoe UI Symbol" w:eastAsia="MS Gothic" w:hAnsi="Segoe UI Symbol" w:cs="Segoe UI Symbol"/>
              <w:b/>
              <w:sz w:val="32"/>
            </w:rPr>
            <w:t>☐</w:t>
          </w:r>
        </w:sdtContent>
      </w:sdt>
      <w:r w:rsidR="00EF3009" w:rsidRPr="00D71056">
        <w:rPr>
          <w:rFonts w:ascii="Century Gothic" w:hAnsi="Century Gothic" w:cs="Helvetica"/>
        </w:rPr>
        <w:t xml:space="preserve"> </w:t>
      </w:r>
      <w:r w:rsidR="00EF3009">
        <w:rPr>
          <w:rFonts w:ascii="Century Gothic" w:hAnsi="Century Gothic" w:cs="Helvetica"/>
        </w:rPr>
        <w:t>Yes</w:t>
      </w:r>
    </w:p>
    <w:p w14:paraId="7C94003D" w14:textId="7D86E1A8" w:rsidR="00EF3009" w:rsidRDefault="00000000" w:rsidP="00FB0AEA">
      <w:pPr>
        <w:rPr>
          <w:rFonts w:ascii="Century Gothic" w:hAnsi="Century Gothic" w:cs="Helvetica"/>
        </w:rPr>
      </w:pPr>
      <w:sdt>
        <w:sdtPr>
          <w:rPr>
            <w:rFonts w:ascii="Century Gothic" w:eastAsia="MS Gothic" w:hAnsi="Century Gothic" w:cs="Helvetica"/>
            <w:b/>
            <w:sz w:val="32"/>
          </w:rPr>
          <w:id w:val="-839389268"/>
          <w14:checkbox>
            <w14:checked w14:val="0"/>
            <w14:checkedState w14:val="2612" w14:font="MS Gothic"/>
            <w14:uncheckedState w14:val="2610" w14:font="MS Gothic"/>
          </w14:checkbox>
        </w:sdtPr>
        <w:sdtContent>
          <w:r w:rsidR="00652058">
            <w:rPr>
              <w:rFonts w:ascii="MS Gothic" w:eastAsia="MS Gothic" w:hAnsi="MS Gothic" w:cs="Helvetica" w:hint="eastAsia"/>
              <w:b/>
              <w:sz w:val="32"/>
            </w:rPr>
            <w:t>☐</w:t>
          </w:r>
        </w:sdtContent>
      </w:sdt>
      <w:r w:rsidR="00EF3009" w:rsidRPr="00D71056">
        <w:rPr>
          <w:rFonts w:ascii="Century Gothic" w:hAnsi="Century Gothic" w:cs="Helvetica"/>
        </w:rPr>
        <w:t xml:space="preserve"> </w:t>
      </w:r>
      <w:r w:rsidR="00EF3009">
        <w:rPr>
          <w:rFonts w:ascii="Century Gothic" w:hAnsi="Century Gothic" w:cs="Helvetica"/>
        </w:rPr>
        <w:t>No</w:t>
      </w:r>
    </w:p>
    <w:p w14:paraId="051D09BA" w14:textId="619105E4" w:rsidR="00EF3009" w:rsidRDefault="00000000" w:rsidP="00FB0AEA">
      <w:pPr>
        <w:rPr>
          <w:rFonts w:ascii="Century Gothic" w:hAnsi="Century Gothic" w:cs="Helvetica"/>
        </w:rPr>
      </w:pPr>
      <w:sdt>
        <w:sdtPr>
          <w:rPr>
            <w:rFonts w:ascii="Century Gothic" w:eastAsia="MS Gothic" w:hAnsi="Century Gothic" w:cs="Helvetica"/>
            <w:b/>
            <w:sz w:val="32"/>
          </w:rPr>
          <w:id w:val="-1663229366"/>
          <w14:checkbox>
            <w14:checked w14:val="0"/>
            <w14:checkedState w14:val="2612" w14:font="MS Gothic"/>
            <w14:uncheckedState w14:val="2610" w14:font="MS Gothic"/>
          </w14:checkbox>
        </w:sdtPr>
        <w:sdtContent>
          <w:r w:rsidR="00EF3009" w:rsidRPr="00D71056">
            <w:rPr>
              <w:rFonts w:ascii="Segoe UI Symbol" w:eastAsia="MS Gothic" w:hAnsi="Segoe UI Symbol" w:cs="Segoe UI Symbol"/>
              <w:b/>
              <w:sz w:val="32"/>
            </w:rPr>
            <w:t>☐</w:t>
          </w:r>
        </w:sdtContent>
      </w:sdt>
      <w:r w:rsidR="00EF3009" w:rsidRPr="00D71056">
        <w:rPr>
          <w:rFonts w:ascii="Century Gothic" w:hAnsi="Century Gothic" w:cs="Helvetica"/>
        </w:rPr>
        <w:t xml:space="preserve"> </w:t>
      </w:r>
      <w:r w:rsidR="00EF3009">
        <w:rPr>
          <w:rFonts w:ascii="Century Gothic" w:hAnsi="Century Gothic" w:cs="Helvetica"/>
        </w:rPr>
        <w:t>Unsure</w:t>
      </w:r>
    </w:p>
    <w:p w14:paraId="78A80BB3" w14:textId="1D184D50" w:rsidR="00465AF2" w:rsidRPr="0065576B" w:rsidRDefault="00465AF2" w:rsidP="00956B7F">
      <w:pPr>
        <w:jc w:val="center"/>
        <w:rPr>
          <w:rFonts w:ascii="Century Gothic" w:hAnsi="Century Gothic" w:cs="Helvetica"/>
          <w:b/>
          <w:bCs/>
          <w:color w:val="704C90" w:themeColor="accent1"/>
          <w:sz w:val="24"/>
          <w:szCs w:val="24"/>
        </w:rPr>
      </w:pPr>
      <w:r w:rsidRPr="0065576B">
        <w:rPr>
          <w:rFonts w:ascii="Century Gothic" w:hAnsi="Century Gothic" w:cs="Helvetica"/>
          <w:b/>
          <w:bCs/>
          <w:color w:val="704C90" w:themeColor="accent1"/>
          <w:sz w:val="24"/>
          <w:szCs w:val="24"/>
        </w:rPr>
        <w:t>THANK YOU FOR COMPLETING OUR FORM – WE WISH YOU THE BEST OF LUCK!</w:t>
      </w:r>
    </w:p>
    <w:sectPr w:rsidR="00465AF2" w:rsidRPr="0065576B" w:rsidSect="00FD1444">
      <w:type w:val="continuous"/>
      <w:pgSz w:w="12240" w:h="15840"/>
      <w:pgMar w:top="77" w:right="1080" w:bottom="1418" w:left="1080" w:header="16" w:footer="6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09BC8" w14:textId="77777777" w:rsidR="0089101C" w:rsidRDefault="0089101C" w:rsidP="00633D2F">
      <w:pPr>
        <w:spacing w:after="0" w:line="240" w:lineRule="auto"/>
      </w:pPr>
      <w:r>
        <w:separator/>
      </w:r>
    </w:p>
  </w:endnote>
  <w:endnote w:type="continuationSeparator" w:id="0">
    <w:p w14:paraId="46AA3D59" w14:textId="77777777" w:rsidR="0089101C" w:rsidRDefault="0089101C" w:rsidP="00633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3299606"/>
      <w:docPartObj>
        <w:docPartGallery w:val="Page Numbers (Bottom of Page)"/>
        <w:docPartUnique/>
      </w:docPartObj>
    </w:sdtPr>
    <w:sdtEndPr>
      <w:rPr>
        <w:noProof/>
      </w:rPr>
    </w:sdtEndPr>
    <w:sdtContent>
      <w:p w14:paraId="299DEF54" w14:textId="60084868" w:rsidR="005025B5" w:rsidRPr="005025B5" w:rsidRDefault="00E2198A" w:rsidP="005025B5">
        <w:pPr>
          <w:tabs>
            <w:tab w:val="right" w:pos="10080"/>
          </w:tabs>
          <w:spacing w:before="120"/>
          <w:jc w:val="both"/>
          <w:rPr>
            <w:lang w:val="en-GB"/>
          </w:rPr>
        </w:pPr>
        <w:r>
          <w:rPr>
            <w:noProof/>
          </w:rPr>
          <w:drawing>
            <wp:anchor distT="0" distB="0" distL="114300" distR="114300" simplePos="0" relativeHeight="251670528" behindDoc="1" locked="0" layoutInCell="1" allowOverlap="1" wp14:anchorId="75D7D746" wp14:editId="64F56782">
              <wp:simplePos x="0" y="0"/>
              <wp:positionH relativeFrom="page">
                <wp:posOffset>114300</wp:posOffset>
              </wp:positionH>
              <wp:positionV relativeFrom="paragraph">
                <wp:posOffset>-545465</wp:posOffset>
              </wp:positionV>
              <wp:extent cx="1824038" cy="1486374"/>
              <wp:effectExtent l="0" t="0" r="5080" b="0"/>
              <wp:wrapNone/>
              <wp:docPr id="190083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39239" name=""/>
                      <pic:cNvPicPr/>
                    </pic:nvPicPr>
                    <pic:blipFill>
                      <a:blip r:embed="rId1"/>
                      <a:stretch>
                        <a:fillRect/>
                      </a:stretch>
                    </pic:blipFill>
                    <pic:spPr>
                      <a:xfrm>
                        <a:off x="0" y="0"/>
                        <a:ext cx="1824038" cy="1486374"/>
                      </a:xfrm>
                      <a:prstGeom prst="rect">
                        <a:avLst/>
                      </a:prstGeom>
                    </pic:spPr>
                  </pic:pic>
                </a:graphicData>
              </a:graphic>
              <wp14:sizeRelH relativeFrom="margin">
                <wp14:pctWidth>0</wp14:pctWidth>
              </wp14:sizeRelH>
              <wp14:sizeRelV relativeFrom="margin">
                <wp14:pctHeight>0</wp14:pctHeight>
              </wp14:sizeRelV>
            </wp:anchor>
          </w:drawing>
        </w:r>
        <w:r w:rsidR="00E556A2">
          <w:rPr>
            <w:noProof/>
          </w:rPr>
          <mc:AlternateContent>
            <mc:Choice Requires="wps">
              <w:drawing>
                <wp:anchor distT="0" distB="0" distL="114300" distR="114300" simplePos="0" relativeHeight="251659264" behindDoc="0" locked="0" layoutInCell="1" allowOverlap="1" wp14:anchorId="754048DF" wp14:editId="3AB2AEA1">
                  <wp:simplePos x="0" y="0"/>
                  <wp:positionH relativeFrom="column">
                    <wp:posOffset>1306830</wp:posOffset>
                  </wp:positionH>
                  <wp:positionV relativeFrom="paragraph">
                    <wp:posOffset>269875</wp:posOffset>
                  </wp:positionV>
                  <wp:extent cx="510095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100955"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FED37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2.9pt,21.25pt" to="504.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" strokecolor="#704c90 [3204]" strokeweight="1pt"/>
              </w:pict>
            </mc:Fallback>
          </mc:AlternateContent>
        </w:r>
      </w:p>
      <w:p w14:paraId="7D15AEA8" w14:textId="760BA445" w:rsidR="00727849" w:rsidRDefault="00727849" w:rsidP="00C32462">
        <w:pPr>
          <w:tabs>
            <w:tab w:val="right" w:pos="10080"/>
          </w:tabs>
          <w:spacing w:before="120"/>
          <w:jc w:val="both"/>
        </w:pPr>
        <w:r>
          <w:tab/>
        </w:r>
        <w:r w:rsidR="00BB3CCA" w:rsidRPr="00BB3CCA">
          <w:rPr>
            <w:rFonts w:ascii="Century Gothic" w:hAnsi="Century Gothic" w:cs="Helvetica"/>
            <w:sz w:val="16"/>
            <w:szCs w:val="16"/>
          </w:rPr>
          <w:t>GEO AWARDS DRAFT SUBMISSION TEMPLATE</w:t>
        </w:r>
        <w:r w:rsidR="00BB3CCA" w:rsidRPr="00C32462">
          <w:rPr>
            <w:rFonts w:ascii="Helvetica" w:hAnsi="Helvetica" w:cs="Helvetica"/>
            <w:sz w:val="16"/>
            <w:szCs w:val="16"/>
          </w:rPr>
          <w:t xml:space="preserve">   </w:t>
        </w:r>
        <w:r w:rsidRPr="00C32462">
          <w:rPr>
            <w:rFonts w:ascii="Helvetica" w:hAnsi="Helvetica" w:cs="Helvetica"/>
            <w:sz w:val="16"/>
            <w:szCs w:val="16"/>
          </w:rPr>
          <w:t xml:space="preserve">I   Page </w:t>
        </w:r>
        <w:r w:rsidRPr="00C32462">
          <w:rPr>
            <w:rFonts w:ascii="Helvetica" w:hAnsi="Helvetica" w:cs="Helvetica"/>
            <w:sz w:val="16"/>
            <w:szCs w:val="16"/>
          </w:rPr>
          <w:fldChar w:fldCharType="begin"/>
        </w:r>
        <w:r w:rsidRPr="00C32462">
          <w:rPr>
            <w:rFonts w:ascii="Helvetica" w:hAnsi="Helvetica" w:cs="Helvetica"/>
            <w:sz w:val="16"/>
            <w:szCs w:val="16"/>
          </w:rPr>
          <w:instrText xml:space="preserve"> PAGE   \* MERGEFORMAT </w:instrText>
        </w:r>
        <w:r w:rsidRPr="00C32462">
          <w:rPr>
            <w:rFonts w:ascii="Helvetica" w:hAnsi="Helvetica" w:cs="Helvetica"/>
            <w:sz w:val="16"/>
            <w:szCs w:val="16"/>
          </w:rPr>
          <w:fldChar w:fldCharType="separate"/>
        </w:r>
        <w:r w:rsidRPr="00C32462">
          <w:rPr>
            <w:rFonts w:ascii="Helvetica" w:hAnsi="Helvetica" w:cs="Helvetica"/>
            <w:noProof/>
            <w:sz w:val="16"/>
            <w:szCs w:val="16"/>
          </w:rPr>
          <w:t>1</w:t>
        </w:r>
        <w:r w:rsidRPr="00C32462">
          <w:rPr>
            <w:rFonts w:ascii="Helvetica" w:hAnsi="Helvetica" w:cs="Helvetica"/>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766672"/>
      <w:docPartObj>
        <w:docPartGallery w:val="Page Numbers (Bottom of Page)"/>
        <w:docPartUnique/>
      </w:docPartObj>
    </w:sdtPr>
    <w:sdtContent>
      <w:sdt>
        <w:sdtPr>
          <w:id w:val="-1769616900"/>
          <w:docPartObj>
            <w:docPartGallery w:val="Page Numbers (Top of Page)"/>
            <w:docPartUnique/>
          </w:docPartObj>
        </w:sdtPr>
        <w:sdtContent>
          <w:p w14:paraId="2D3FE8B7" w14:textId="15E88660" w:rsidR="001B4004" w:rsidRDefault="001B4004">
            <w:pPr>
              <w:pStyle w:val="Footer"/>
              <w:jc w:val="right"/>
            </w:pPr>
            <w:r w:rsidRPr="001B4004">
              <w:rPr>
                <w:rFonts w:ascii="Helvetica" w:hAnsi="Helvetica" w:cs="Helvetica"/>
                <w:sz w:val="16"/>
                <w:szCs w:val="16"/>
              </w:rPr>
              <w:t xml:space="preserve">Page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PAGE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r w:rsidRPr="001B4004">
              <w:rPr>
                <w:rFonts w:ascii="Helvetica" w:hAnsi="Helvetica" w:cs="Helvetica"/>
                <w:sz w:val="16"/>
                <w:szCs w:val="16"/>
              </w:rPr>
              <w:t xml:space="preserve"> of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NUMPAGES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p>
        </w:sdtContent>
      </w:sdt>
    </w:sdtContent>
  </w:sdt>
  <w:p w14:paraId="247AFABE" w14:textId="4495431E" w:rsidR="0011767D" w:rsidRDefault="001B4004">
    <w:pPr>
      <w:pStyle w:val="Footer"/>
    </w:pPr>
    <w:r>
      <w:rPr>
        <w:noProof/>
      </w:rPr>
      <w:drawing>
        <wp:anchor distT="0" distB="0" distL="114300" distR="114300" simplePos="0" relativeHeight="251661312" behindDoc="0" locked="0" layoutInCell="1" allowOverlap="1" wp14:anchorId="2D3CA27A" wp14:editId="3B8EE709">
          <wp:simplePos x="0" y="0"/>
          <wp:positionH relativeFrom="column">
            <wp:posOffset>1534</wp:posOffset>
          </wp:positionH>
          <wp:positionV relativeFrom="paragraph">
            <wp:posOffset>-376764</wp:posOffset>
          </wp:positionV>
          <wp:extent cx="853031" cy="535006"/>
          <wp:effectExtent l="0" t="0" r="0" b="0"/>
          <wp:wrapNone/>
          <wp:docPr id="1372911668" name="Picture 1372911668" descr="A logo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6223" name="Picture 1" descr="A logo with a globe and text&#10;&#10;Description automatically generated"/>
                  <pic:cNvPicPr/>
                </pic:nvPicPr>
                <pic:blipFill>
                  <a:blip r:embed="rId1"/>
                  <a:stretch>
                    <a:fillRect/>
                  </a:stretch>
                </pic:blipFill>
                <pic:spPr>
                  <a:xfrm>
                    <a:off x="0" y="0"/>
                    <a:ext cx="853031" cy="53500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241120"/>
      <w:docPartObj>
        <w:docPartGallery w:val="Page Numbers (Bottom of Page)"/>
        <w:docPartUnique/>
      </w:docPartObj>
    </w:sdtPr>
    <w:sdtEndPr>
      <w:rPr>
        <w:noProof/>
      </w:rPr>
    </w:sdtEndPr>
    <w:sdtContent>
      <w:p w14:paraId="128ABC0C" w14:textId="24DAA826" w:rsidR="004E5767" w:rsidRDefault="00D149E8" w:rsidP="00C32462">
        <w:pPr>
          <w:tabs>
            <w:tab w:val="right" w:pos="10080"/>
          </w:tabs>
          <w:spacing w:before="120"/>
          <w:jc w:val="both"/>
        </w:pPr>
        <w:r>
          <w:rPr>
            <w:noProof/>
          </w:rPr>
          <mc:AlternateContent>
            <mc:Choice Requires="wps">
              <w:drawing>
                <wp:anchor distT="0" distB="0" distL="114300" distR="114300" simplePos="0" relativeHeight="251663360" behindDoc="0" locked="0" layoutInCell="1" allowOverlap="1" wp14:anchorId="3862C09E" wp14:editId="7740E173">
                  <wp:simplePos x="0" y="0"/>
                  <wp:positionH relativeFrom="margin">
                    <wp:align>left</wp:align>
                  </wp:positionH>
                  <wp:positionV relativeFrom="paragraph">
                    <wp:posOffset>46673</wp:posOffset>
                  </wp:positionV>
                  <wp:extent cx="6435725" cy="9842"/>
                  <wp:effectExtent l="0" t="0" r="22225" b="28575"/>
                  <wp:wrapNone/>
                  <wp:docPr id="693699067" name="Straight Connector 693699067"/>
                  <wp:cNvGraphicFramePr/>
                  <a:graphic xmlns:a="http://schemas.openxmlformats.org/drawingml/2006/main">
                    <a:graphicData uri="http://schemas.microsoft.com/office/word/2010/wordprocessingShape">
                      <wps:wsp>
                        <wps:cNvCnPr/>
                        <wps:spPr>
                          <a:xfrm flipV="1">
                            <a:off x="0" y="0"/>
                            <a:ext cx="6435725" cy="9842"/>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C5C4C" id="Straight Connector 693699067"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7pt" to="506.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" strokecolor="#704c90 [3204]" strokeweight="1pt">
                  <w10:wrap anchorx="margin"/>
                </v:line>
              </w:pict>
            </mc:Fallback>
          </mc:AlternateContent>
        </w:r>
        <w:r w:rsidR="004E5767">
          <w:tab/>
        </w:r>
        <w:r w:rsidR="004E5767" w:rsidRPr="00BB3CCA">
          <w:rPr>
            <w:rFonts w:ascii="Century Gothic" w:hAnsi="Century Gothic" w:cs="Helvetica"/>
            <w:sz w:val="16"/>
            <w:szCs w:val="16"/>
          </w:rPr>
          <w:t>GEO AWARDS DRAFT SUBMISSION TEMPLATE</w:t>
        </w:r>
        <w:r w:rsidR="004E5767" w:rsidRPr="00C32462">
          <w:rPr>
            <w:rFonts w:ascii="Helvetica" w:hAnsi="Helvetica" w:cs="Helvetica"/>
            <w:sz w:val="16"/>
            <w:szCs w:val="16"/>
          </w:rPr>
          <w:t xml:space="preserve">   I   Page </w:t>
        </w:r>
        <w:r w:rsidR="004E5767" w:rsidRPr="00C32462">
          <w:rPr>
            <w:rFonts w:ascii="Helvetica" w:hAnsi="Helvetica" w:cs="Helvetica"/>
            <w:sz w:val="16"/>
            <w:szCs w:val="16"/>
          </w:rPr>
          <w:fldChar w:fldCharType="begin"/>
        </w:r>
        <w:r w:rsidR="004E5767" w:rsidRPr="00C32462">
          <w:rPr>
            <w:rFonts w:ascii="Helvetica" w:hAnsi="Helvetica" w:cs="Helvetica"/>
            <w:sz w:val="16"/>
            <w:szCs w:val="16"/>
          </w:rPr>
          <w:instrText xml:space="preserve"> PAGE   \* MERGEFORMAT </w:instrText>
        </w:r>
        <w:r w:rsidR="004E5767" w:rsidRPr="00C32462">
          <w:rPr>
            <w:rFonts w:ascii="Helvetica" w:hAnsi="Helvetica" w:cs="Helvetica"/>
            <w:sz w:val="16"/>
            <w:szCs w:val="16"/>
          </w:rPr>
          <w:fldChar w:fldCharType="separate"/>
        </w:r>
        <w:r w:rsidR="004E5767" w:rsidRPr="00C32462">
          <w:rPr>
            <w:rFonts w:ascii="Helvetica" w:hAnsi="Helvetica" w:cs="Helvetica"/>
            <w:noProof/>
            <w:sz w:val="16"/>
            <w:szCs w:val="16"/>
          </w:rPr>
          <w:t>1</w:t>
        </w:r>
        <w:r w:rsidR="004E5767" w:rsidRPr="00C32462">
          <w:rPr>
            <w:rFonts w:ascii="Helvetica" w:hAnsi="Helvetica" w:cs="Helvetica"/>
            <w:noProof/>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193936"/>
      <w:docPartObj>
        <w:docPartGallery w:val="Page Numbers (Bottom of Page)"/>
        <w:docPartUnique/>
      </w:docPartObj>
    </w:sdtPr>
    <w:sdtContent>
      <w:sdt>
        <w:sdtPr>
          <w:id w:val="-899445492"/>
          <w:docPartObj>
            <w:docPartGallery w:val="Page Numbers (Top of Page)"/>
            <w:docPartUnique/>
          </w:docPartObj>
        </w:sdtPr>
        <w:sdtContent>
          <w:p w14:paraId="30557C67" w14:textId="77777777" w:rsidR="004E5767" w:rsidRDefault="004E5767">
            <w:pPr>
              <w:pStyle w:val="Footer"/>
              <w:jc w:val="right"/>
            </w:pPr>
            <w:r w:rsidRPr="001B4004">
              <w:rPr>
                <w:rFonts w:ascii="Helvetica" w:hAnsi="Helvetica" w:cs="Helvetica"/>
                <w:sz w:val="16"/>
                <w:szCs w:val="16"/>
              </w:rPr>
              <w:t xml:space="preserve">Page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PAGE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r w:rsidRPr="001B4004">
              <w:rPr>
                <w:rFonts w:ascii="Helvetica" w:hAnsi="Helvetica" w:cs="Helvetica"/>
                <w:sz w:val="16"/>
                <w:szCs w:val="16"/>
              </w:rPr>
              <w:t xml:space="preserve"> of </w:t>
            </w:r>
            <w:r w:rsidRPr="001B4004">
              <w:rPr>
                <w:rFonts w:ascii="Helvetica" w:hAnsi="Helvetica" w:cs="Helvetica"/>
                <w:b/>
                <w:bCs/>
                <w:sz w:val="16"/>
                <w:szCs w:val="16"/>
              </w:rPr>
              <w:fldChar w:fldCharType="begin"/>
            </w:r>
            <w:r w:rsidRPr="001B4004">
              <w:rPr>
                <w:rFonts w:ascii="Helvetica" w:hAnsi="Helvetica" w:cs="Helvetica"/>
                <w:b/>
                <w:bCs/>
                <w:sz w:val="16"/>
                <w:szCs w:val="16"/>
              </w:rPr>
              <w:instrText xml:space="preserve"> NUMPAGES  </w:instrText>
            </w:r>
            <w:r w:rsidRPr="001B4004">
              <w:rPr>
                <w:rFonts w:ascii="Helvetica" w:hAnsi="Helvetica" w:cs="Helvetica"/>
                <w:b/>
                <w:bCs/>
                <w:sz w:val="16"/>
                <w:szCs w:val="16"/>
              </w:rPr>
              <w:fldChar w:fldCharType="separate"/>
            </w:r>
            <w:r w:rsidRPr="001B4004">
              <w:rPr>
                <w:rFonts w:ascii="Helvetica" w:hAnsi="Helvetica" w:cs="Helvetica"/>
                <w:b/>
                <w:bCs/>
                <w:noProof/>
                <w:sz w:val="16"/>
                <w:szCs w:val="16"/>
              </w:rPr>
              <w:t>2</w:t>
            </w:r>
            <w:r w:rsidRPr="001B4004">
              <w:rPr>
                <w:rFonts w:ascii="Helvetica" w:hAnsi="Helvetica" w:cs="Helvetica"/>
                <w:b/>
                <w:bCs/>
                <w:sz w:val="16"/>
                <w:szCs w:val="16"/>
              </w:rPr>
              <w:fldChar w:fldCharType="end"/>
            </w:r>
          </w:p>
        </w:sdtContent>
      </w:sdt>
    </w:sdtContent>
  </w:sdt>
  <w:p w14:paraId="5A92533C" w14:textId="77777777" w:rsidR="004E5767" w:rsidRDefault="004E5767">
    <w:pPr>
      <w:pStyle w:val="Footer"/>
    </w:pPr>
    <w:r>
      <w:rPr>
        <w:noProof/>
      </w:rPr>
      <w:drawing>
        <wp:anchor distT="0" distB="0" distL="114300" distR="114300" simplePos="0" relativeHeight="251665408" behindDoc="0" locked="0" layoutInCell="1" allowOverlap="1" wp14:anchorId="517CB785" wp14:editId="38994CE6">
          <wp:simplePos x="0" y="0"/>
          <wp:positionH relativeFrom="column">
            <wp:posOffset>1534</wp:posOffset>
          </wp:positionH>
          <wp:positionV relativeFrom="paragraph">
            <wp:posOffset>-376764</wp:posOffset>
          </wp:positionV>
          <wp:extent cx="853031" cy="535006"/>
          <wp:effectExtent l="0" t="0" r="0" b="0"/>
          <wp:wrapNone/>
          <wp:docPr id="75329044" name="Picture 75329044" descr="A logo with a glob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6223" name="Picture 1" descr="A logo with a globe and text&#10;&#10;Description automatically generated"/>
                  <pic:cNvPicPr/>
                </pic:nvPicPr>
                <pic:blipFill>
                  <a:blip r:embed="rId1"/>
                  <a:stretch>
                    <a:fillRect/>
                  </a:stretch>
                </pic:blipFill>
                <pic:spPr>
                  <a:xfrm>
                    <a:off x="0" y="0"/>
                    <a:ext cx="853031" cy="53500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09D23" w14:textId="77777777" w:rsidR="0089101C" w:rsidRDefault="0089101C" w:rsidP="00633D2F">
      <w:pPr>
        <w:spacing w:after="0" w:line="240" w:lineRule="auto"/>
      </w:pPr>
      <w:r>
        <w:separator/>
      </w:r>
    </w:p>
  </w:footnote>
  <w:footnote w:type="continuationSeparator" w:id="0">
    <w:p w14:paraId="61C4E69C" w14:textId="77777777" w:rsidR="0089101C" w:rsidRDefault="0089101C" w:rsidP="00633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11A5" w14:textId="0C7FBDAC" w:rsidR="00727849" w:rsidRPr="008D5D1C" w:rsidRDefault="00E556A2" w:rsidP="00BD54E2">
    <w:pPr>
      <w:pStyle w:val="Header"/>
      <w:tabs>
        <w:tab w:val="left" w:pos="0"/>
      </w:tabs>
      <w:rPr>
        <w:rFonts w:ascii="Verdana" w:hAnsi="Verdana" w:cstheme="minorHAnsi"/>
        <w:b/>
        <w:spacing w:val="12"/>
        <w:sz w:val="16"/>
        <w:szCs w:val="16"/>
      </w:rPr>
    </w:pPr>
    <w:r>
      <w:rPr>
        <w:noProof/>
      </w:rPr>
      <w:drawing>
        <wp:anchor distT="0" distB="0" distL="114300" distR="114300" simplePos="0" relativeHeight="251673600" behindDoc="1" locked="0" layoutInCell="1" allowOverlap="1" wp14:anchorId="70A2DD2D" wp14:editId="288B90EA">
          <wp:simplePos x="0" y="0"/>
          <wp:positionH relativeFrom="column">
            <wp:posOffset>5472112</wp:posOffset>
          </wp:positionH>
          <wp:positionV relativeFrom="paragraph">
            <wp:posOffset>-873125</wp:posOffset>
          </wp:positionV>
          <wp:extent cx="2998257" cy="2105026"/>
          <wp:effectExtent l="0" t="0" r="0" b="0"/>
          <wp:wrapNone/>
          <wp:docPr id="210510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91989" name=""/>
                  <pic:cNvPicPr/>
                </pic:nvPicPr>
                <pic:blipFill>
                  <a:blip r:embed="rId1"/>
                  <a:stretch>
                    <a:fillRect/>
                  </a:stretch>
                </pic:blipFill>
                <pic:spPr>
                  <a:xfrm>
                    <a:off x="0" y="0"/>
                    <a:ext cx="2998257" cy="2105026"/>
                  </a:xfrm>
                  <a:prstGeom prst="rect">
                    <a:avLst/>
                  </a:prstGeom>
                </pic:spPr>
              </pic:pic>
            </a:graphicData>
          </a:graphic>
          <wp14:sizeRelH relativeFrom="margin">
            <wp14:pctWidth>0</wp14:pctWidth>
          </wp14:sizeRelH>
          <wp14:sizeRelV relativeFrom="margin">
            <wp14:pctHeight>0</wp14:pctHeight>
          </wp14:sizeRelV>
        </wp:anchor>
      </w:drawing>
    </w:r>
  </w:p>
  <w:p w14:paraId="01BC6805" w14:textId="22C4A083" w:rsidR="00727849" w:rsidRPr="008D5D1C" w:rsidRDefault="0046316C" w:rsidP="00BD54E2">
    <w:pPr>
      <w:pStyle w:val="Header"/>
      <w:tabs>
        <w:tab w:val="left" w:pos="0"/>
      </w:tabs>
      <w:rPr>
        <w:rFonts w:asciiTheme="minorHAnsi" w:hAnsiTheme="minorHAnsi" w:cstheme="minorHAnsi"/>
        <w:b/>
        <w:bCs/>
        <w:iCs/>
      </w:rPr>
    </w:pPr>
    <w:r w:rsidRPr="008D5D1C">
      <w:rPr>
        <w:rFonts w:asciiTheme="minorHAnsi" w:hAnsiTheme="minorHAnsi" w:cstheme="minorHAnsi"/>
        <w:b/>
        <w:bCs/>
        <w:iCs/>
      </w:rPr>
      <w:t xml:space="preserve"> </w:t>
    </w:r>
    <w:r w:rsidR="007638C6" w:rsidRPr="008D5D1C">
      <w:rPr>
        <w:rFonts w:asciiTheme="minorHAnsi" w:hAnsiTheme="minorHAnsi" w:cstheme="minorHAnsi"/>
        <w:b/>
        <w:bCs/>
        <w:iCs/>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C352" w14:textId="34CE731F" w:rsidR="00CD67F4" w:rsidRPr="008D5D1C" w:rsidRDefault="00CD67F4" w:rsidP="00CD67F4">
    <w:pPr>
      <w:pStyle w:val="Header"/>
      <w:tabs>
        <w:tab w:val="left" w:pos="0"/>
      </w:tabs>
      <w:rPr>
        <w:rFonts w:asciiTheme="minorHAnsi" w:hAnsiTheme="minorHAnsi" w:cstheme="minorHAnsi"/>
        <w:b/>
        <w:bCs/>
        <w:iCs/>
      </w:rPr>
    </w:pPr>
    <w:r w:rsidRPr="008D5D1C">
      <w:rPr>
        <w:rFonts w:asciiTheme="minorHAnsi" w:hAnsiTheme="minorHAnsi" w:cstheme="minorHAnsi"/>
        <w:b/>
        <w:bCs/>
        <w:iCs/>
      </w:rPr>
      <w:br/>
    </w:r>
  </w:p>
  <w:p w14:paraId="7EBD060A" w14:textId="77777777" w:rsidR="00CD67F4" w:rsidRDefault="00CD67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D729" w14:textId="42399EC9" w:rsidR="004E5767" w:rsidRPr="008D5D1C" w:rsidRDefault="00E556A2" w:rsidP="00BD54E2">
    <w:pPr>
      <w:pStyle w:val="Header"/>
      <w:tabs>
        <w:tab w:val="left" w:pos="0"/>
      </w:tabs>
      <w:rPr>
        <w:rFonts w:ascii="Verdana" w:hAnsi="Verdana" w:cstheme="minorHAnsi"/>
        <w:b/>
        <w:spacing w:val="12"/>
        <w:sz w:val="16"/>
        <w:szCs w:val="16"/>
      </w:rPr>
    </w:pPr>
    <w:r>
      <w:rPr>
        <w:noProof/>
      </w:rPr>
      <w:drawing>
        <wp:anchor distT="0" distB="0" distL="114300" distR="114300" simplePos="0" relativeHeight="251671552" behindDoc="1" locked="0" layoutInCell="1" allowOverlap="1" wp14:anchorId="70753ADE" wp14:editId="184D5E70">
          <wp:simplePos x="0" y="0"/>
          <wp:positionH relativeFrom="column">
            <wp:posOffset>5559107</wp:posOffset>
          </wp:positionH>
          <wp:positionV relativeFrom="paragraph">
            <wp:posOffset>-909955</wp:posOffset>
          </wp:positionV>
          <wp:extent cx="2998257" cy="2105026"/>
          <wp:effectExtent l="0" t="0" r="0" b="0"/>
          <wp:wrapNone/>
          <wp:docPr id="87829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291989" name=""/>
                  <pic:cNvPicPr/>
                </pic:nvPicPr>
                <pic:blipFill>
                  <a:blip r:embed="rId1"/>
                  <a:stretch>
                    <a:fillRect/>
                  </a:stretch>
                </pic:blipFill>
                <pic:spPr>
                  <a:xfrm>
                    <a:off x="0" y="0"/>
                    <a:ext cx="2998257" cy="2105026"/>
                  </a:xfrm>
                  <a:prstGeom prst="rect">
                    <a:avLst/>
                  </a:prstGeom>
                </pic:spPr>
              </pic:pic>
            </a:graphicData>
          </a:graphic>
          <wp14:sizeRelH relativeFrom="margin">
            <wp14:pctWidth>0</wp14:pctWidth>
          </wp14:sizeRelH>
          <wp14:sizeRelV relativeFrom="margin">
            <wp14:pctHeight>0</wp14:pctHeight>
          </wp14:sizeRelV>
        </wp:anchor>
      </w:drawing>
    </w:r>
  </w:p>
  <w:p w14:paraId="0F67153E" w14:textId="1C0D3868" w:rsidR="004E5767" w:rsidRPr="008D5D1C" w:rsidRDefault="004E5767" w:rsidP="00BD54E2">
    <w:pPr>
      <w:pStyle w:val="Header"/>
      <w:tabs>
        <w:tab w:val="left" w:pos="0"/>
      </w:tabs>
      <w:rPr>
        <w:rFonts w:asciiTheme="minorHAnsi" w:hAnsiTheme="minorHAnsi" w:cstheme="minorHAnsi"/>
        <w:b/>
        <w:bCs/>
        <w:iCs/>
      </w:rPr>
    </w:pPr>
    <w:r w:rsidRPr="008D5D1C">
      <w:rPr>
        <w:rFonts w:asciiTheme="minorHAnsi" w:hAnsiTheme="minorHAnsi" w:cstheme="minorHAnsi"/>
        <w:b/>
        <w:bCs/>
        <w:iCs/>
      </w:rPr>
      <w:t xml:space="preserve"> </w:t>
    </w:r>
    <w:r w:rsidRPr="008D5D1C">
      <w:rPr>
        <w:rFonts w:asciiTheme="minorHAnsi" w:hAnsiTheme="minorHAnsi" w:cstheme="minorHAnsi"/>
        <w:b/>
        <w:bCs/>
        <w:iCs/>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868B" w14:textId="77777777" w:rsidR="004E5767" w:rsidRPr="008D5D1C" w:rsidRDefault="004E5767" w:rsidP="00CD67F4">
    <w:pPr>
      <w:pStyle w:val="Header"/>
      <w:tabs>
        <w:tab w:val="left" w:pos="0"/>
      </w:tabs>
      <w:rPr>
        <w:rFonts w:asciiTheme="minorHAnsi" w:hAnsiTheme="minorHAnsi" w:cstheme="minorHAnsi"/>
        <w:b/>
        <w:bCs/>
        <w:iCs/>
      </w:rPr>
    </w:pPr>
    <w:r w:rsidRPr="008D5D1C">
      <w:rPr>
        <w:rFonts w:asciiTheme="minorHAnsi" w:hAnsiTheme="minorHAnsi" w:cstheme="minorHAnsi"/>
        <w:b/>
        <w:bCs/>
        <w:iCs/>
      </w:rPr>
      <w:br/>
    </w:r>
  </w:p>
  <w:p w14:paraId="1A3E65EE" w14:textId="77777777" w:rsidR="004E5767" w:rsidRDefault="004E5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C22"/>
    <w:multiLevelType w:val="hybridMultilevel"/>
    <w:tmpl w:val="67385530"/>
    <w:lvl w:ilvl="0" w:tplc="37623A44">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80CE8"/>
    <w:multiLevelType w:val="hybridMultilevel"/>
    <w:tmpl w:val="B816D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D79B3"/>
    <w:multiLevelType w:val="hybridMultilevel"/>
    <w:tmpl w:val="2F2AEA14"/>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16C9"/>
    <w:multiLevelType w:val="hybridMultilevel"/>
    <w:tmpl w:val="92649F12"/>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1A0BCB"/>
    <w:multiLevelType w:val="hybridMultilevel"/>
    <w:tmpl w:val="4BF670EC"/>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95CE1"/>
    <w:multiLevelType w:val="hybridMultilevel"/>
    <w:tmpl w:val="1FD6B696"/>
    <w:lvl w:ilvl="0" w:tplc="A0543C1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15D06"/>
    <w:multiLevelType w:val="hybridMultilevel"/>
    <w:tmpl w:val="F79E2D9E"/>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50F19"/>
    <w:multiLevelType w:val="hybridMultilevel"/>
    <w:tmpl w:val="A3D0F3C8"/>
    <w:lvl w:ilvl="0" w:tplc="C274553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E47F5"/>
    <w:multiLevelType w:val="hybridMultilevel"/>
    <w:tmpl w:val="CD26CCB2"/>
    <w:lvl w:ilvl="0" w:tplc="37623A44">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4F1A94"/>
    <w:multiLevelType w:val="hybridMultilevel"/>
    <w:tmpl w:val="7520F1A4"/>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B376B"/>
    <w:multiLevelType w:val="hybridMultilevel"/>
    <w:tmpl w:val="6B90D614"/>
    <w:lvl w:ilvl="0" w:tplc="37623A44">
      <w:numFmt w:val="bullet"/>
      <w:lvlText w:val="•"/>
      <w:lvlJc w:val="left"/>
      <w:pPr>
        <w:ind w:left="1080" w:hanging="72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4424B"/>
    <w:multiLevelType w:val="hybridMultilevel"/>
    <w:tmpl w:val="9134DC26"/>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7230C"/>
    <w:multiLevelType w:val="hybridMultilevel"/>
    <w:tmpl w:val="5F5A8352"/>
    <w:lvl w:ilvl="0" w:tplc="C274553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231639"/>
    <w:multiLevelType w:val="multilevel"/>
    <w:tmpl w:val="9192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492253"/>
    <w:multiLevelType w:val="hybridMultilevel"/>
    <w:tmpl w:val="102CB980"/>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731B77"/>
    <w:multiLevelType w:val="hybridMultilevel"/>
    <w:tmpl w:val="309E8346"/>
    <w:lvl w:ilvl="0" w:tplc="7CF08190">
      <w:start w:val="1"/>
      <w:numFmt w:val="decimal"/>
      <w:lvlText w:val="%1)"/>
      <w:lvlJc w:val="right"/>
      <w:pPr>
        <w:ind w:left="720" w:hanging="144"/>
      </w:pPr>
      <w:rPr>
        <w:rFonts w:ascii="Arial Black" w:hAnsi="Arial Black" w:hint="default"/>
        <w:b/>
        <w:i w:val="0"/>
        <w:color w:val="704C90"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A1121"/>
    <w:multiLevelType w:val="hybridMultilevel"/>
    <w:tmpl w:val="327E6A9C"/>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C32BF"/>
    <w:multiLevelType w:val="hybridMultilevel"/>
    <w:tmpl w:val="26388DD6"/>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672194"/>
    <w:multiLevelType w:val="hybridMultilevel"/>
    <w:tmpl w:val="480EA46E"/>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0D036E"/>
    <w:multiLevelType w:val="hybridMultilevel"/>
    <w:tmpl w:val="E5DEF0D0"/>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66770C"/>
    <w:multiLevelType w:val="hybridMultilevel"/>
    <w:tmpl w:val="0C14D18A"/>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3304F7"/>
    <w:multiLevelType w:val="hybridMultilevel"/>
    <w:tmpl w:val="6756ED7C"/>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704EE"/>
    <w:multiLevelType w:val="hybridMultilevel"/>
    <w:tmpl w:val="E94CCC26"/>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9F3C3B"/>
    <w:multiLevelType w:val="hybridMultilevel"/>
    <w:tmpl w:val="A470CD8A"/>
    <w:lvl w:ilvl="0" w:tplc="7CF08190">
      <w:start w:val="1"/>
      <w:numFmt w:val="decimal"/>
      <w:lvlText w:val="%1)"/>
      <w:lvlJc w:val="right"/>
      <w:pPr>
        <w:ind w:left="720" w:hanging="144"/>
      </w:pPr>
      <w:rPr>
        <w:rFonts w:ascii="Arial Black" w:hAnsi="Arial Black" w:hint="default"/>
        <w:b/>
        <w:i w:val="0"/>
        <w:color w:val="704C90"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86A8A"/>
    <w:multiLevelType w:val="hybridMultilevel"/>
    <w:tmpl w:val="4412ED88"/>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98785B"/>
    <w:multiLevelType w:val="hybridMultilevel"/>
    <w:tmpl w:val="15A4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6927BF"/>
    <w:multiLevelType w:val="hybridMultilevel"/>
    <w:tmpl w:val="2DAEF97C"/>
    <w:lvl w:ilvl="0" w:tplc="19E2693E">
      <w:numFmt w:val="bullet"/>
      <w:lvlText w:val="•"/>
      <w:lvlJc w:val="left"/>
      <w:pPr>
        <w:ind w:left="720" w:hanging="360"/>
      </w:pPr>
      <w:rPr>
        <w:rFonts w:ascii="Century Gothic" w:eastAsiaTheme="minorEastAsia" w:hAnsi="Century Gothic"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A9210A"/>
    <w:multiLevelType w:val="hybridMultilevel"/>
    <w:tmpl w:val="A470CD8A"/>
    <w:lvl w:ilvl="0" w:tplc="FFFFFFFF">
      <w:start w:val="1"/>
      <w:numFmt w:val="decimal"/>
      <w:lvlText w:val="%1)"/>
      <w:lvlJc w:val="right"/>
      <w:pPr>
        <w:ind w:left="720" w:hanging="144"/>
      </w:pPr>
      <w:rPr>
        <w:rFonts w:ascii="Arial Black" w:hAnsi="Arial Black" w:hint="default"/>
        <w:b/>
        <w:i w:val="0"/>
        <w:color w:val="704C90" w:themeColor="accen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113F42"/>
    <w:multiLevelType w:val="hybridMultilevel"/>
    <w:tmpl w:val="21B0BD90"/>
    <w:lvl w:ilvl="0" w:tplc="7CF08190">
      <w:start w:val="1"/>
      <w:numFmt w:val="decimal"/>
      <w:lvlText w:val="%1)"/>
      <w:lvlJc w:val="right"/>
      <w:pPr>
        <w:ind w:left="720" w:hanging="144"/>
      </w:pPr>
      <w:rPr>
        <w:rFonts w:ascii="Arial Black" w:hAnsi="Arial Black" w:hint="default"/>
        <w:b/>
        <w:i w:val="0"/>
        <w:color w:val="704C90"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3556295">
    <w:abstractNumId w:val="8"/>
  </w:num>
  <w:num w:numId="2" w16cid:durableId="2077241644">
    <w:abstractNumId w:val="10"/>
  </w:num>
  <w:num w:numId="3" w16cid:durableId="812794859">
    <w:abstractNumId w:val="0"/>
  </w:num>
  <w:num w:numId="4" w16cid:durableId="1442841978">
    <w:abstractNumId w:val="5"/>
  </w:num>
  <w:num w:numId="5" w16cid:durableId="550532756">
    <w:abstractNumId w:val="23"/>
  </w:num>
  <w:num w:numId="6" w16cid:durableId="605775690">
    <w:abstractNumId w:val="18"/>
  </w:num>
  <w:num w:numId="7" w16cid:durableId="889415208">
    <w:abstractNumId w:val="22"/>
  </w:num>
  <w:num w:numId="8" w16cid:durableId="444497539">
    <w:abstractNumId w:val="2"/>
  </w:num>
  <w:num w:numId="9" w16cid:durableId="1851602574">
    <w:abstractNumId w:val="28"/>
  </w:num>
  <w:num w:numId="10" w16cid:durableId="420876264">
    <w:abstractNumId w:val="16"/>
  </w:num>
  <w:num w:numId="11" w16cid:durableId="1128284153">
    <w:abstractNumId w:val="24"/>
  </w:num>
  <w:num w:numId="12" w16cid:durableId="2080513370">
    <w:abstractNumId w:val="20"/>
  </w:num>
  <w:num w:numId="13" w16cid:durableId="583420905">
    <w:abstractNumId w:val="19"/>
  </w:num>
  <w:num w:numId="14" w16cid:durableId="2248040">
    <w:abstractNumId w:val="11"/>
  </w:num>
  <w:num w:numId="15" w16cid:durableId="797531663">
    <w:abstractNumId w:val="15"/>
  </w:num>
  <w:num w:numId="16" w16cid:durableId="1339194426">
    <w:abstractNumId w:val="1"/>
  </w:num>
  <w:num w:numId="17" w16cid:durableId="1036933954">
    <w:abstractNumId w:val="12"/>
  </w:num>
  <w:num w:numId="18" w16cid:durableId="1059473203">
    <w:abstractNumId w:val="27"/>
  </w:num>
  <w:num w:numId="19" w16cid:durableId="1163203872">
    <w:abstractNumId w:val="7"/>
  </w:num>
  <w:num w:numId="20" w16cid:durableId="228809613">
    <w:abstractNumId w:val="25"/>
  </w:num>
  <w:num w:numId="21" w16cid:durableId="522868491">
    <w:abstractNumId w:val="14"/>
  </w:num>
  <w:num w:numId="22" w16cid:durableId="1941258917">
    <w:abstractNumId w:val="26"/>
  </w:num>
  <w:num w:numId="23" w16cid:durableId="1635793764">
    <w:abstractNumId w:val="6"/>
  </w:num>
  <w:num w:numId="24" w16cid:durableId="1947079600">
    <w:abstractNumId w:val="3"/>
  </w:num>
  <w:num w:numId="25" w16cid:durableId="453135950">
    <w:abstractNumId w:val="17"/>
  </w:num>
  <w:num w:numId="26" w16cid:durableId="1887403010">
    <w:abstractNumId w:val="9"/>
  </w:num>
  <w:num w:numId="27" w16cid:durableId="1749883242">
    <w:abstractNumId w:val="4"/>
  </w:num>
  <w:num w:numId="28" w16cid:durableId="1872109435">
    <w:abstractNumId w:val="21"/>
  </w:num>
  <w:num w:numId="29" w16cid:durableId="64894772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19"/>
    <w:rsid w:val="00000274"/>
    <w:rsid w:val="00003B48"/>
    <w:rsid w:val="00004D5F"/>
    <w:rsid w:val="00021DEF"/>
    <w:rsid w:val="000234A5"/>
    <w:rsid w:val="00027C96"/>
    <w:rsid w:val="00032ED2"/>
    <w:rsid w:val="00036DF5"/>
    <w:rsid w:val="0003798A"/>
    <w:rsid w:val="000403DD"/>
    <w:rsid w:val="00041DA7"/>
    <w:rsid w:val="00043076"/>
    <w:rsid w:val="00046A72"/>
    <w:rsid w:val="000552B3"/>
    <w:rsid w:val="00057161"/>
    <w:rsid w:val="000608C0"/>
    <w:rsid w:val="00063638"/>
    <w:rsid w:val="00064313"/>
    <w:rsid w:val="000647BE"/>
    <w:rsid w:val="00064E98"/>
    <w:rsid w:val="00064EE2"/>
    <w:rsid w:val="0006526D"/>
    <w:rsid w:val="00065E84"/>
    <w:rsid w:val="0007025B"/>
    <w:rsid w:val="000724FE"/>
    <w:rsid w:val="000730A0"/>
    <w:rsid w:val="00073D3F"/>
    <w:rsid w:val="00076D27"/>
    <w:rsid w:val="000834F7"/>
    <w:rsid w:val="0008526E"/>
    <w:rsid w:val="00085DD4"/>
    <w:rsid w:val="00087190"/>
    <w:rsid w:val="00087D5F"/>
    <w:rsid w:val="000917FE"/>
    <w:rsid w:val="0009208F"/>
    <w:rsid w:val="00095B12"/>
    <w:rsid w:val="000A3538"/>
    <w:rsid w:val="000A4FDD"/>
    <w:rsid w:val="000A5A3D"/>
    <w:rsid w:val="000A72B0"/>
    <w:rsid w:val="000A72CA"/>
    <w:rsid w:val="000B4A92"/>
    <w:rsid w:val="000B7AF6"/>
    <w:rsid w:val="000B7E4E"/>
    <w:rsid w:val="000C6442"/>
    <w:rsid w:val="000D4E1B"/>
    <w:rsid w:val="000D4F2D"/>
    <w:rsid w:val="000E25CA"/>
    <w:rsid w:val="000E3C8D"/>
    <w:rsid w:val="000E5B1A"/>
    <w:rsid w:val="000F0565"/>
    <w:rsid w:val="000F0B71"/>
    <w:rsid w:val="000F1462"/>
    <w:rsid w:val="000F1E6C"/>
    <w:rsid w:val="000F3022"/>
    <w:rsid w:val="00101AD1"/>
    <w:rsid w:val="00106C11"/>
    <w:rsid w:val="00114F6F"/>
    <w:rsid w:val="0011767D"/>
    <w:rsid w:val="001248E8"/>
    <w:rsid w:val="0012607B"/>
    <w:rsid w:val="001271ED"/>
    <w:rsid w:val="0012761C"/>
    <w:rsid w:val="00132999"/>
    <w:rsid w:val="001429B9"/>
    <w:rsid w:val="00151B5F"/>
    <w:rsid w:val="001552C2"/>
    <w:rsid w:val="00157808"/>
    <w:rsid w:val="00160A13"/>
    <w:rsid w:val="0016395C"/>
    <w:rsid w:val="001649B4"/>
    <w:rsid w:val="001716BC"/>
    <w:rsid w:val="00172FBC"/>
    <w:rsid w:val="00173666"/>
    <w:rsid w:val="0017476F"/>
    <w:rsid w:val="00174F12"/>
    <w:rsid w:val="00185EA8"/>
    <w:rsid w:val="00186DD2"/>
    <w:rsid w:val="0018766B"/>
    <w:rsid w:val="00194267"/>
    <w:rsid w:val="00195B96"/>
    <w:rsid w:val="00197362"/>
    <w:rsid w:val="001A427E"/>
    <w:rsid w:val="001A4E10"/>
    <w:rsid w:val="001A5727"/>
    <w:rsid w:val="001A6EDB"/>
    <w:rsid w:val="001B4004"/>
    <w:rsid w:val="001B7F4D"/>
    <w:rsid w:val="001C33C9"/>
    <w:rsid w:val="001C3656"/>
    <w:rsid w:val="001C497F"/>
    <w:rsid w:val="001D3AF4"/>
    <w:rsid w:val="001D4437"/>
    <w:rsid w:val="001D610D"/>
    <w:rsid w:val="001D7589"/>
    <w:rsid w:val="001D75F4"/>
    <w:rsid w:val="001E1876"/>
    <w:rsid w:val="001E31D5"/>
    <w:rsid w:val="001E7E40"/>
    <w:rsid w:val="001F15E8"/>
    <w:rsid w:val="001F32EC"/>
    <w:rsid w:val="001F3EA3"/>
    <w:rsid w:val="001F7640"/>
    <w:rsid w:val="00201B8A"/>
    <w:rsid w:val="002030F9"/>
    <w:rsid w:val="002049D0"/>
    <w:rsid w:val="0021133B"/>
    <w:rsid w:val="00212677"/>
    <w:rsid w:val="00212C9F"/>
    <w:rsid w:val="002175E1"/>
    <w:rsid w:val="00226DB8"/>
    <w:rsid w:val="00227C88"/>
    <w:rsid w:val="0023097A"/>
    <w:rsid w:val="0023236F"/>
    <w:rsid w:val="00257BF5"/>
    <w:rsid w:val="00260CE7"/>
    <w:rsid w:val="0026290A"/>
    <w:rsid w:val="002631FD"/>
    <w:rsid w:val="00266C37"/>
    <w:rsid w:val="00267C78"/>
    <w:rsid w:val="00270C48"/>
    <w:rsid w:val="002745A1"/>
    <w:rsid w:val="00277B11"/>
    <w:rsid w:val="00286A03"/>
    <w:rsid w:val="0028726E"/>
    <w:rsid w:val="002925B5"/>
    <w:rsid w:val="002962BA"/>
    <w:rsid w:val="002A04A5"/>
    <w:rsid w:val="002A1157"/>
    <w:rsid w:val="002A360C"/>
    <w:rsid w:val="002A39A7"/>
    <w:rsid w:val="002A5F29"/>
    <w:rsid w:val="002B0C17"/>
    <w:rsid w:val="002B0E2B"/>
    <w:rsid w:val="002B2B2E"/>
    <w:rsid w:val="002B3DBA"/>
    <w:rsid w:val="002B3DEE"/>
    <w:rsid w:val="002B5772"/>
    <w:rsid w:val="002C3F40"/>
    <w:rsid w:val="002D1E2E"/>
    <w:rsid w:val="002D6D82"/>
    <w:rsid w:val="002E392A"/>
    <w:rsid w:val="002E71AB"/>
    <w:rsid w:val="002F572F"/>
    <w:rsid w:val="002F7362"/>
    <w:rsid w:val="00300B93"/>
    <w:rsid w:val="00302455"/>
    <w:rsid w:val="003024EA"/>
    <w:rsid w:val="00302F67"/>
    <w:rsid w:val="00303617"/>
    <w:rsid w:val="00304A0E"/>
    <w:rsid w:val="003157D3"/>
    <w:rsid w:val="00316D65"/>
    <w:rsid w:val="0031722B"/>
    <w:rsid w:val="00325599"/>
    <w:rsid w:val="0032659E"/>
    <w:rsid w:val="003278E7"/>
    <w:rsid w:val="0033282D"/>
    <w:rsid w:val="0033526B"/>
    <w:rsid w:val="003375C6"/>
    <w:rsid w:val="00344CB0"/>
    <w:rsid w:val="00346471"/>
    <w:rsid w:val="003500A5"/>
    <w:rsid w:val="003506B9"/>
    <w:rsid w:val="00352D61"/>
    <w:rsid w:val="00353771"/>
    <w:rsid w:val="0035486E"/>
    <w:rsid w:val="00365F8F"/>
    <w:rsid w:val="00367573"/>
    <w:rsid w:val="003711C8"/>
    <w:rsid w:val="003718B6"/>
    <w:rsid w:val="00371E2D"/>
    <w:rsid w:val="00371FB5"/>
    <w:rsid w:val="0037234D"/>
    <w:rsid w:val="003744E2"/>
    <w:rsid w:val="00374EB0"/>
    <w:rsid w:val="00380860"/>
    <w:rsid w:val="003828D4"/>
    <w:rsid w:val="003859A5"/>
    <w:rsid w:val="00386071"/>
    <w:rsid w:val="00390175"/>
    <w:rsid w:val="00390327"/>
    <w:rsid w:val="0039248A"/>
    <w:rsid w:val="00393C0C"/>
    <w:rsid w:val="00393D28"/>
    <w:rsid w:val="003A0CBB"/>
    <w:rsid w:val="003A1F8A"/>
    <w:rsid w:val="003A7162"/>
    <w:rsid w:val="003B23AB"/>
    <w:rsid w:val="003B26C9"/>
    <w:rsid w:val="003B2A8D"/>
    <w:rsid w:val="003B6439"/>
    <w:rsid w:val="003D3B7D"/>
    <w:rsid w:val="003D6B39"/>
    <w:rsid w:val="003E12A4"/>
    <w:rsid w:val="003E1E43"/>
    <w:rsid w:val="003E58FC"/>
    <w:rsid w:val="003E6955"/>
    <w:rsid w:val="003E6EB5"/>
    <w:rsid w:val="003F2254"/>
    <w:rsid w:val="003F4FF1"/>
    <w:rsid w:val="003F50EC"/>
    <w:rsid w:val="003F552B"/>
    <w:rsid w:val="003F6106"/>
    <w:rsid w:val="003F6BA6"/>
    <w:rsid w:val="003F6BFC"/>
    <w:rsid w:val="00400024"/>
    <w:rsid w:val="0040219D"/>
    <w:rsid w:val="0040220B"/>
    <w:rsid w:val="00402E20"/>
    <w:rsid w:val="004030B3"/>
    <w:rsid w:val="004057DC"/>
    <w:rsid w:val="004148F5"/>
    <w:rsid w:val="004157C1"/>
    <w:rsid w:val="00416A88"/>
    <w:rsid w:val="0042034D"/>
    <w:rsid w:val="004210C7"/>
    <w:rsid w:val="00422CCA"/>
    <w:rsid w:val="00422D10"/>
    <w:rsid w:val="00424A07"/>
    <w:rsid w:val="00425CFE"/>
    <w:rsid w:val="00427EA3"/>
    <w:rsid w:val="004301AA"/>
    <w:rsid w:val="0043122D"/>
    <w:rsid w:val="00431764"/>
    <w:rsid w:val="00431957"/>
    <w:rsid w:val="00432753"/>
    <w:rsid w:val="00432E36"/>
    <w:rsid w:val="0044332B"/>
    <w:rsid w:val="00443861"/>
    <w:rsid w:val="00446AAA"/>
    <w:rsid w:val="0044707D"/>
    <w:rsid w:val="00462F5B"/>
    <w:rsid w:val="0046316C"/>
    <w:rsid w:val="00465AF2"/>
    <w:rsid w:val="004668E0"/>
    <w:rsid w:val="00473860"/>
    <w:rsid w:val="0047581B"/>
    <w:rsid w:val="0048059D"/>
    <w:rsid w:val="00480870"/>
    <w:rsid w:val="00487947"/>
    <w:rsid w:val="0049030C"/>
    <w:rsid w:val="00494285"/>
    <w:rsid w:val="00497CF4"/>
    <w:rsid w:val="004A2363"/>
    <w:rsid w:val="004A24E7"/>
    <w:rsid w:val="004A401F"/>
    <w:rsid w:val="004A5C90"/>
    <w:rsid w:val="004B0EE6"/>
    <w:rsid w:val="004B18EF"/>
    <w:rsid w:val="004B297D"/>
    <w:rsid w:val="004B54BC"/>
    <w:rsid w:val="004B6D16"/>
    <w:rsid w:val="004C18CA"/>
    <w:rsid w:val="004C1AED"/>
    <w:rsid w:val="004C1C64"/>
    <w:rsid w:val="004C37F3"/>
    <w:rsid w:val="004C7835"/>
    <w:rsid w:val="004C7915"/>
    <w:rsid w:val="004D08A4"/>
    <w:rsid w:val="004E4D23"/>
    <w:rsid w:val="004E5767"/>
    <w:rsid w:val="004E6D71"/>
    <w:rsid w:val="004E7B8A"/>
    <w:rsid w:val="004F12D2"/>
    <w:rsid w:val="004F17C0"/>
    <w:rsid w:val="004F1BA0"/>
    <w:rsid w:val="004F6D24"/>
    <w:rsid w:val="00500E8D"/>
    <w:rsid w:val="005018CC"/>
    <w:rsid w:val="0050197D"/>
    <w:rsid w:val="005025B5"/>
    <w:rsid w:val="00502D74"/>
    <w:rsid w:val="005134D9"/>
    <w:rsid w:val="005147F3"/>
    <w:rsid w:val="00514EB2"/>
    <w:rsid w:val="00516A86"/>
    <w:rsid w:val="00517A55"/>
    <w:rsid w:val="00521F27"/>
    <w:rsid w:val="00522607"/>
    <w:rsid w:val="00525C32"/>
    <w:rsid w:val="005262F7"/>
    <w:rsid w:val="00526720"/>
    <w:rsid w:val="0053288D"/>
    <w:rsid w:val="0053371F"/>
    <w:rsid w:val="00533817"/>
    <w:rsid w:val="00543621"/>
    <w:rsid w:val="00543855"/>
    <w:rsid w:val="005441F5"/>
    <w:rsid w:val="005475A3"/>
    <w:rsid w:val="00550579"/>
    <w:rsid w:val="00551DEB"/>
    <w:rsid w:val="005545C3"/>
    <w:rsid w:val="00555FEF"/>
    <w:rsid w:val="00557168"/>
    <w:rsid w:val="00567263"/>
    <w:rsid w:val="00567812"/>
    <w:rsid w:val="005709D9"/>
    <w:rsid w:val="0057125C"/>
    <w:rsid w:val="00574FF1"/>
    <w:rsid w:val="0058044B"/>
    <w:rsid w:val="00580C0E"/>
    <w:rsid w:val="0058115A"/>
    <w:rsid w:val="0058145D"/>
    <w:rsid w:val="00581F3F"/>
    <w:rsid w:val="005846E0"/>
    <w:rsid w:val="005866E0"/>
    <w:rsid w:val="00592599"/>
    <w:rsid w:val="0059305A"/>
    <w:rsid w:val="00594BF2"/>
    <w:rsid w:val="005951AE"/>
    <w:rsid w:val="00596787"/>
    <w:rsid w:val="00597112"/>
    <w:rsid w:val="005A028F"/>
    <w:rsid w:val="005A0CEB"/>
    <w:rsid w:val="005A1D52"/>
    <w:rsid w:val="005A2BAF"/>
    <w:rsid w:val="005A3945"/>
    <w:rsid w:val="005A56D4"/>
    <w:rsid w:val="005B23AC"/>
    <w:rsid w:val="005B3501"/>
    <w:rsid w:val="005B469C"/>
    <w:rsid w:val="005B623E"/>
    <w:rsid w:val="005C3300"/>
    <w:rsid w:val="005C3C6C"/>
    <w:rsid w:val="005C406E"/>
    <w:rsid w:val="005C6D14"/>
    <w:rsid w:val="005D5FD0"/>
    <w:rsid w:val="005E2CC6"/>
    <w:rsid w:val="005E6EFF"/>
    <w:rsid w:val="005E70B4"/>
    <w:rsid w:val="005F23B8"/>
    <w:rsid w:val="005F502B"/>
    <w:rsid w:val="0060289F"/>
    <w:rsid w:val="00602F83"/>
    <w:rsid w:val="00611A67"/>
    <w:rsid w:val="00620221"/>
    <w:rsid w:val="00620853"/>
    <w:rsid w:val="00621448"/>
    <w:rsid w:val="00621457"/>
    <w:rsid w:val="00625573"/>
    <w:rsid w:val="0062560F"/>
    <w:rsid w:val="0062743B"/>
    <w:rsid w:val="00631C6D"/>
    <w:rsid w:val="0063297E"/>
    <w:rsid w:val="00633366"/>
    <w:rsid w:val="006333AF"/>
    <w:rsid w:val="00633D2F"/>
    <w:rsid w:val="00634622"/>
    <w:rsid w:val="00642671"/>
    <w:rsid w:val="0064268C"/>
    <w:rsid w:val="00652058"/>
    <w:rsid w:val="00652955"/>
    <w:rsid w:val="0065576B"/>
    <w:rsid w:val="00657F10"/>
    <w:rsid w:val="00663005"/>
    <w:rsid w:val="0066487C"/>
    <w:rsid w:val="0066663D"/>
    <w:rsid w:val="00670C08"/>
    <w:rsid w:val="006759E8"/>
    <w:rsid w:val="006805EF"/>
    <w:rsid w:val="00683ADB"/>
    <w:rsid w:val="00685EB0"/>
    <w:rsid w:val="00692489"/>
    <w:rsid w:val="006930FE"/>
    <w:rsid w:val="006977CF"/>
    <w:rsid w:val="006A0494"/>
    <w:rsid w:val="006A0914"/>
    <w:rsid w:val="006A35B2"/>
    <w:rsid w:val="006B736C"/>
    <w:rsid w:val="006D2588"/>
    <w:rsid w:val="006D62A2"/>
    <w:rsid w:val="006D72C7"/>
    <w:rsid w:val="006E0C8C"/>
    <w:rsid w:val="006E204A"/>
    <w:rsid w:val="006E3D14"/>
    <w:rsid w:val="006E571A"/>
    <w:rsid w:val="006E755C"/>
    <w:rsid w:val="006F2D67"/>
    <w:rsid w:val="006F762C"/>
    <w:rsid w:val="006F7DFF"/>
    <w:rsid w:val="0070179C"/>
    <w:rsid w:val="00701D3E"/>
    <w:rsid w:val="00702268"/>
    <w:rsid w:val="00702380"/>
    <w:rsid w:val="00703A5F"/>
    <w:rsid w:val="00707D70"/>
    <w:rsid w:val="00713000"/>
    <w:rsid w:val="0071750E"/>
    <w:rsid w:val="00717E62"/>
    <w:rsid w:val="007203E4"/>
    <w:rsid w:val="007247BD"/>
    <w:rsid w:val="00724CDA"/>
    <w:rsid w:val="00725622"/>
    <w:rsid w:val="00725FE6"/>
    <w:rsid w:val="00726515"/>
    <w:rsid w:val="007273ED"/>
    <w:rsid w:val="00727849"/>
    <w:rsid w:val="00730EEE"/>
    <w:rsid w:val="0073329F"/>
    <w:rsid w:val="00736E0E"/>
    <w:rsid w:val="00737228"/>
    <w:rsid w:val="007374AE"/>
    <w:rsid w:val="007423F8"/>
    <w:rsid w:val="00744878"/>
    <w:rsid w:val="007515A2"/>
    <w:rsid w:val="007635B0"/>
    <w:rsid w:val="007638C6"/>
    <w:rsid w:val="007657C6"/>
    <w:rsid w:val="00774454"/>
    <w:rsid w:val="007775E1"/>
    <w:rsid w:val="007776C9"/>
    <w:rsid w:val="007777CD"/>
    <w:rsid w:val="00783348"/>
    <w:rsid w:val="0078422B"/>
    <w:rsid w:val="00790F7F"/>
    <w:rsid w:val="00792E82"/>
    <w:rsid w:val="0079479E"/>
    <w:rsid w:val="007A1A4C"/>
    <w:rsid w:val="007A1CEA"/>
    <w:rsid w:val="007A3306"/>
    <w:rsid w:val="007A338E"/>
    <w:rsid w:val="007A39FB"/>
    <w:rsid w:val="007B114F"/>
    <w:rsid w:val="007B1CD6"/>
    <w:rsid w:val="007B4D1F"/>
    <w:rsid w:val="007C0B46"/>
    <w:rsid w:val="007C0FB6"/>
    <w:rsid w:val="007C3E35"/>
    <w:rsid w:val="007C4BB6"/>
    <w:rsid w:val="007C4CD0"/>
    <w:rsid w:val="007C54E6"/>
    <w:rsid w:val="007C6E08"/>
    <w:rsid w:val="007D152B"/>
    <w:rsid w:val="007D36D1"/>
    <w:rsid w:val="007D512B"/>
    <w:rsid w:val="007D593F"/>
    <w:rsid w:val="007D5C22"/>
    <w:rsid w:val="007D6E98"/>
    <w:rsid w:val="007E3423"/>
    <w:rsid w:val="007E522A"/>
    <w:rsid w:val="007E66CF"/>
    <w:rsid w:val="007F2587"/>
    <w:rsid w:val="007F2E42"/>
    <w:rsid w:val="007F3A8F"/>
    <w:rsid w:val="007F450B"/>
    <w:rsid w:val="007F49CC"/>
    <w:rsid w:val="007F4E35"/>
    <w:rsid w:val="007F7DCF"/>
    <w:rsid w:val="00803351"/>
    <w:rsid w:val="00803927"/>
    <w:rsid w:val="008050F3"/>
    <w:rsid w:val="00810131"/>
    <w:rsid w:val="00810B31"/>
    <w:rsid w:val="00815A3C"/>
    <w:rsid w:val="00815BBB"/>
    <w:rsid w:val="00821DE4"/>
    <w:rsid w:val="00822927"/>
    <w:rsid w:val="008335D4"/>
    <w:rsid w:val="00836C49"/>
    <w:rsid w:val="0083780A"/>
    <w:rsid w:val="00851806"/>
    <w:rsid w:val="00852694"/>
    <w:rsid w:val="00854CC6"/>
    <w:rsid w:val="00856561"/>
    <w:rsid w:val="00864EBB"/>
    <w:rsid w:val="0087196F"/>
    <w:rsid w:val="00872A24"/>
    <w:rsid w:val="00874291"/>
    <w:rsid w:val="00874557"/>
    <w:rsid w:val="00876A18"/>
    <w:rsid w:val="00876F15"/>
    <w:rsid w:val="00877F59"/>
    <w:rsid w:val="00883997"/>
    <w:rsid w:val="0089073C"/>
    <w:rsid w:val="0089101C"/>
    <w:rsid w:val="00891F54"/>
    <w:rsid w:val="00892177"/>
    <w:rsid w:val="00893785"/>
    <w:rsid w:val="00895E77"/>
    <w:rsid w:val="008A76FD"/>
    <w:rsid w:val="008B4458"/>
    <w:rsid w:val="008C037B"/>
    <w:rsid w:val="008C2012"/>
    <w:rsid w:val="008C6C5F"/>
    <w:rsid w:val="008D512A"/>
    <w:rsid w:val="008D5D1C"/>
    <w:rsid w:val="008D7F9F"/>
    <w:rsid w:val="008E27D1"/>
    <w:rsid w:val="008E3577"/>
    <w:rsid w:val="008E4FDC"/>
    <w:rsid w:val="008F0815"/>
    <w:rsid w:val="008F091D"/>
    <w:rsid w:val="008F2D10"/>
    <w:rsid w:val="008F37BD"/>
    <w:rsid w:val="008F3DC3"/>
    <w:rsid w:val="008F69AE"/>
    <w:rsid w:val="00900F98"/>
    <w:rsid w:val="00901FA2"/>
    <w:rsid w:val="00903083"/>
    <w:rsid w:val="00903A50"/>
    <w:rsid w:val="0090595F"/>
    <w:rsid w:val="00907CFD"/>
    <w:rsid w:val="009100A1"/>
    <w:rsid w:val="00911D9D"/>
    <w:rsid w:val="00911F2D"/>
    <w:rsid w:val="00913126"/>
    <w:rsid w:val="009147BF"/>
    <w:rsid w:val="00914B06"/>
    <w:rsid w:val="00921826"/>
    <w:rsid w:val="00922A7C"/>
    <w:rsid w:val="00922C8E"/>
    <w:rsid w:val="00923C2F"/>
    <w:rsid w:val="00924D8E"/>
    <w:rsid w:val="009261EA"/>
    <w:rsid w:val="00927627"/>
    <w:rsid w:val="00931876"/>
    <w:rsid w:val="009322A7"/>
    <w:rsid w:val="00933893"/>
    <w:rsid w:val="0093500D"/>
    <w:rsid w:val="009356FC"/>
    <w:rsid w:val="00935C38"/>
    <w:rsid w:val="00936A9A"/>
    <w:rsid w:val="00936AA8"/>
    <w:rsid w:val="0093738B"/>
    <w:rsid w:val="00941EDC"/>
    <w:rsid w:val="009447D0"/>
    <w:rsid w:val="0095211B"/>
    <w:rsid w:val="0095351D"/>
    <w:rsid w:val="0095436F"/>
    <w:rsid w:val="00956B7F"/>
    <w:rsid w:val="00957108"/>
    <w:rsid w:val="009628E1"/>
    <w:rsid w:val="00963565"/>
    <w:rsid w:val="00963B52"/>
    <w:rsid w:val="00963EDA"/>
    <w:rsid w:val="00965A3E"/>
    <w:rsid w:val="00967C5E"/>
    <w:rsid w:val="009700E3"/>
    <w:rsid w:val="0097041C"/>
    <w:rsid w:val="00973E4E"/>
    <w:rsid w:val="00973ED4"/>
    <w:rsid w:val="00977105"/>
    <w:rsid w:val="00980667"/>
    <w:rsid w:val="00981371"/>
    <w:rsid w:val="009813E6"/>
    <w:rsid w:val="00981C5B"/>
    <w:rsid w:val="00984247"/>
    <w:rsid w:val="0098507D"/>
    <w:rsid w:val="0098600E"/>
    <w:rsid w:val="00990DF3"/>
    <w:rsid w:val="009940AB"/>
    <w:rsid w:val="0099410C"/>
    <w:rsid w:val="00995388"/>
    <w:rsid w:val="0099597F"/>
    <w:rsid w:val="00995C60"/>
    <w:rsid w:val="009A2424"/>
    <w:rsid w:val="009A295A"/>
    <w:rsid w:val="009B1CC8"/>
    <w:rsid w:val="009B2500"/>
    <w:rsid w:val="009B3CE8"/>
    <w:rsid w:val="009B4A2B"/>
    <w:rsid w:val="009B564D"/>
    <w:rsid w:val="009B769F"/>
    <w:rsid w:val="009B7BFB"/>
    <w:rsid w:val="009C1B80"/>
    <w:rsid w:val="009C3DE8"/>
    <w:rsid w:val="009C4203"/>
    <w:rsid w:val="009C4FE7"/>
    <w:rsid w:val="009D03FA"/>
    <w:rsid w:val="009D41AD"/>
    <w:rsid w:val="009D43F5"/>
    <w:rsid w:val="009D61EA"/>
    <w:rsid w:val="009E0CBB"/>
    <w:rsid w:val="009E1945"/>
    <w:rsid w:val="009E3FF6"/>
    <w:rsid w:val="009E6684"/>
    <w:rsid w:val="009F28C1"/>
    <w:rsid w:val="009F5A91"/>
    <w:rsid w:val="00A0346D"/>
    <w:rsid w:val="00A04AE5"/>
    <w:rsid w:val="00A06EBF"/>
    <w:rsid w:val="00A1012E"/>
    <w:rsid w:val="00A101AC"/>
    <w:rsid w:val="00A13CF6"/>
    <w:rsid w:val="00A14D6E"/>
    <w:rsid w:val="00A16C42"/>
    <w:rsid w:val="00A2244B"/>
    <w:rsid w:val="00A25038"/>
    <w:rsid w:val="00A25B17"/>
    <w:rsid w:val="00A302F3"/>
    <w:rsid w:val="00A40253"/>
    <w:rsid w:val="00A41F2D"/>
    <w:rsid w:val="00A51AB8"/>
    <w:rsid w:val="00A531C9"/>
    <w:rsid w:val="00A550EA"/>
    <w:rsid w:val="00A56901"/>
    <w:rsid w:val="00A57F09"/>
    <w:rsid w:val="00A619C6"/>
    <w:rsid w:val="00A61F6D"/>
    <w:rsid w:val="00A6705F"/>
    <w:rsid w:val="00A7188C"/>
    <w:rsid w:val="00A722BC"/>
    <w:rsid w:val="00A72E7D"/>
    <w:rsid w:val="00A7535E"/>
    <w:rsid w:val="00A76AF3"/>
    <w:rsid w:val="00A77D23"/>
    <w:rsid w:val="00A80B18"/>
    <w:rsid w:val="00A842DF"/>
    <w:rsid w:val="00A87012"/>
    <w:rsid w:val="00A90088"/>
    <w:rsid w:val="00A92B53"/>
    <w:rsid w:val="00AA021C"/>
    <w:rsid w:val="00AA1A35"/>
    <w:rsid w:val="00AA1DB6"/>
    <w:rsid w:val="00AA29F2"/>
    <w:rsid w:val="00AA2F65"/>
    <w:rsid w:val="00AA6F39"/>
    <w:rsid w:val="00AB0E30"/>
    <w:rsid w:val="00AB4B85"/>
    <w:rsid w:val="00AC1124"/>
    <w:rsid w:val="00AC17E3"/>
    <w:rsid w:val="00AC465E"/>
    <w:rsid w:val="00AD0EBA"/>
    <w:rsid w:val="00AD179A"/>
    <w:rsid w:val="00AD17E9"/>
    <w:rsid w:val="00AD20BD"/>
    <w:rsid w:val="00AD2F18"/>
    <w:rsid w:val="00AD5434"/>
    <w:rsid w:val="00AD5E29"/>
    <w:rsid w:val="00AD751F"/>
    <w:rsid w:val="00AD76FB"/>
    <w:rsid w:val="00AF0E49"/>
    <w:rsid w:val="00AF59CA"/>
    <w:rsid w:val="00AF6270"/>
    <w:rsid w:val="00B004A2"/>
    <w:rsid w:val="00B00AF3"/>
    <w:rsid w:val="00B01E08"/>
    <w:rsid w:val="00B02A39"/>
    <w:rsid w:val="00B04723"/>
    <w:rsid w:val="00B04CE1"/>
    <w:rsid w:val="00B05947"/>
    <w:rsid w:val="00B11493"/>
    <w:rsid w:val="00B1651F"/>
    <w:rsid w:val="00B251A7"/>
    <w:rsid w:val="00B2538B"/>
    <w:rsid w:val="00B26829"/>
    <w:rsid w:val="00B33A27"/>
    <w:rsid w:val="00B3642E"/>
    <w:rsid w:val="00B4118E"/>
    <w:rsid w:val="00B4732E"/>
    <w:rsid w:val="00B501AB"/>
    <w:rsid w:val="00B543B6"/>
    <w:rsid w:val="00B600B1"/>
    <w:rsid w:val="00B60881"/>
    <w:rsid w:val="00B62DA5"/>
    <w:rsid w:val="00B64693"/>
    <w:rsid w:val="00B652AC"/>
    <w:rsid w:val="00B73377"/>
    <w:rsid w:val="00B85155"/>
    <w:rsid w:val="00B86D07"/>
    <w:rsid w:val="00B93CE6"/>
    <w:rsid w:val="00B95AFD"/>
    <w:rsid w:val="00B9620F"/>
    <w:rsid w:val="00B964EC"/>
    <w:rsid w:val="00BA0392"/>
    <w:rsid w:val="00BA03A8"/>
    <w:rsid w:val="00BB365E"/>
    <w:rsid w:val="00BB3CCA"/>
    <w:rsid w:val="00BB64CD"/>
    <w:rsid w:val="00BC02C9"/>
    <w:rsid w:val="00BC254C"/>
    <w:rsid w:val="00BC39FE"/>
    <w:rsid w:val="00BC4DF8"/>
    <w:rsid w:val="00BC5737"/>
    <w:rsid w:val="00BC5CD9"/>
    <w:rsid w:val="00BD52B3"/>
    <w:rsid w:val="00BD54E2"/>
    <w:rsid w:val="00BD5A04"/>
    <w:rsid w:val="00BE0C58"/>
    <w:rsid w:val="00BE31F9"/>
    <w:rsid w:val="00BE38BE"/>
    <w:rsid w:val="00BE411D"/>
    <w:rsid w:val="00BE696B"/>
    <w:rsid w:val="00BF15EC"/>
    <w:rsid w:val="00BF199D"/>
    <w:rsid w:val="00BF3D8A"/>
    <w:rsid w:val="00BF422E"/>
    <w:rsid w:val="00BF7502"/>
    <w:rsid w:val="00C0029E"/>
    <w:rsid w:val="00C007E8"/>
    <w:rsid w:val="00C03819"/>
    <w:rsid w:val="00C05A44"/>
    <w:rsid w:val="00C05FB5"/>
    <w:rsid w:val="00C06226"/>
    <w:rsid w:val="00C0762B"/>
    <w:rsid w:val="00C07991"/>
    <w:rsid w:val="00C07F28"/>
    <w:rsid w:val="00C1049B"/>
    <w:rsid w:val="00C15174"/>
    <w:rsid w:val="00C166E4"/>
    <w:rsid w:val="00C167C6"/>
    <w:rsid w:val="00C17BBE"/>
    <w:rsid w:val="00C2009A"/>
    <w:rsid w:val="00C200A8"/>
    <w:rsid w:val="00C227B2"/>
    <w:rsid w:val="00C2397D"/>
    <w:rsid w:val="00C27535"/>
    <w:rsid w:val="00C32462"/>
    <w:rsid w:val="00C34B55"/>
    <w:rsid w:val="00C36B09"/>
    <w:rsid w:val="00C40D7F"/>
    <w:rsid w:val="00C4793E"/>
    <w:rsid w:val="00C6067D"/>
    <w:rsid w:val="00C60DAF"/>
    <w:rsid w:val="00C629ED"/>
    <w:rsid w:val="00C63091"/>
    <w:rsid w:val="00C63155"/>
    <w:rsid w:val="00C645F1"/>
    <w:rsid w:val="00C664AD"/>
    <w:rsid w:val="00C70A8A"/>
    <w:rsid w:val="00C73520"/>
    <w:rsid w:val="00C73D44"/>
    <w:rsid w:val="00C802EE"/>
    <w:rsid w:val="00C81AA1"/>
    <w:rsid w:val="00C8201B"/>
    <w:rsid w:val="00C8255B"/>
    <w:rsid w:val="00C85382"/>
    <w:rsid w:val="00C86DC2"/>
    <w:rsid w:val="00C874C6"/>
    <w:rsid w:val="00C874FC"/>
    <w:rsid w:val="00C912E6"/>
    <w:rsid w:val="00C931DE"/>
    <w:rsid w:val="00C94B26"/>
    <w:rsid w:val="00C95DBD"/>
    <w:rsid w:val="00CA1F44"/>
    <w:rsid w:val="00CA5611"/>
    <w:rsid w:val="00CA58BE"/>
    <w:rsid w:val="00CA68B3"/>
    <w:rsid w:val="00CB4B46"/>
    <w:rsid w:val="00CC472A"/>
    <w:rsid w:val="00CC5562"/>
    <w:rsid w:val="00CD07C1"/>
    <w:rsid w:val="00CD25FB"/>
    <w:rsid w:val="00CD57AB"/>
    <w:rsid w:val="00CD6355"/>
    <w:rsid w:val="00CD67D0"/>
    <w:rsid w:val="00CD67F4"/>
    <w:rsid w:val="00CE078C"/>
    <w:rsid w:val="00CE1762"/>
    <w:rsid w:val="00CE1ACB"/>
    <w:rsid w:val="00CE2B45"/>
    <w:rsid w:val="00CE6198"/>
    <w:rsid w:val="00CE6DF6"/>
    <w:rsid w:val="00CF520E"/>
    <w:rsid w:val="00D04B46"/>
    <w:rsid w:val="00D06FF2"/>
    <w:rsid w:val="00D149E8"/>
    <w:rsid w:val="00D1550B"/>
    <w:rsid w:val="00D2695F"/>
    <w:rsid w:val="00D26E64"/>
    <w:rsid w:val="00D30328"/>
    <w:rsid w:val="00D3570D"/>
    <w:rsid w:val="00D37979"/>
    <w:rsid w:val="00D414C9"/>
    <w:rsid w:val="00D429E9"/>
    <w:rsid w:val="00D43685"/>
    <w:rsid w:val="00D452FF"/>
    <w:rsid w:val="00D46A0B"/>
    <w:rsid w:val="00D46EEB"/>
    <w:rsid w:val="00D60479"/>
    <w:rsid w:val="00D6747A"/>
    <w:rsid w:val="00D71056"/>
    <w:rsid w:val="00D77FCF"/>
    <w:rsid w:val="00D84DE7"/>
    <w:rsid w:val="00D8726A"/>
    <w:rsid w:val="00D9279B"/>
    <w:rsid w:val="00D927BC"/>
    <w:rsid w:val="00D952F5"/>
    <w:rsid w:val="00D96096"/>
    <w:rsid w:val="00DA2136"/>
    <w:rsid w:val="00DA4176"/>
    <w:rsid w:val="00DA4C55"/>
    <w:rsid w:val="00DA4EC2"/>
    <w:rsid w:val="00DA4F1A"/>
    <w:rsid w:val="00DA64A0"/>
    <w:rsid w:val="00DB0643"/>
    <w:rsid w:val="00DB154A"/>
    <w:rsid w:val="00DB1981"/>
    <w:rsid w:val="00DB31AC"/>
    <w:rsid w:val="00DB4556"/>
    <w:rsid w:val="00DB563A"/>
    <w:rsid w:val="00DB5B0E"/>
    <w:rsid w:val="00DB6480"/>
    <w:rsid w:val="00DC00E7"/>
    <w:rsid w:val="00DC1A8F"/>
    <w:rsid w:val="00DC3237"/>
    <w:rsid w:val="00DC3420"/>
    <w:rsid w:val="00DC4D16"/>
    <w:rsid w:val="00DC667A"/>
    <w:rsid w:val="00DD1651"/>
    <w:rsid w:val="00DD2D5C"/>
    <w:rsid w:val="00DD3303"/>
    <w:rsid w:val="00DD3313"/>
    <w:rsid w:val="00DD4400"/>
    <w:rsid w:val="00DD5079"/>
    <w:rsid w:val="00DD7E70"/>
    <w:rsid w:val="00DE079F"/>
    <w:rsid w:val="00DE36A6"/>
    <w:rsid w:val="00DE3C23"/>
    <w:rsid w:val="00DF0A2F"/>
    <w:rsid w:val="00DF325C"/>
    <w:rsid w:val="00DF6502"/>
    <w:rsid w:val="00DF7480"/>
    <w:rsid w:val="00E01E98"/>
    <w:rsid w:val="00E02CE8"/>
    <w:rsid w:val="00E06FFA"/>
    <w:rsid w:val="00E07095"/>
    <w:rsid w:val="00E1231D"/>
    <w:rsid w:val="00E14CC7"/>
    <w:rsid w:val="00E16FC3"/>
    <w:rsid w:val="00E20425"/>
    <w:rsid w:val="00E20AD5"/>
    <w:rsid w:val="00E2198A"/>
    <w:rsid w:val="00E21B1F"/>
    <w:rsid w:val="00E27617"/>
    <w:rsid w:val="00E27CC2"/>
    <w:rsid w:val="00E3525B"/>
    <w:rsid w:val="00E37849"/>
    <w:rsid w:val="00E37B09"/>
    <w:rsid w:val="00E42C8D"/>
    <w:rsid w:val="00E44115"/>
    <w:rsid w:val="00E44B6F"/>
    <w:rsid w:val="00E47778"/>
    <w:rsid w:val="00E5023E"/>
    <w:rsid w:val="00E50F31"/>
    <w:rsid w:val="00E5387E"/>
    <w:rsid w:val="00E556A2"/>
    <w:rsid w:val="00E558C8"/>
    <w:rsid w:val="00E63E6A"/>
    <w:rsid w:val="00E64E15"/>
    <w:rsid w:val="00E65140"/>
    <w:rsid w:val="00E65149"/>
    <w:rsid w:val="00E81A6E"/>
    <w:rsid w:val="00E90454"/>
    <w:rsid w:val="00E90E05"/>
    <w:rsid w:val="00E911DF"/>
    <w:rsid w:val="00E915C3"/>
    <w:rsid w:val="00E96724"/>
    <w:rsid w:val="00EA09E4"/>
    <w:rsid w:val="00EA2C03"/>
    <w:rsid w:val="00EA4019"/>
    <w:rsid w:val="00EA5A83"/>
    <w:rsid w:val="00EB0A0C"/>
    <w:rsid w:val="00EB78A5"/>
    <w:rsid w:val="00EC066B"/>
    <w:rsid w:val="00EC3397"/>
    <w:rsid w:val="00EC3C20"/>
    <w:rsid w:val="00EC4035"/>
    <w:rsid w:val="00EC456C"/>
    <w:rsid w:val="00EC7E02"/>
    <w:rsid w:val="00ED00C9"/>
    <w:rsid w:val="00ED45FC"/>
    <w:rsid w:val="00EF115A"/>
    <w:rsid w:val="00EF3009"/>
    <w:rsid w:val="00EF3B60"/>
    <w:rsid w:val="00EF57A8"/>
    <w:rsid w:val="00F01BC4"/>
    <w:rsid w:val="00F02087"/>
    <w:rsid w:val="00F03FC6"/>
    <w:rsid w:val="00F1044C"/>
    <w:rsid w:val="00F12E43"/>
    <w:rsid w:val="00F21277"/>
    <w:rsid w:val="00F2398A"/>
    <w:rsid w:val="00F41FF3"/>
    <w:rsid w:val="00F449C4"/>
    <w:rsid w:val="00F51B1D"/>
    <w:rsid w:val="00F562DA"/>
    <w:rsid w:val="00F63939"/>
    <w:rsid w:val="00F64594"/>
    <w:rsid w:val="00F64DBF"/>
    <w:rsid w:val="00F66E9E"/>
    <w:rsid w:val="00F670CD"/>
    <w:rsid w:val="00F70C0B"/>
    <w:rsid w:val="00F71121"/>
    <w:rsid w:val="00F73052"/>
    <w:rsid w:val="00F76B4F"/>
    <w:rsid w:val="00F815B3"/>
    <w:rsid w:val="00F81C91"/>
    <w:rsid w:val="00F83E8B"/>
    <w:rsid w:val="00F85210"/>
    <w:rsid w:val="00F930C9"/>
    <w:rsid w:val="00FA0DD1"/>
    <w:rsid w:val="00FA2319"/>
    <w:rsid w:val="00FA2CC7"/>
    <w:rsid w:val="00FA4C6D"/>
    <w:rsid w:val="00FB0AEA"/>
    <w:rsid w:val="00FB38AE"/>
    <w:rsid w:val="00FC4775"/>
    <w:rsid w:val="00FC5534"/>
    <w:rsid w:val="00FC71D6"/>
    <w:rsid w:val="00FD1444"/>
    <w:rsid w:val="00FD75C2"/>
    <w:rsid w:val="00FE0B73"/>
    <w:rsid w:val="00FF0B42"/>
    <w:rsid w:val="00FF3345"/>
    <w:rsid w:val="00FF3453"/>
    <w:rsid w:val="00FF452C"/>
    <w:rsid w:val="00FF4C3B"/>
    <w:rsid w:val="00FF6634"/>
    <w:rsid w:val="00FF7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C46062"/>
  <w15:docId w15:val="{98F47526-F7BF-4B14-B68F-65AE0645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C11"/>
    <w:pPr>
      <w:spacing w:after="120"/>
    </w:pPr>
  </w:style>
  <w:style w:type="paragraph" w:styleId="Heading1">
    <w:name w:val="heading 1"/>
    <w:basedOn w:val="Normal"/>
    <w:next w:val="Normal"/>
    <w:link w:val="Heading1Char"/>
    <w:uiPriority w:val="9"/>
    <w:qFormat/>
    <w:rsid w:val="00BE38BE"/>
    <w:pPr>
      <w:keepNext/>
      <w:keepLines/>
      <w:spacing w:before="240" w:after="0"/>
      <w:outlineLvl w:val="0"/>
    </w:pPr>
    <w:rPr>
      <w:rFonts w:ascii="Verdana" w:eastAsiaTheme="majorEastAsia" w:hAnsi="Verdana" w:cstheme="majorBidi"/>
      <w:bCs/>
      <w:color w:val="166CAC" w:themeColor="accent3"/>
      <w:spacing w:val="12"/>
      <w:sz w:val="32"/>
      <w:szCs w:val="28"/>
    </w:rPr>
  </w:style>
  <w:style w:type="paragraph" w:styleId="Heading2">
    <w:name w:val="heading 2"/>
    <w:basedOn w:val="Normal"/>
    <w:next w:val="Normal"/>
    <w:link w:val="Heading2Char"/>
    <w:uiPriority w:val="9"/>
    <w:unhideWhenUsed/>
    <w:qFormat/>
    <w:rsid w:val="00B01E08"/>
    <w:pPr>
      <w:keepNext/>
      <w:keepLines/>
      <w:spacing w:before="200"/>
      <w:outlineLvl w:val="1"/>
    </w:pPr>
    <w:rPr>
      <w:rFonts w:asciiTheme="majorHAnsi" w:eastAsiaTheme="majorEastAsia" w:hAnsiTheme="majorHAnsi" w:cstheme="majorBidi"/>
      <w:bCs/>
      <w:color w:val="4D1C6E" w:themeColor="text2"/>
      <w:sz w:val="28"/>
      <w:szCs w:val="26"/>
    </w:rPr>
  </w:style>
  <w:style w:type="paragraph" w:styleId="Heading3">
    <w:name w:val="heading 3"/>
    <w:basedOn w:val="Normal"/>
    <w:next w:val="Normal"/>
    <w:link w:val="Heading3Char"/>
    <w:uiPriority w:val="9"/>
    <w:unhideWhenUsed/>
    <w:qFormat/>
    <w:rsid w:val="00DE36A6"/>
    <w:pPr>
      <w:keepNext/>
      <w:keepLines/>
      <w:spacing w:before="200" w:after="0"/>
      <w:outlineLvl w:val="2"/>
    </w:pPr>
    <w:rPr>
      <w:rFonts w:asciiTheme="majorHAnsi" w:eastAsiaTheme="majorEastAsia" w:hAnsiTheme="majorHAnsi" w:cstheme="majorBidi"/>
      <w:b/>
      <w:bCs/>
      <w:color w:val="704C90" w:themeColor="accent1"/>
    </w:rPr>
  </w:style>
  <w:style w:type="paragraph" w:styleId="Heading4">
    <w:name w:val="heading 4"/>
    <w:basedOn w:val="Normal"/>
    <w:next w:val="Normal"/>
    <w:link w:val="Heading4Char"/>
    <w:uiPriority w:val="9"/>
    <w:unhideWhenUsed/>
    <w:qFormat/>
    <w:rsid w:val="00DE36A6"/>
    <w:pPr>
      <w:keepNext/>
      <w:keepLines/>
      <w:spacing w:before="200" w:after="0"/>
      <w:outlineLvl w:val="3"/>
    </w:pPr>
    <w:rPr>
      <w:rFonts w:asciiTheme="majorHAnsi" w:eastAsiaTheme="majorEastAsia" w:hAnsiTheme="majorHAnsi" w:cstheme="majorBidi"/>
      <w:b/>
      <w:bCs/>
      <w:i/>
      <w:iCs/>
      <w:color w:val="704C90" w:themeColor="accent1"/>
    </w:rPr>
  </w:style>
  <w:style w:type="paragraph" w:styleId="Heading5">
    <w:name w:val="heading 5"/>
    <w:basedOn w:val="Normal"/>
    <w:next w:val="Normal"/>
    <w:link w:val="Heading5Char"/>
    <w:uiPriority w:val="9"/>
    <w:unhideWhenUsed/>
    <w:qFormat/>
    <w:rsid w:val="00DE36A6"/>
    <w:pPr>
      <w:keepNext/>
      <w:keepLines/>
      <w:spacing w:before="200" w:after="0"/>
      <w:outlineLvl w:val="4"/>
    </w:pPr>
    <w:rPr>
      <w:rFonts w:asciiTheme="majorHAnsi" w:eastAsiaTheme="majorEastAsia" w:hAnsiTheme="majorHAnsi" w:cstheme="majorBidi"/>
      <w:color w:val="372547" w:themeColor="accent1" w:themeShade="7F"/>
    </w:rPr>
  </w:style>
  <w:style w:type="paragraph" w:styleId="Heading6">
    <w:name w:val="heading 6"/>
    <w:basedOn w:val="Normal"/>
    <w:next w:val="Normal"/>
    <w:link w:val="Heading6Char"/>
    <w:uiPriority w:val="9"/>
    <w:semiHidden/>
    <w:unhideWhenUsed/>
    <w:qFormat/>
    <w:rsid w:val="00DE36A6"/>
    <w:pPr>
      <w:keepNext/>
      <w:keepLines/>
      <w:spacing w:before="200" w:after="0"/>
      <w:outlineLvl w:val="5"/>
    </w:pPr>
    <w:rPr>
      <w:rFonts w:asciiTheme="majorHAnsi" w:eastAsiaTheme="majorEastAsia" w:hAnsiTheme="majorHAnsi" w:cstheme="majorBidi"/>
      <w:i/>
      <w:iCs/>
      <w:color w:val="372547" w:themeColor="accent1" w:themeShade="7F"/>
    </w:rPr>
  </w:style>
  <w:style w:type="paragraph" w:styleId="Heading7">
    <w:name w:val="heading 7"/>
    <w:basedOn w:val="Normal"/>
    <w:next w:val="Normal"/>
    <w:link w:val="Heading7Char"/>
    <w:uiPriority w:val="9"/>
    <w:semiHidden/>
    <w:unhideWhenUsed/>
    <w:qFormat/>
    <w:rsid w:val="00DE36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E36A6"/>
    <w:pPr>
      <w:keepNext/>
      <w:keepLines/>
      <w:spacing w:before="200" w:after="0"/>
      <w:outlineLvl w:val="7"/>
    </w:pPr>
    <w:rPr>
      <w:rFonts w:asciiTheme="majorHAnsi" w:eastAsiaTheme="majorEastAsia" w:hAnsiTheme="majorHAnsi" w:cstheme="majorBidi"/>
      <w:color w:val="704C90" w:themeColor="accent1"/>
      <w:szCs w:val="20"/>
    </w:rPr>
  </w:style>
  <w:style w:type="paragraph" w:styleId="Heading9">
    <w:name w:val="heading 9"/>
    <w:basedOn w:val="Normal"/>
    <w:next w:val="Normal"/>
    <w:link w:val="Heading9Char"/>
    <w:uiPriority w:val="9"/>
    <w:semiHidden/>
    <w:unhideWhenUsed/>
    <w:qFormat/>
    <w:rsid w:val="00DE36A6"/>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body10">
    <w:name w:val="biobody10"/>
    <w:basedOn w:val="Normal"/>
    <w:rsid w:val="00BF3D8A"/>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rsid w:val="00A531C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pple-converted-space">
    <w:name w:val="apple-converted-space"/>
    <w:rsid w:val="004668E0"/>
  </w:style>
  <w:style w:type="character" w:customStyle="1" w:styleId="s4">
    <w:name w:val="s4"/>
    <w:basedOn w:val="DefaultParagraphFont"/>
    <w:rsid w:val="00C70A8A"/>
    <w:rPr>
      <w:rFonts w:cs="Times New Roman"/>
    </w:rPr>
  </w:style>
  <w:style w:type="character" w:customStyle="1" w:styleId="Heading1Char">
    <w:name w:val="Heading 1 Char"/>
    <w:basedOn w:val="DefaultParagraphFont"/>
    <w:link w:val="Heading1"/>
    <w:uiPriority w:val="9"/>
    <w:rsid w:val="00BE38BE"/>
    <w:rPr>
      <w:rFonts w:ascii="Verdana" w:eastAsiaTheme="majorEastAsia" w:hAnsi="Verdana" w:cstheme="majorBidi"/>
      <w:bCs/>
      <w:color w:val="166CAC" w:themeColor="accent3"/>
      <w:spacing w:val="12"/>
      <w:sz w:val="32"/>
      <w:szCs w:val="28"/>
    </w:rPr>
  </w:style>
  <w:style w:type="character" w:customStyle="1" w:styleId="Heading2Char">
    <w:name w:val="Heading 2 Char"/>
    <w:basedOn w:val="DefaultParagraphFont"/>
    <w:link w:val="Heading2"/>
    <w:uiPriority w:val="9"/>
    <w:rsid w:val="00B01E08"/>
    <w:rPr>
      <w:rFonts w:asciiTheme="majorHAnsi" w:eastAsiaTheme="majorEastAsia" w:hAnsiTheme="majorHAnsi" w:cstheme="majorBidi"/>
      <w:bCs/>
      <w:color w:val="4D1C6E" w:themeColor="text2"/>
      <w:sz w:val="28"/>
      <w:szCs w:val="26"/>
    </w:rPr>
  </w:style>
  <w:style w:type="character" w:customStyle="1" w:styleId="Heading3Char">
    <w:name w:val="Heading 3 Char"/>
    <w:basedOn w:val="DefaultParagraphFont"/>
    <w:link w:val="Heading3"/>
    <w:uiPriority w:val="9"/>
    <w:rsid w:val="00DE36A6"/>
    <w:rPr>
      <w:rFonts w:asciiTheme="majorHAnsi" w:eastAsiaTheme="majorEastAsia" w:hAnsiTheme="majorHAnsi" w:cstheme="majorBidi"/>
      <w:b/>
      <w:bCs/>
      <w:color w:val="704C90" w:themeColor="accent1"/>
    </w:rPr>
  </w:style>
  <w:style w:type="character" w:customStyle="1" w:styleId="Heading4Char">
    <w:name w:val="Heading 4 Char"/>
    <w:basedOn w:val="DefaultParagraphFont"/>
    <w:link w:val="Heading4"/>
    <w:uiPriority w:val="9"/>
    <w:rsid w:val="00DE36A6"/>
    <w:rPr>
      <w:rFonts w:asciiTheme="majorHAnsi" w:eastAsiaTheme="majorEastAsia" w:hAnsiTheme="majorHAnsi" w:cstheme="majorBidi"/>
      <w:b/>
      <w:bCs/>
      <w:i/>
      <w:iCs/>
      <w:color w:val="704C90" w:themeColor="accent1"/>
    </w:rPr>
  </w:style>
  <w:style w:type="character" w:customStyle="1" w:styleId="Heading5Char">
    <w:name w:val="Heading 5 Char"/>
    <w:basedOn w:val="DefaultParagraphFont"/>
    <w:link w:val="Heading5"/>
    <w:uiPriority w:val="9"/>
    <w:rsid w:val="00DE36A6"/>
    <w:rPr>
      <w:rFonts w:asciiTheme="majorHAnsi" w:eastAsiaTheme="majorEastAsia" w:hAnsiTheme="majorHAnsi" w:cstheme="majorBidi"/>
      <w:color w:val="372547" w:themeColor="accent1" w:themeShade="7F"/>
    </w:rPr>
  </w:style>
  <w:style w:type="paragraph" w:styleId="BodyText">
    <w:name w:val="Body Text"/>
    <w:basedOn w:val="Normal"/>
    <w:link w:val="BodyTextChar"/>
    <w:uiPriority w:val="99"/>
    <w:rsid w:val="00876F15"/>
    <w:pPr>
      <w:tabs>
        <w:tab w:val="left" w:pos="6480"/>
        <w:tab w:val="left" w:pos="7200"/>
      </w:tabs>
      <w:spacing w:after="0" w:line="240" w:lineRule="auto"/>
    </w:pPr>
    <w:rPr>
      <w:rFonts w:ascii="Times New Roman" w:hAnsi="Times New Roman" w:cs="Times New Roman"/>
      <w:szCs w:val="20"/>
    </w:rPr>
  </w:style>
  <w:style w:type="character" w:customStyle="1" w:styleId="BodyTextChar">
    <w:name w:val="Body Text Char"/>
    <w:basedOn w:val="DefaultParagraphFont"/>
    <w:link w:val="BodyText"/>
    <w:uiPriority w:val="99"/>
    <w:rsid w:val="00876F15"/>
    <w:rPr>
      <w:rFonts w:ascii="Times New Roman" w:eastAsiaTheme="minorEastAsia" w:hAnsi="Times New Roman" w:cs="Times New Roman"/>
      <w:sz w:val="18"/>
      <w:szCs w:val="20"/>
    </w:rPr>
  </w:style>
  <w:style w:type="paragraph" w:styleId="Title">
    <w:name w:val="Title"/>
    <w:basedOn w:val="Normal"/>
    <w:next w:val="Normal"/>
    <w:link w:val="TitleChar"/>
    <w:uiPriority w:val="10"/>
    <w:qFormat/>
    <w:rsid w:val="00DE36A6"/>
    <w:pPr>
      <w:pBdr>
        <w:bottom w:val="single" w:sz="8" w:space="4" w:color="704C90" w:themeColor="accent1"/>
      </w:pBdr>
      <w:spacing w:after="300" w:line="240" w:lineRule="auto"/>
      <w:contextualSpacing/>
    </w:pPr>
    <w:rPr>
      <w:rFonts w:asciiTheme="majorHAnsi" w:eastAsiaTheme="majorEastAsia" w:hAnsiTheme="majorHAnsi" w:cstheme="majorBidi"/>
      <w:color w:val="391552" w:themeColor="text2" w:themeShade="BF"/>
      <w:spacing w:val="5"/>
      <w:kern w:val="28"/>
      <w:sz w:val="52"/>
      <w:szCs w:val="52"/>
    </w:rPr>
  </w:style>
  <w:style w:type="character" w:customStyle="1" w:styleId="TitleChar">
    <w:name w:val="Title Char"/>
    <w:basedOn w:val="DefaultParagraphFont"/>
    <w:link w:val="Title"/>
    <w:uiPriority w:val="10"/>
    <w:rsid w:val="00DE36A6"/>
    <w:rPr>
      <w:rFonts w:asciiTheme="majorHAnsi" w:eastAsiaTheme="majorEastAsia" w:hAnsiTheme="majorHAnsi" w:cstheme="majorBidi"/>
      <w:color w:val="391552" w:themeColor="text2" w:themeShade="BF"/>
      <w:spacing w:val="5"/>
      <w:kern w:val="28"/>
      <w:sz w:val="52"/>
      <w:szCs w:val="52"/>
    </w:rPr>
  </w:style>
  <w:style w:type="character" w:customStyle="1" w:styleId="style21">
    <w:name w:val="style21"/>
    <w:basedOn w:val="DefaultParagraphFont"/>
    <w:rsid w:val="00316D65"/>
    <w:rPr>
      <w:rFonts w:ascii="Arial" w:hAnsi="Arial" w:cs="Arial"/>
      <w:color w:val="163756"/>
      <w:sz w:val="20"/>
      <w:szCs w:val="20"/>
    </w:rPr>
  </w:style>
  <w:style w:type="paragraph" w:customStyle="1" w:styleId="Biotext">
    <w:name w:val="Bio text"/>
    <w:basedOn w:val="Normal"/>
    <w:rsid w:val="007C54E6"/>
    <w:pPr>
      <w:spacing w:after="0" w:line="240" w:lineRule="exact"/>
    </w:pPr>
    <w:rPr>
      <w:rFonts w:ascii="Arial" w:eastAsia="Times New Roman" w:hAnsi="Arial" w:cs="Times New Roman"/>
      <w:szCs w:val="20"/>
    </w:rPr>
  </w:style>
  <w:style w:type="paragraph" w:customStyle="1" w:styleId="Bioindividualsinformation">
    <w:name w:val="Bio individual's information"/>
    <w:basedOn w:val="Normal"/>
    <w:rsid w:val="00526720"/>
    <w:pPr>
      <w:spacing w:after="0" w:line="240" w:lineRule="exact"/>
      <w:ind w:left="1296"/>
    </w:pPr>
    <w:rPr>
      <w:rFonts w:ascii="Arial" w:eastAsia="Times New Roman" w:hAnsi="Arial" w:cs="Arial"/>
      <w:szCs w:val="20"/>
    </w:rPr>
  </w:style>
  <w:style w:type="character" w:styleId="Strong">
    <w:name w:val="Strong"/>
    <w:basedOn w:val="DefaultParagraphFont"/>
    <w:uiPriority w:val="22"/>
    <w:qFormat/>
    <w:rsid w:val="00DE36A6"/>
    <w:rPr>
      <w:b/>
      <w:bCs/>
    </w:rPr>
  </w:style>
  <w:style w:type="paragraph" w:styleId="NoSpacing">
    <w:name w:val="No Spacing"/>
    <w:link w:val="NoSpacingChar"/>
    <w:uiPriority w:val="1"/>
    <w:qFormat/>
    <w:rsid w:val="00B004A2"/>
    <w:pPr>
      <w:spacing w:after="0" w:line="240" w:lineRule="auto"/>
    </w:pPr>
  </w:style>
  <w:style w:type="character" w:customStyle="1" w:styleId="NoSpacingChar">
    <w:name w:val="No Spacing Char"/>
    <w:basedOn w:val="DefaultParagraphFont"/>
    <w:link w:val="NoSpacing"/>
    <w:uiPriority w:val="1"/>
    <w:locked/>
    <w:rsid w:val="00B004A2"/>
  </w:style>
  <w:style w:type="paragraph" w:customStyle="1" w:styleId="Body">
    <w:name w:val="Body"/>
    <w:basedOn w:val="Normal"/>
    <w:rsid w:val="00907CFD"/>
    <w:pPr>
      <w:spacing w:after="240" w:line="240" w:lineRule="auto"/>
      <w:jc w:val="both"/>
    </w:pPr>
    <w:rPr>
      <w:rFonts w:ascii="Arial" w:eastAsia="Times New Roman" w:hAnsi="Arial" w:cs="Arial"/>
      <w:szCs w:val="20"/>
      <w:lang w:val="en-GB" w:eastAsia="en-GB"/>
    </w:rPr>
  </w:style>
  <w:style w:type="paragraph" w:styleId="PlainText">
    <w:name w:val="Plain Text"/>
    <w:basedOn w:val="Normal"/>
    <w:link w:val="PlainTextChar"/>
    <w:uiPriority w:val="99"/>
    <w:unhideWhenUsed/>
    <w:rsid w:val="00F02087"/>
    <w:pPr>
      <w:spacing w:after="0" w:line="240" w:lineRule="auto"/>
    </w:pPr>
    <w:rPr>
      <w:rFonts w:ascii="Calibri" w:hAnsi="Calibri" w:cs="Consolas"/>
      <w:color w:val="000000" w:themeColor="text1"/>
      <w:sz w:val="24"/>
      <w:szCs w:val="21"/>
    </w:rPr>
  </w:style>
  <w:style w:type="character" w:customStyle="1" w:styleId="PlainTextChar">
    <w:name w:val="Plain Text Char"/>
    <w:basedOn w:val="DefaultParagraphFont"/>
    <w:link w:val="PlainText"/>
    <w:uiPriority w:val="99"/>
    <w:rsid w:val="00F02087"/>
    <w:rPr>
      <w:rFonts w:ascii="Calibri" w:hAnsi="Calibri" w:cs="Consolas"/>
      <w:color w:val="000000" w:themeColor="text1"/>
      <w:sz w:val="24"/>
      <w:szCs w:val="21"/>
    </w:rPr>
  </w:style>
  <w:style w:type="character" w:styleId="Hyperlink">
    <w:name w:val="Hyperlink"/>
    <w:basedOn w:val="DefaultParagraphFont"/>
    <w:uiPriority w:val="99"/>
    <w:unhideWhenUsed/>
    <w:rsid w:val="00913126"/>
    <w:rPr>
      <w:rFonts w:cs="Times New Roman"/>
      <w:color w:val="0000FF"/>
      <w:u w:val="single"/>
    </w:rPr>
  </w:style>
  <w:style w:type="paragraph" w:styleId="Header">
    <w:name w:val="header"/>
    <w:basedOn w:val="Normal"/>
    <w:link w:val="HeaderChar"/>
    <w:semiHidden/>
    <w:rsid w:val="003B23AB"/>
    <w:pPr>
      <w:tabs>
        <w:tab w:val="center" w:pos="4536"/>
        <w:tab w:val="right" w:pos="9072"/>
      </w:tabs>
      <w:spacing w:after="0" w:line="240" w:lineRule="auto"/>
    </w:pPr>
    <w:rPr>
      <w:rFonts w:ascii="Times New Roman" w:eastAsia="Times New Roman" w:hAnsi="Times New Roman" w:cs="Times New Roman"/>
      <w:sz w:val="24"/>
      <w:szCs w:val="24"/>
      <w:lang w:val="de-DE" w:eastAsia="de-DE"/>
    </w:rPr>
  </w:style>
  <w:style w:type="character" w:customStyle="1" w:styleId="HeaderChar">
    <w:name w:val="Header Char"/>
    <w:basedOn w:val="DefaultParagraphFont"/>
    <w:link w:val="Header"/>
    <w:semiHidden/>
    <w:rsid w:val="003B23AB"/>
    <w:rPr>
      <w:rFonts w:ascii="Times New Roman" w:eastAsia="Times New Roman" w:hAnsi="Times New Roman" w:cs="Times New Roman"/>
      <w:sz w:val="24"/>
      <w:szCs w:val="24"/>
      <w:lang w:val="de-DE" w:eastAsia="de-DE"/>
    </w:rPr>
  </w:style>
  <w:style w:type="paragraph" w:styleId="BodyText3">
    <w:name w:val="Body Text 3"/>
    <w:basedOn w:val="Normal"/>
    <w:link w:val="BodyText3Char"/>
    <w:rsid w:val="00DA4C55"/>
    <w:pPr>
      <w:spacing w:line="240" w:lineRule="auto"/>
    </w:pPr>
    <w:rPr>
      <w:rFonts w:ascii="Times" w:eastAsia="Times New Roman" w:hAnsi="Times" w:cs="Times New Roman"/>
      <w:szCs w:val="16"/>
    </w:rPr>
  </w:style>
  <w:style w:type="character" w:customStyle="1" w:styleId="BodyText3Char">
    <w:name w:val="Body Text 3 Char"/>
    <w:basedOn w:val="DefaultParagraphFont"/>
    <w:link w:val="BodyText3"/>
    <w:rsid w:val="00DA4C55"/>
    <w:rPr>
      <w:rFonts w:ascii="Times" w:eastAsia="Times New Roman" w:hAnsi="Times" w:cs="Times New Roman"/>
      <w:sz w:val="16"/>
      <w:szCs w:val="16"/>
    </w:rPr>
  </w:style>
  <w:style w:type="character" w:customStyle="1" w:styleId="Heading6Char">
    <w:name w:val="Heading 6 Char"/>
    <w:basedOn w:val="DefaultParagraphFont"/>
    <w:link w:val="Heading6"/>
    <w:uiPriority w:val="9"/>
    <w:semiHidden/>
    <w:rsid w:val="00DE36A6"/>
    <w:rPr>
      <w:rFonts w:asciiTheme="majorHAnsi" w:eastAsiaTheme="majorEastAsia" w:hAnsiTheme="majorHAnsi" w:cstheme="majorBidi"/>
      <w:i/>
      <w:iCs/>
      <w:color w:val="372547" w:themeColor="accent1" w:themeShade="7F"/>
    </w:rPr>
  </w:style>
  <w:style w:type="character" w:customStyle="1" w:styleId="contentmainbody">
    <w:name w:val="contentmainbody"/>
    <w:basedOn w:val="DefaultParagraphFont"/>
    <w:rsid w:val="00FF3453"/>
    <w:rPr>
      <w:rFonts w:cs="Times New Roman"/>
    </w:rPr>
  </w:style>
  <w:style w:type="paragraph" w:customStyle="1" w:styleId="Default">
    <w:name w:val="Default"/>
    <w:rsid w:val="00036DF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E36A6"/>
    <w:pPr>
      <w:ind w:left="720"/>
      <w:contextualSpacing/>
    </w:pPr>
  </w:style>
  <w:style w:type="paragraph" w:styleId="z-TopofForm">
    <w:name w:val="HTML Top of Form"/>
    <w:basedOn w:val="Normal"/>
    <w:next w:val="Normal"/>
    <w:link w:val="z-TopofFormChar"/>
    <w:hidden/>
    <w:uiPriority w:val="99"/>
    <w:semiHidden/>
    <w:unhideWhenUsed/>
    <w:rsid w:val="00346471"/>
    <w:pPr>
      <w:pBdr>
        <w:bottom w:val="single" w:sz="6" w:space="1" w:color="auto"/>
      </w:pBdr>
      <w:spacing w:after="0" w:line="240" w:lineRule="auto"/>
      <w:jc w:val="center"/>
    </w:pPr>
    <w:rPr>
      <w:rFonts w:ascii="Arial" w:eastAsia="Times New Roman" w:hAnsi="Arial" w:cs="Arial"/>
      <w:vanish/>
      <w:szCs w:val="16"/>
    </w:rPr>
  </w:style>
  <w:style w:type="character" w:customStyle="1" w:styleId="z-TopofFormChar">
    <w:name w:val="z-Top of Form Char"/>
    <w:basedOn w:val="DefaultParagraphFont"/>
    <w:link w:val="z-TopofForm"/>
    <w:uiPriority w:val="99"/>
    <w:semiHidden/>
    <w:rsid w:val="0034647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46471"/>
    <w:pPr>
      <w:pBdr>
        <w:top w:val="single" w:sz="6" w:space="1" w:color="auto"/>
      </w:pBdr>
      <w:spacing w:after="0" w:line="240" w:lineRule="auto"/>
      <w:jc w:val="center"/>
    </w:pPr>
    <w:rPr>
      <w:rFonts w:ascii="Arial" w:eastAsia="Times New Roman" w:hAnsi="Arial" w:cs="Arial"/>
      <w:vanish/>
      <w:szCs w:val="16"/>
    </w:rPr>
  </w:style>
  <w:style w:type="character" w:customStyle="1" w:styleId="z-BottomofFormChar">
    <w:name w:val="z-Bottom of Form Char"/>
    <w:basedOn w:val="DefaultParagraphFont"/>
    <w:link w:val="z-BottomofForm"/>
    <w:uiPriority w:val="99"/>
    <w:semiHidden/>
    <w:rsid w:val="00346471"/>
    <w:rPr>
      <w:rFonts w:ascii="Arial" w:eastAsia="Times New Roman" w:hAnsi="Arial" w:cs="Arial"/>
      <w:vanish/>
      <w:sz w:val="16"/>
      <w:szCs w:val="16"/>
    </w:rPr>
  </w:style>
  <w:style w:type="character" w:customStyle="1" w:styleId="Heading7Char">
    <w:name w:val="Heading 7 Char"/>
    <w:basedOn w:val="DefaultParagraphFont"/>
    <w:link w:val="Heading7"/>
    <w:uiPriority w:val="9"/>
    <w:semiHidden/>
    <w:rsid w:val="00DE36A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E36A6"/>
    <w:rPr>
      <w:rFonts w:asciiTheme="majorHAnsi" w:eastAsiaTheme="majorEastAsia" w:hAnsiTheme="majorHAnsi" w:cstheme="majorBidi"/>
      <w:color w:val="704C90" w:themeColor="accent1"/>
      <w:sz w:val="20"/>
      <w:szCs w:val="20"/>
    </w:rPr>
  </w:style>
  <w:style w:type="character" w:customStyle="1" w:styleId="Heading9Char">
    <w:name w:val="Heading 9 Char"/>
    <w:basedOn w:val="DefaultParagraphFont"/>
    <w:link w:val="Heading9"/>
    <w:uiPriority w:val="9"/>
    <w:semiHidden/>
    <w:rsid w:val="00DE36A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E36A6"/>
    <w:pPr>
      <w:spacing w:line="240" w:lineRule="auto"/>
    </w:pPr>
    <w:rPr>
      <w:b/>
      <w:bCs/>
      <w:color w:val="704C90" w:themeColor="accent1"/>
      <w:szCs w:val="18"/>
    </w:rPr>
  </w:style>
  <w:style w:type="paragraph" w:styleId="Subtitle">
    <w:name w:val="Subtitle"/>
    <w:basedOn w:val="Normal"/>
    <w:next w:val="Normal"/>
    <w:link w:val="SubtitleChar"/>
    <w:uiPriority w:val="11"/>
    <w:qFormat/>
    <w:rsid w:val="00DE36A6"/>
    <w:pPr>
      <w:numPr>
        <w:ilvl w:val="1"/>
      </w:numPr>
    </w:pPr>
    <w:rPr>
      <w:rFonts w:asciiTheme="majorHAnsi" w:eastAsiaTheme="majorEastAsia" w:hAnsiTheme="majorHAnsi" w:cstheme="majorBidi"/>
      <w:i/>
      <w:iCs/>
      <w:color w:val="704C90" w:themeColor="accent1"/>
      <w:spacing w:val="15"/>
      <w:sz w:val="24"/>
      <w:szCs w:val="24"/>
    </w:rPr>
  </w:style>
  <w:style w:type="character" w:customStyle="1" w:styleId="SubtitleChar">
    <w:name w:val="Subtitle Char"/>
    <w:basedOn w:val="DefaultParagraphFont"/>
    <w:link w:val="Subtitle"/>
    <w:uiPriority w:val="11"/>
    <w:rsid w:val="00DE36A6"/>
    <w:rPr>
      <w:rFonts w:asciiTheme="majorHAnsi" w:eastAsiaTheme="majorEastAsia" w:hAnsiTheme="majorHAnsi" w:cstheme="majorBidi"/>
      <w:i/>
      <w:iCs/>
      <w:color w:val="704C90" w:themeColor="accent1"/>
      <w:spacing w:val="15"/>
      <w:sz w:val="24"/>
      <w:szCs w:val="24"/>
    </w:rPr>
  </w:style>
  <w:style w:type="character" w:styleId="Emphasis">
    <w:name w:val="Emphasis"/>
    <w:basedOn w:val="DefaultParagraphFont"/>
    <w:uiPriority w:val="20"/>
    <w:qFormat/>
    <w:rsid w:val="00DE36A6"/>
    <w:rPr>
      <w:i/>
      <w:iCs/>
    </w:rPr>
  </w:style>
  <w:style w:type="paragraph" w:styleId="Quote">
    <w:name w:val="Quote"/>
    <w:basedOn w:val="Normal"/>
    <w:next w:val="Normal"/>
    <w:link w:val="QuoteChar"/>
    <w:uiPriority w:val="29"/>
    <w:qFormat/>
    <w:rsid w:val="00DE36A6"/>
    <w:rPr>
      <w:i/>
      <w:iCs/>
      <w:color w:val="000000" w:themeColor="text1"/>
    </w:rPr>
  </w:style>
  <w:style w:type="character" w:customStyle="1" w:styleId="QuoteChar">
    <w:name w:val="Quote Char"/>
    <w:basedOn w:val="DefaultParagraphFont"/>
    <w:link w:val="Quote"/>
    <w:uiPriority w:val="29"/>
    <w:rsid w:val="00DE36A6"/>
    <w:rPr>
      <w:i/>
      <w:iCs/>
      <w:color w:val="000000" w:themeColor="text1"/>
    </w:rPr>
  </w:style>
  <w:style w:type="paragraph" w:styleId="IntenseQuote">
    <w:name w:val="Intense Quote"/>
    <w:basedOn w:val="Normal"/>
    <w:next w:val="Normal"/>
    <w:link w:val="IntenseQuoteChar"/>
    <w:uiPriority w:val="30"/>
    <w:qFormat/>
    <w:rsid w:val="00DE36A6"/>
    <w:pPr>
      <w:pBdr>
        <w:bottom w:val="single" w:sz="4" w:space="4" w:color="704C90" w:themeColor="accent1"/>
      </w:pBdr>
      <w:spacing w:before="200" w:after="280"/>
      <w:ind w:left="936" w:right="936"/>
    </w:pPr>
    <w:rPr>
      <w:b/>
      <w:bCs/>
      <w:i/>
      <w:iCs/>
      <w:color w:val="704C90" w:themeColor="accent1"/>
    </w:rPr>
  </w:style>
  <w:style w:type="character" w:customStyle="1" w:styleId="IntenseQuoteChar">
    <w:name w:val="Intense Quote Char"/>
    <w:basedOn w:val="DefaultParagraphFont"/>
    <w:link w:val="IntenseQuote"/>
    <w:uiPriority w:val="30"/>
    <w:rsid w:val="00DE36A6"/>
    <w:rPr>
      <w:b/>
      <w:bCs/>
      <w:i/>
      <w:iCs/>
      <w:color w:val="704C90" w:themeColor="accent1"/>
    </w:rPr>
  </w:style>
  <w:style w:type="character" w:styleId="SubtleEmphasis">
    <w:name w:val="Subtle Emphasis"/>
    <w:basedOn w:val="DefaultParagraphFont"/>
    <w:uiPriority w:val="19"/>
    <w:qFormat/>
    <w:rsid w:val="00DE36A6"/>
    <w:rPr>
      <w:i/>
      <w:iCs/>
      <w:color w:val="808080" w:themeColor="text1" w:themeTint="7F"/>
    </w:rPr>
  </w:style>
  <w:style w:type="character" w:styleId="IntenseEmphasis">
    <w:name w:val="Intense Emphasis"/>
    <w:basedOn w:val="DefaultParagraphFont"/>
    <w:uiPriority w:val="21"/>
    <w:qFormat/>
    <w:rsid w:val="00DE36A6"/>
    <w:rPr>
      <w:b/>
      <w:bCs/>
      <w:i/>
      <w:iCs/>
      <w:color w:val="704C90" w:themeColor="accent1"/>
    </w:rPr>
  </w:style>
  <w:style w:type="character" w:styleId="SubtleReference">
    <w:name w:val="Subtle Reference"/>
    <w:basedOn w:val="DefaultParagraphFont"/>
    <w:uiPriority w:val="31"/>
    <w:qFormat/>
    <w:rsid w:val="00DE36A6"/>
    <w:rPr>
      <w:smallCaps/>
      <w:color w:val="272C77" w:themeColor="accent2"/>
      <w:u w:val="single"/>
    </w:rPr>
  </w:style>
  <w:style w:type="character" w:styleId="IntenseReference">
    <w:name w:val="Intense Reference"/>
    <w:basedOn w:val="DefaultParagraphFont"/>
    <w:uiPriority w:val="32"/>
    <w:qFormat/>
    <w:rsid w:val="00DE36A6"/>
    <w:rPr>
      <w:b/>
      <w:bCs/>
      <w:smallCaps/>
      <w:color w:val="272C77" w:themeColor="accent2"/>
      <w:spacing w:val="5"/>
      <w:u w:val="single"/>
    </w:rPr>
  </w:style>
  <w:style w:type="character" w:styleId="BookTitle">
    <w:name w:val="Book Title"/>
    <w:basedOn w:val="DefaultParagraphFont"/>
    <w:uiPriority w:val="33"/>
    <w:qFormat/>
    <w:rsid w:val="00DE36A6"/>
    <w:rPr>
      <w:b/>
      <w:bCs/>
      <w:smallCaps/>
      <w:spacing w:val="5"/>
    </w:rPr>
  </w:style>
  <w:style w:type="paragraph" w:styleId="TOCHeading">
    <w:name w:val="TOC Heading"/>
    <w:basedOn w:val="Heading1"/>
    <w:next w:val="Normal"/>
    <w:uiPriority w:val="39"/>
    <w:semiHidden/>
    <w:unhideWhenUsed/>
    <w:qFormat/>
    <w:rsid w:val="00DE36A6"/>
    <w:pPr>
      <w:outlineLvl w:val="9"/>
    </w:pPr>
  </w:style>
  <w:style w:type="paragraph" w:styleId="Footer">
    <w:name w:val="footer"/>
    <w:basedOn w:val="Normal"/>
    <w:link w:val="FooterChar"/>
    <w:uiPriority w:val="99"/>
    <w:unhideWhenUsed/>
    <w:rsid w:val="00633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D2F"/>
    <w:rPr>
      <w:sz w:val="20"/>
    </w:rPr>
  </w:style>
  <w:style w:type="paragraph" w:styleId="BalloonText">
    <w:name w:val="Balloon Text"/>
    <w:basedOn w:val="Normal"/>
    <w:link w:val="BalloonTextChar"/>
    <w:uiPriority w:val="99"/>
    <w:semiHidden/>
    <w:unhideWhenUsed/>
    <w:rsid w:val="00633D2F"/>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633D2F"/>
    <w:rPr>
      <w:rFonts w:ascii="Tahoma" w:hAnsi="Tahoma" w:cs="Tahoma"/>
      <w:sz w:val="16"/>
      <w:szCs w:val="16"/>
    </w:rPr>
  </w:style>
  <w:style w:type="paragraph" w:styleId="FootnoteText">
    <w:name w:val="footnote text"/>
    <w:basedOn w:val="Normal"/>
    <w:link w:val="FootnoteTextChar"/>
    <w:uiPriority w:val="99"/>
    <w:semiHidden/>
    <w:unhideWhenUsed/>
    <w:rsid w:val="00525C32"/>
    <w:pPr>
      <w:spacing w:after="0" w:line="240" w:lineRule="auto"/>
    </w:pPr>
    <w:rPr>
      <w:szCs w:val="20"/>
    </w:rPr>
  </w:style>
  <w:style w:type="character" w:customStyle="1" w:styleId="FootnoteTextChar">
    <w:name w:val="Footnote Text Char"/>
    <w:basedOn w:val="DefaultParagraphFont"/>
    <w:link w:val="FootnoteText"/>
    <w:uiPriority w:val="99"/>
    <w:semiHidden/>
    <w:rsid w:val="00525C32"/>
    <w:rPr>
      <w:sz w:val="20"/>
      <w:szCs w:val="20"/>
    </w:rPr>
  </w:style>
  <w:style w:type="character" w:styleId="FootnoteReference">
    <w:name w:val="footnote reference"/>
    <w:basedOn w:val="DefaultParagraphFont"/>
    <w:uiPriority w:val="99"/>
    <w:semiHidden/>
    <w:unhideWhenUsed/>
    <w:rsid w:val="00525C32"/>
    <w:rPr>
      <w:vertAlign w:val="superscript"/>
    </w:rPr>
  </w:style>
  <w:style w:type="paragraph" w:styleId="TOC1">
    <w:name w:val="toc 1"/>
    <w:basedOn w:val="Normal"/>
    <w:next w:val="Normal"/>
    <w:autoRedefine/>
    <w:uiPriority w:val="39"/>
    <w:unhideWhenUsed/>
    <w:rsid w:val="00DB154A"/>
    <w:pPr>
      <w:spacing w:line="240" w:lineRule="auto"/>
      <w:ind w:left="451"/>
    </w:pPr>
    <w:rPr>
      <w:rFonts w:ascii="Century Gothic" w:hAnsi="Century Gothic" w:cs="Helvetica"/>
      <w:b/>
      <w:bCs/>
      <w:color w:val="743B8F"/>
      <w:sz w:val="28"/>
      <w:szCs w:val="18"/>
    </w:rPr>
  </w:style>
  <w:style w:type="paragraph" w:styleId="TOC2">
    <w:name w:val="toc 2"/>
    <w:basedOn w:val="Normal"/>
    <w:next w:val="Normal"/>
    <w:autoRedefine/>
    <w:uiPriority w:val="39"/>
    <w:unhideWhenUsed/>
    <w:rsid w:val="009B769F"/>
    <w:pPr>
      <w:tabs>
        <w:tab w:val="right" w:leader="dot" w:pos="8640"/>
      </w:tabs>
      <w:spacing w:after="100"/>
      <w:ind w:left="1710" w:right="1620"/>
    </w:pPr>
  </w:style>
  <w:style w:type="character" w:styleId="UnresolvedMention">
    <w:name w:val="Unresolved Mention"/>
    <w:basedOn w:val="DefaultParagraphFont"/>
    <w:uiPriority w:val="99"/>
    <w:semiHidden/>
    <w:unhideWhenUsed/>
    <w:rsid w:val="00480870"/>
    <w:rPr>
      <w:color w:val="808080"/>
      <w:shd w:val="clear" w:color="auto" w:fill="E6E6E6"/>
    </w:rPr>
  </w:style>
  <w:style w:type="character" w:styleId="PlaceholderText">
    <w:name w:val="Placeholder Text"/>
    <w:basedOn w:val="DefaultParagraphFont"/>
    <w:uiPriority w:val="99"/>
    <w:semiHidden/>
    <w:rsid w:val="00567263"/>
    <w:rPr>
      <w:color w:val="808080"/>
    </w:rPr>
  </w:style>
  <w:style w:type="character" w:styleId="FollowedHyperlink">
    <w:name w:val="FollowedHyperlink"/>
    <w:basedOn w:val="DefaultParagraphFont"/>
    <w:uiPriority w:val="99"/>
    <w:semiHidden/>
    <w:unhideWhenUsed/>
    <w:rsid w:val="00302455"/>
    <w:rPr>
      <w:color w:val="166CAC" w:themeColor="followedHyperlink"/>
      <w:u w:val="single"/>
    </w:rPr>
  </w:style>
  <w:style w:type="character" w:styleId="CommentReference">
    <w:name w:val="annotation reference"/>
    <w:basedOn w:val="DefaultParagraphFont"/>
    <w:uiPriority w:val="99"/>
    <w:semiHidden/>
    <w:unhideWhenUsed/>
    <w:rsid w:val="00550579"/>
    <w:rPr>
      <w:sz w:val="16"/>
      <w:szCs w:val="16"/>
    </w:rPr>
  </w:style>
  <w:style w:type="paragraph" w:styleId="CommentText">
    <w:name w:val="annotation text"/>
    <w:basedOn w:val="Normal"/>
    <w:link w:val="CommentTextChar"/>
    <w:uiPriority w:val="99"/>
    <w:unhideWhenUsed/>
    <w:rsid w:val="00550579"/>
    <w:pPr>
      <w:spacing w:line="240" w:lineRule="auto"/>
    </w:pPr>
    <w:rPr>
      <w:sz w:val="20"/>
      <w:szCs w:val="20"/>
    </w:rPr>
  </w:style>
  <w:style w:type="character" w:customStyle="1" w:styleId="CommentTextChar">
    <w:name w:val="Comment Text Char"/>
    <w:basedOn w:val="DefaultParagraphFont"/>
    <w:link w:val="CommentText"/>
    <w:uiPriority w:val="99"/>
    <w:rsid w:val="00550579"/>
    <w:rPr>
      <w:sz w:val="20"/>
      <w:szCs w:val="20"/>
    </w:rPr>
  </w:style>
  <w:style w:type="paragraph" w:styleId="CommentSubject">
    <w:name w:val="annotation subject"/>
    <w:basedOn w:val="CommentText"/>
    <w:next w:val="CommentText"/>
    <w:link w:val="CommentSubjectChar"/>
    <w:uiPriority w:val="99"/>
    <w:semiHidden/>
    <w:unhideWhenUsed/>
    <w:rsid w:val="00550579"/>
    <w:rPr>
      <w:b/>
      <w:bCs/>
    </w:rPr>
  </w:style>
  <w:style w:type="character" w:customStyle="1" w:styleId="CommentSubjectChar">
    <w:name w:val="Comment Subject Char"/>
    <w:basedOn w:val="CommentTextChar"/>
    <w:link w:val="CommentSubject"/>
    <w:uiPriority w:val="99"/>
    <w:semiHidden/>
    <w:rsid w:val="00550579"/>
    <w:rPr>
      <w:b/>
      <w:bCs/>
      <w:sz w:val="20"/>
      <w:szCs w:val="20"/>
    </w:rPr>
  </w:style>
  <w:style w:type="paragraph" w:styleId="Revision">
    <w:name w:val="Revision"/>
    <w:hidden/>
    <w:uiPriority w:val="99"/>
    <w:semiHidden/>
    <w:rsid w:val="002A39A7"/>
    <w:pPr>
      <w:spacing w:after="0" w:line="240" w:lineRule="auto"/>
    </w:pPr>
  </w:style>
  <w:style w:type="table" w:styleId="TableGrid">
    <w:name w:val="Table Grid"/>
    <w:basedOn w:val="TableNormal"/>
    <w:uiPriority w:val="59"/>
    <w:rsid w:val="00BD5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3808">
      <w:bodyDiv w:val="1"/>
      <w:marLeft w:val="0"/>
      <w:marRight w:val="0"/>
      <w:marTop w:val="0"/>
      <w:marBottom w:val="0"/>
      <w:divBdr>
        <w:top w:val="none" w:sz="0" w:space="0" w:color="auto"/>
        <w:left w:val="none" w:sz="0" w:space="0" w:color="auto"/>
        <w:bottom w:val="none" w:sz="0" w:space="0" w:color="auto"/>
        <w:right w:val="none" w:sz="0" w:space="0" w:color="auto"/>
      </w:divBdr>
      <w:divsChild>
        <w:div w:id="1696618475">
          <w:marLeft w:val="0"/>
          <w:marRight w:val="0"/>
          <w:marTop w:val="92"/>
          <w:marBottom w:val="0"/>
          <w:divBdr>
            <w:top w:val="none" w:sz="0" w:space="0" w:color="auto"/>
            <w:left w:val="none" w:sz="0" w:space="0" w:color="auto"/>
            <w:bottom w:val="none" w:sz="0" w:space="0" w:color="auto"/>
            <w:right w:val="none" w:sz="0" w:space="0" w:color="auto"/>
          </w:divBdr>
          <w:divsChild>
            <w:div w:id="1564565500">
              <w:marLeft w:val="0"/>
              <w:marRight w:val="0"/>
              <w:marTop w:val="0"/>
              <w:marBottom w:val="0"/>
              <w:divBdr>
                <w:top w:val="none" w:sz="0" w:space="0" w:color="auto"/>
                <w:left w:val="none" w:sz="0" w:space="0" w:color="auto"/>
                <w:bottom w:val="none" w:sz="0" w:space="0" w:color="auto"/>
                <w:right w:val="none" w:sz="0" w:space="0" w:color="auto"/>
              </w:divBdr>
              <w:divsChild>
                <w:div w:id="1767849911">
                  <w:marLeft w:val="0"/>
                  <w:marRight w:val="92"/>
                  <w:marTop w:val="0"/>
                  <w:marBottom w:val="0"/>
                  <w:divBdr>
                    <w:top w:val="none" w:sz="0" w:space="0" w:color="auto"/>
                    <w:left w:val="none" w:sz="0" w:space="0" w:color="auto"/>
                    <w:bottom w:val="none" w:sz="0" w:space="0" w:color="auto"/>
                    <w:right w:val="none" w:sz="0" w:space="0" w:color="auto"/>
                  </w:divBdr>
                  <w:divsChild>
                    <w:div w:id="454563491">
                      <w:marLeft w:val="0"/>
                      <w:marRight w:val="0"/>
                      <w:marTop w:val="0"/>
                      <w:marBottom w:val="360"/>
                      <w:divBdr>
                        <w:top w:val="none" w:sz="0" w:space="0" w:color="auto"/>
                        <w:left w:val="none" w:sz="0" w:space="0" w:color="auto"/>
                        <w:bottom w:val="none" w:sz="0" w:space="0" w:color="auto"/>
                        <w:right w:val="none" w:sz="0" w:space="0" w:color="auto"/>
                      </w:divBdr>
                      <w:divsChild>
                        <w:div w:id="604076158">
                          <w:marLeft w:val="0"/>
                          <w:marRight w:val="0"/>
                          <w:marTop w:val="0"/>
                          <w:marBottom w:val="0"/>
                          <w:divBdr>
                            <w:top w:val="none" w:sz="0" w:space="0" w:color="auto"/>
                            <w:left w:val="none" w:sz="0" w:space="0" w:color="auto"/>
                            <w:bottom w:val="none" w:sz="0" w:space="0" w:color="auto"/>
                            <w:right w:val="none" w:sz="0" w:space="0" w:color="auto"/>
                          </w:divBdr>
                          <w:divsChild>
                            <w:div w:id="22865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99962">
      <w:bodyDiv w:val="1"/>
      <w:marLeft w:val="0"/>
      <w:marRight w:val="0"/>
      <w:marTop w:val="0"/>
      <w:marBottom w:val="0"/>
      <w:divBdr>
        <w:top w:val="none" w:sz="0" w:space="0" w:color="auto"/>
        <w:left w:val="none" w:sz="0" w:space="0" w:color="auto"/>
        <w:bottom w:val="none" w:sz="0" w:space="0" w:color="auto"/>
        <w:right w:val="none" w:sz="0" w:space="0" w:color="auto"/>
      </w:divBdr>
    </w:div>
    <w:div w:id="66659549">
      <w:bodyDiv w:val="1"/>
      <w:marLeft w:val="0"/>
      <w:marRight w:val="0"/>
      <w:marTop w:val="0"/>
      <w:marBottom w:val="0"/>
      <w:divBdr>
        <w:top w:val="none" w:sz="0" w:space="0" w:color="auto"/>
        <w:left w:val="none" w:sz="0" w:space="0" w:color="auto"/>
        <w:bottom w:val="none" w:sz="0" w:space="0" w:color="auto"/>
        <w:right w:val="none" w:sz="0" w:space="0" w:color="auto"/>
      </w:divBdr>
    </w:div>
    <w:div w:id="99031350">
      <w:bodyDiv w:val="1"/>
      <w:marLeft w:val="0"/>
      <w:marRight w:val="0"/>
      <w:marTop w:val="0"/>
      <w:marBottom w:val="0"/>
      <w:divBdr>
        <w:top w:val="none" w:sz="0" w:space="0" w:color="auto"/>
        <w:left w:val="none" w:sz="0" w:space="0" w:color="auto"/>
        <w:bottom w:val="none" w:sz="0" w:space="0" w:color="auto"/>
        <w:right w:val="none" w:sz="0" w:space="0" w:color="auto"/>
      </w:divBdr>
    </w:div>
    <w:div w:id="109782147">
      <w:bodyDiv w:val="1"/>
      <w:marLeft w:val="0"/>
      <w:marRight w:val="0"/>
      <w:marTop w:val="0"/>
      <w:marBottom w:val="0"/>
      <w:divBdr>
        <w:top w:val="none" w:sz="0" w:space="0" w:color="auto"/>
        <w:left w:val="none" w:sz="0" w:space="0" w:color="auto"/>
        <w:bottom w:val="none" w:sz="0" w:space="0" w:color="auto"/>
        <w:right w:val="none" w:sz="0" w:space="0" w:color="auto"/>
      </w:divBdr>
    </w:div>
    <w:div w:id="142697077">
      <w:bodyDiv w:val="1"/>
      <w:marLeft w:val="0"/>
      <w:marRight w:val="0"/>
      <w:marTop w:val="0"/>
      <w:marBottom w:val="0"/>
      <w:divBdr>
        <w:top w:val="none" w:sz="0" w:space="0" w:color="auto"/>
        <w:left w:val="none" w:sz="0" w:space="0" w:color="auto"/>
        <w:bottom w:val="none" w:sz="0" w:space="0" w:color="auto"/>
        <w:right w:val="none" w:sz="0" w:space="0" w:color="auto"/>
      </w:divBdr>
    </w:div>
    <w:div w:id="160970228">
      <w:bodyDiv w:val="1"/>
      <w:marLeft w:val="0"/>
      <w:marRight w:val="0"/>
      <w:marTop w:val="0"/>
      <w:marBottom w:val="0"/>
      <w:divBdr>
        <w:top w:val="none" w:sz="0" w:space="0" w:color="auto"/>
        <w:left w:val="none" w:sz="0" w:space="0" w:color="auto"/>
        <w:bottom w:val="none" w:sz="0" w:space="0" w:color="auto"/>
        <w:right w:val="none" w:sz="0" w:space="0" w:color="auto"/>
      </w:divBdr>
    </w:div>
    <w:div w:id="174998336">
      <w:bodyDiv w:val="1"/>
      <w:marLeft w:val="0"/>
      <w:marRight w:val="0"/>
      <w:marTop w:val="0"/>
      <w:marBottom w:val="0"/>
      <w:divBdr>
        <w:top w:val="none" w:sz="0" w:space="0" w:color="auto"/>
        <w:left w:val="none" w:sz="0" w:space="0" w:color="auto"/>
        <w:bottom w:val="none" w:sz="0" w:space="0" w:color="auto"/>
        <w:right w:val="none" w:sz="0" w:space="0" w:color="auto"/>
      </w:divBdr>
    </w:div>
    <w:div w:id="179860930">
      <w:bodyDiv w:val="1"/>
      <w:marLeft w:val="0"/>
      <w:marRight w:val="0"/>
      <w:marTop w:val="0"/>
      <w:marBottom w:val="0"/>
      <w:divBdr>
        <w:top w:val="none" w:sz="0" w:space="0" w:color="auto"/>
        <w:left w:val="none" w:sz="0" w:space="0" w:color="auto"/>
        <w:bottom w:val="none" w:sz="0" w:space="0" w:color="auto"/>
        <w:right w:val="none" w:sz="0" w:space="0" w:color="auto"/>
      </w:divBdr>
    </w:div>
    <w:div w:id="184684140">
      <w:bodyDiv w:val="1"/>
      <w:marLeft w:val="0"/>
      <w:marRight w:val="0"/>
      <w:marTop w:val="0"/>
      <w:marBottom w:val="0"/>
      <w:divBdr>
        <w:top w:val="none" w:sz="0" w:space="0" w:color="auto"/>
        <w:left w:val="none" w:sz="0" w:space="0" w:color="auto"/>
        <w:bottom w:val="none" w:sz="0" w:space="0" w:color="auto"/>
        <w:right w:val="none" w:sz="0" w:space="0" w:color="auto"/>
      </w:divBdr>
    </w:div>
    <w:div w:id="374619967">
      <w:bodyDiv w:val="1"/>
      <w:marLeft w:val="0"/>
      <w:marRight w:val="0"/>
      <w:marTop w:val="0"/>
      <w:marBottom w:val="0"/>
      <w:divBdr>
        <w:top w:val="none" w:sz="0" w:space="0" w:color="auto"/>
        <w:left w:val="none" w:sz="0" w:space="0" w:color="auto"/>
        <w:bottom w:val="none" w:sz="0" w:space="0" w:color="auto"/>
        <w:right w:val="none" w:sz="0" w:space="0" w:color="auto"/>
      </w:divBdr>
    </w:div>
    <w:div w:id="383725341">
      <w:bodyDiv w:val="1"/>
      <w:marLeft w:val="0"/>
      <w:marRight w:val="0"/>
      <w:marTop w:val="0"/>
      <w:marBottom w:val="0"/>
      <w:divBdr>
        <w:top w:val="none" w:sz="0" w:space="0" w:color="auto"/>
        <w:left w:val="none" w:sz="0" w:space="0" w:color="auto"/>
        <w:bottom w:val="none" w:sz="0" w:space="0" w:color="auto"/>
        <w:right w:val="none" w:sz="0" w:space="0" w:color="auto"/>
      </w:divBdr>
    </w:div>
    <w:div w:id="396629458">
      <w:bodyDiv w:val="1"/>
      <w:marLeft w:val="0"/>
      <w:marRight w:val="0"/>
      <w:marTop w:val="0"/>
      <w:marBottom w:val="0"/>
      <w:divBdr>
        <w:top w:val="none" w:sz="0" w:space="0" w:color="auto"/>
        <w:left w:val="none" w:sz="0" w:space="0" w:color="auto"/>
        <w:bottom w:val="none" w:sz="0" w:space="0" w:color="auto"/>
        <w:right w:val="none" w:sz="0" w:space="0" w:color="auto"/>
      </w:divBdr>
    </w:div>
    <w:div w:id="440807604">
      <w:bodyDiv w:val="1"/>
      <w:marLeft w:val="0"/>
      <w:marRight w:val="0"/>
      <w:marTop w:val="0"/>
      <w:marBottom w:val="0"/>
      <w:divBdr>
        <w:top w:val="none" w:sz="0" w:space="0" w:color="auto"/>
        <w:left w:val="none" w:sz="0" w:space="0" w:color="auto"/>
        <w:bottom w:val="none" w:sz="0" w:space="0" w:color="auto"/>
        <w:right w:val="none" w:sz="0" w:space="0" w:color="auto"/>
      </w:divBdr>
      <w:divsChild>
        <w:div w:id="1527712312">
          <w:marLeft w:val="0"/>
          <w:marRight w:val="0"/>
          <w:marTop w:val="92"/>
          <w:marBottom w:val="0"/>
          <w:divBdr>
            <w:top w:val="none" w:sz="0" w:space="0" w:color="auto"/>
            <w:left w:val="none" w:sz="0" w:space="0" w:color="auto"/>
            <w:bottom w:val="none" w:sz="0" w:space="0" w:color="auto"/>
            <w:right w:val="none" w:sz="0" w:space="0" w:color="auto"/>
          </w:divBdr>
          <w:divsChild>
            <w:div w:id="571041007">
              <w:marLeft w:val="0"/>
              <w:marRight w:val="0"/>
              <w:marTop w:val="0"/>
              <w:marBottom w:val="0"/>
              <w:divBdr>
                <w:top w:val="none" w:sz="0" w:space="0" w:color="auto"/>
                <w:left w:val="none" w:sz="0" w:space="0" w:color="auto"/>
                <w:bottom w:val="none" w:sz="0" w:space="0" w:color="auto"/>
                <w:right w:val="none" w:sz="0" w:space="0" w:color="auto"/>
              </w:divBdr>
              <w:divsChild>
                <w:div w:id="1460342809">
                  <w:marLeft w:val="0"/>
                  <w:marRight w:val="92"/>
                  <w:marTop w:val="0"/>
                  <w:marBottom w:val="0"/>
                  <w:divBdr>
                    <w:top w:val="none" w:sz="0" w:space="0" w:color="auto"/>
                    <w:left w:val="none" w:sz="0" w:space="0" w:color="auto"/>
                    <w:bottom w:val="none" w:sz="0" w:space="0" w:color="auto"/>
                    <w:right w:val="none" w:sz="0" w:space="0" w:color="auto"/>
                  </w:divBdr>
                  <w:divsChild>
                    <w:div w:id="1360206902">
                      <w:marLeft w:val="0"/>
                      <w:marRight w:val="0"/>
                      <w:marTop w:val="0"/>
                      <w:marBottom w:val="360"/>
                      <w:divBdr>
                        <w:top w:val="none" w:sz="0" w:space="0" w:color="auto"/>
                        <w:left w:val="none" w:sz="0" w:space="0" w:color="auto"/>
                        <w:bottom w:val="none" w:sz="0" w:space="0" w:color="auto"/>
                        <w:right w:val="none" w:sz="0" w:space="0" w:color="auto"/>
                      </w:divBdr>
                      <w:divsChild>
                        <w:div w:id="150100617">
                          <w:marLeft w:val="0"/>
                          <w:marRight w:val="0"/>
                          <w:marTop w:val="0"/>
                          <w:marBottom w:val="0"/>
                          <w:divBdr>
                            <w:top w:val="none" w:sz="0" w:space="0" w:color="auto"/>
                            <w:left w:val="none" w:sz="0" w:space="0" w:color="auto"/>
                            <w:bottom w:val="none" w:sz="0" w:space="0" w:color="auto"/>
                            <w:right w:val="none" w:sz="0" w:space="0" w:color="auto"/>
                          </w:divBdr>
                          <w:divsChild>
                            <w:div w:id="11889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152460">
      <w:bodyDiv w:val="1"/>
      <w:marLeft w:val="0"/>
      <w:marRight w:val="0"/>
      <w:marTop w:val="0"/>
      <w:marBottom w:val="0"/>
      <w:divBdr>
        <w:top w:val="none" w:sz="0" w:space="0" w:color="auto"/>
        <w:left w:val="none" w:sz="0" w:space="0" w:color="auto"/>
        <w:bottom w:val="none" w:sz="0" w:space="0" w:color="auto"/>
        <w:right w:val="none" w:sz="0" w:space="0" w:color="auto"/>
      </w:divBdr>
    </w:div>
    <w:div w:id="479465383">
      <w:bodyDiv w:val="1"/>
      <w:marLeft w:val="0"/>
      <w:marRight w:val="0"/>
      <w:marTop w:val="0"/>
      <w:marBottom w:val="0"/>
      <w:divBdr>
        <w:top w:val="none" w:sz="0" w:space="0" w:color="auto"/>
        <w:left w:val="none" w:sz="0" w:space="0" w:color="auto"/>
        <w:bottom w:val="none" w:sz="0" w:space="0" w:color="auto"/>
        <w:right w:val="none" w:sz="0" w:space="0" w:color="auto"/>
      </w:divBdr>
    </w:div>
    <w:div w:id="519929249">
      <w:bodyDiv w:val="1"/>
      <w:marLeft w:val="0"/>
      <w:marRight w:val="0"/>
      <w:marTop w:val="0"/>
      <w:marBottom w:val="0"/>
      <w:divBdr>
        <w:top w:val="none" w:sz="0" w:space="0" w:color="auto"/>
        <w:left w:val="none" w:sz="0" w:space="0" w:color="auto"/>
        <w:bottom w:val="none" w:sz="0" w:space="0" w:color="auto"/>
        <w:right w:val="none" w:sz="0" w:space="0" w:color="auto"/>
      </w:divBdr>
    </w:div>
    <w:div w:id="520972825">
      <w:bodyDiv w:val="1"/>
      <w:marLeft w:val="0"/>
      <w:marRight w:val="0"/>
      <w:marTop w:val="0"/>
      <w:marBottom w:val="0"/>
      <w:divBdr>
        <w:top w:val="none" w:sz="0" w:space="0" w:color="auto"/>
        <w:left w:val="none" w:sz="0" w:space="0" w:color="auto"/>
        <w:bottom w:val="none" w:sz="0" w:space="0" w:color="auto"/>
        <w:right w:val="none" w:sz="0" w:space="0" w:color="auto"/>
      </w:divBdr>
      <w:divsChild>
        <w:div w:id="253438436">
          <w:marLeft w:val="0"/>
          <w:marRight w:val="0"/>
          <w:marTop w:val="0"/>
          <w:marBottom w:val="0"/>
          <w:divBdr>
            <w:top w:val="none" w:sz="0" w:space="0" w:color="auto"/>
            <w:left w:val="none" w:sz="0" w:space="0" w:color="auto"/>
            <w:bottom w:val="none" w:sz="0" w:space="0" w:color="auto"/>
            <w:right w:val="none" w:sz="0" w:space="0" w:color="auto"/>
          </w:divBdr>
        </w:div>
      </w:divsChild>
    </w:div>
    <w:div w:id="570433647">
      <w:bodyDiv w:val="1"/>
      <w:marLeft w:val="0"/>
      <w:marRight w:val="0"/>
      <w:marTop w:val="0"/>
      <w:marBottom w:val="0"/>
      <w:divBdr>
        <w:top w:val="none" w:sz="0" w:space="0" w:color="auto"/>
        <w:left w:val="none" w:sz="0" w:space="0" w:color="auto"/>
        <w:bottom w:val="none" w:sz="0" w:space="0" w:color="auto"/>
        <w:right w:val="none" w:sz="0" w:space="0" w:color="auto"/>
      </w:divBdr>
      <w:divsChild>
        <w:div w:id="1779522384">
          <w:marLeft w:val="0"/>
          <w:marRight w:val="0"/>
          <w:marTop w:val="92"/>
          <w:marBottom w:val="0"/>
          <w:divBdr>
            <w:top w:val="none" w:sz="0" w:space="0" w:color="auto"/>
            <w:left w:val="none" w:sz="0" w:space="0" w:color="auto"/>
            <w:bottom w:val="none" w:sz="0" w:space="0" w:color="auto"/>
            <w:right w:val="none" w:sz="0" w:space="0" w:color="auto"/>
          </w:divBdr>
          <w:divsChild>
            <w:div w:id="223032323">
              <w:marLeft w:val="0"/>
              <w:marRight w:val="0"/>
              <w:marTop w:val="0"/>
              <w:marBottom w:val="0"/>
              <w:divBdr>
                <w:top w:val="none" w:sz="0" w:space="0" w:color="auto"/>
                <w:left w:val="none" w:sz="0" w:space="0" w:color="auto"/>
                <w:bottom w:val="none" w:sz="0" w:space="0" w:color="auto"/>
                <w:right w:val="none" w:sz="0" w:space="0" w:color="auto"/>
              </w:divBdr>
              <w:divsChild>
                <w:div w:id="898980093">
                  <w:marLeft w:val="0"/>
                  <w:marRight w:val="92"/>
                  <w:marTop w:val="0"/>
                  <w:marBottom w:val="0"/>
                  <w:divBdr>
                    <w:top w:val="none" w:sz="0" w:space="0" w:color="auto"/>
                    <w:left w:val="none" w:sz="0" w:space="0" w:color="auto"/>
                    <w:bottom w:val="none" w:sz="0" w:space="0" w:color="auto"/>
                    <w:right w:val="none" w:sz="0" w:space="0" w:color="auto"/>
                  </w:divBdr>
                  <w:divsChild>
                    <w:div w:id="2112583566">
                      <w:marLeft w:val="0"/>
                      <w:marRight w:val="0"/>
                      <w:marTop w:val="0"/>
                      <w:marBottom w:val="360"/>
                      <w:divBdr>
                        <w:top w:val="none" w:sz="0" w:space="0" w:color="auto"/>
                        <w:left w:val="none" w:sz="0" w:space="0" w:color="auto"/>
                        <w:bottom w:val="none" w:sz="0" w:space="0" w:color="auto"/>
                        <w:right w:val="none" w:sz="0" w:space="0" w:color="auto"/>
                      </w:divBdr>
                      <w:divsChild>
                        <w:div w:id="1190491347">
                          <w:marLeft w:val="0"/>
                          <w:marRight w:val="0"/>
                          <w:marTop w:val="0"/>
                          <w:marBottom w:val="0"/>
                          <w:divBdr>
                            <w:top w:val="none" w:sz="0" w:space="0" w:color="auto"/>
                            <w:left w:val="none" w:sz="0" w:space="0" w:color="auto"/>
                            <w:bottom w:val="none" w:sz="0" w:space="0" w:color="auto"/>
                            <w:right w:val="none" w:sz="0" w:space="0" w:color="auto"/>
                          </w:divBdr>
                          <w:divsChild>
                            <w:div w:id="13488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455749">
      <w:bodyDiv w:val="1"/>
      <w:marLeft w:val="0"/>
      <w:marRight w:val="0"/>
      <w:marTop w:val="0"/>
      <w:marBottom w:val="0"/>
      <w:divBdr>
        <w:top w:val="none" w:sz="0" w:space="0" w:color="auto"/>
        <w:left w:val="none" w:sz="0" w:space="0" w:color="auto"/>
        <w:bottom w:val="none" w:sz="0" w:space="0" w:color="auto"/>
        <w:right w:val="none" w:sz="0" w:space="0" w:color="auto"/>
      </w:divBdr>
    </w:div>
    <w:div w:id="587426667">
      <w:bodyDiv w:val="1"/>
      <w:marLeft w:val="0"/>
      <w:marRight w:val="0"/>
      <w:marTop w:val="0"/>
      <w:marBottom w:val="0"/>
      <w:divBdr>
        <w:top w:val="none" w:sz="0" w:space="0" w:color="auto"/>
        <w:left w:val="none" w:sz="0" w:space="0" w:color="auto"/>
        <w:bottom w:val="none" w:sz="0" w:space="0" w:color="auto"/>
        <w:right w:val="none" w:sz="0" w:space="0" w:color="auto"/>
      </w:divBdr>
    </w:div>
    <w:div w:id="592858727">
      <w:bodyDiv w:val="1"/>
      <w:marLeft w:val="0"/>
      <w:marRight w:val="0"/>
      <w:marTop w:val="0"/>
      <w:marBottom w:val="0"/>
      <w:divBdr>
        <w:top w:val="none" w:sz="0" w:space="0" w:color="auto"/>
        <w:left w:val="none" w:sz="0" w:space="0" w:color="auto"/>
        <w:bottom w:val="none" w:sz="0" w:space="0" w:color="auto"/>
        <w:right w:val="none" w:sz="0" w:space="0" w:color="auto"/>
      </w:divBdr>
    </w:div>
    <w:div w:id="610819924">
      <w:bodyDiv w:val="1"/>
      <w:marLeft w:val="0"/>
      <w:marRight w:val="0"/>
      <w:marTop w:val="0"/>
      <w:marBottom w:val="0"/>
      <w:divBdr>
        <w:top w:val="none" w:sz="0" w:space="0" w:color="auto"/>
        <w:left w:val="none" w:sz="0" w:space="0" w:color="auto"/>
        <w:bottom w:val="none" w:sz="0" w:space="0" w:color="auto"/>
        <w:right w:val="none" w:sz="0" w:space="0" w:color="auto"/>
      </w:divBdr>
      <w:divsChild>
        <w:div w:id="900602126">
          <w:marLeft w:val="0"/>
          <w:marRight w:val="0"/>
          <w:marTop w:val="75"/>
          <w:marBottom w:val="75"/>
          <w:divBdr>
            <w:top w:val="none" w:sz="0" w:space="0" w:color="auto"/>
            <w:left w:val="none" w:sz="0" w:space="0" w:color="auto"/>
            <w:bottom w:val="none" w:sz="0" w:space="0" w:color="auto"/>
            <w:right w:val="none" w:sz="0" w:space="0" w:color="auto"/>
          </w:divBdr>
        </w:div>
        <w:div w:id="765733671">
          <w:marLeft w:val="0"/>
          <w:marRight w:val="0"/>
          <w:marTop w:val="75"/>
          <w:marBottom w:val="75"/>
          <w:divBdr>
            <w:top w:val="none" w:sz="0" w:space="0" w:color="auto"/>
            <w:left w:val="none" w:sz="0" w:space="0" w:color="auto"/>
            <w:bottom w:val="none" w:sz="0" w:space="0" w:color="auto"/>
            <w:right w:val="none" w:sz="0" w:space="0" w:color="auto"/>
          </w:divBdr>
        </w:div>
        <w:div w:id="2080250382">
          <w:marLeft w:val="0"/>
          <w:marRight w:val="0"/>
          <w:marTop w:val="75"/>
          <w:marBottom w:val="75"/>
          <w:divBdr>
            <w:top w:val="none" w:sz="0" w:space="0" w:color="auto"/>
            <w:left w:val="none" w:sz="0" w:space="0" w:color="auto"/>
            <w:bottom w:val="none" w:sz="0" w:space="0" w:color="auto"/>
            <w:right w:val="none" w:sz="0" w:space="0" w:color="auto"/>
          </w:divBdr>
        </w:div>
        <w:div w:id="339894749">
          <w:marLeft w:val="0"/>
          <w:marRight w:val="0"/>
          <w:marTop w:val="75"/>
          <w:marBottom w:val="75"/>
          <w:divBdr>
            <w:top w:val="none" w:sz="0" w:space="0" w:color="auto"/>
            <w:left w:val="none" w:sz="0" w:space="0" w:color="auto"/>
            <w:bottom w:val="none" w:sz="0" w:space="0" w:color="auto"/>
            <w:right w:val="none" w:sz="0" w:space="0" w:color="auto"/>
          </w:divBdr>
        </w:div>
        <w:div w:id="227885684">
          <w:marLeft w:val="0"/>
          <w:marRight w:val="0"/>
          <w:marTop w:val="75"/>
          <w:marBottom w:val="75"/>
          <w:divBdr>
            <w:top w:val="none" w:sz="0" w:space="0" w:color="auto"/>
            <w:left w:val="none" w:sz="0" w:space="0" w:color="auto"/>
            <w:bottom w:val="none" w:sz="0" w:space="0" w:color="auto"/>
            <w:right w:val="none" w:sz="0" w:space="0" w:color="auto"/>
          </w:divBdr>
        </w:div>
        <w:div w:id="34090141">
          <w:marLeft w:val="0"/>
          <w:marRight w:val="0"/>
          <w:marTop w:val="75"/>
          <w:marBottom w:val="75"/>
          <w:divBdr>
            <w:top w:val="none" w:sz="0" w:space="0" w:color="auto"/>
            <w:left w:val="none" w:sz="0" w:space="0" w:color="auto"/>
            <w:bottom w:val="none" w:sz="0" w:space="0" w:color="auto"/>
            <w:right w:val="none" w:sz="0" w:space="0" w:color="auto"/>
          </w:divBdr>
        </w:div>
        <w:div w:id="714934252">
          <w:marLeft w:val="0"/>
          <w:marRight w:val="0"/>
          <w:marTop w:val="75"/>
          <w:marBottom w:val="75"/>
          <w:divBdr>
            <w:top w:val="none" w:sz="0" w:space="0" w:color="auto"/>
            <w:left w:val="none" w:sz="0" w:space="0" w:color="auto"/>
            <w:bottom w:val="none" w:sz="0" w:space="0" w:color="auto"/>
            <w:right w:val="none" w:sz="0" w:space="0" w:color="auto"/>
          </w:divBdr>
        </w:div>
        <w:div w:id="1936472641">
          <w:marLeft w:val="0"/>
          <w:marRight w:val="0"/>
          <w:marTop w:val="75"/>
          <w:marBottom w:val="75"/>
          <w:divBdr>
            <w:top w:val="none" w:sz="0" w:space="0" w:color="auto"/>
            <w:left w:val="none" w:sz="0" w:space="0" w:color="auto"/>
            <w:bottom w:val="none" w:sz="0" w:space="0" w:color="auto"/>
            <w:right w:val="none" w:sz="0" w:space="0" w:color="auto"/>
          </w:divBdr>
        </w:div>
        <w:div w:id="1525048468">
          <w:marLeft w:val="0"/>
          <w:marRight w:val="0"/>
          <w:marTop w:val="75"/>
          <w:marBottom w:val="75"/>
          <w:divBdr>
            <w:top w:val="none" w:sz="0" w:space="0" w:color="auto"/>
            <w:left w:val="none" w:sz="0" w:space="0" w:color="auto"/>
            <w:bottom w:val="none" w:sz="0" w:space="0" w:color="auto"/>
            <w:right w:val="none" w:sz="0" w:space="0" w:color="auto"/>
          </w:divBdr>
        </w:div>
        <w:div w:id="831876442">
          <w:marLeft w:val="0"/>
          <w:marRight w:val="0"/>
          <w:marTop w:val="75"/>
          <w:marBottom w:val="75"/>
          <w:divBdr>
            <w:top w:val="none" w:sz="0" w:space="0" w:color="auto"/>
            <w:left w:val="none" w:sz="0" w:space="0" w:color="auto"/>
            <w:bottom w:val="none" w:sz="0" w:space="0" w:color="auto"/>
            <w:right w:val="none" w:sz="0" w:space="0" w:color="auto"/>
          </w:divBdr>
        </w:div>
        <w:div w:id="823929159">
          <w:marLeft w:val="0"/>
          <w:marRight w:val="0"/>
          <w:marTop w:val="75"/>
          <w:marBottom w:val="75"/>
          <w:divBdr>
            <w:top w:val="none" w:sz="0" w:space="0" w:color="auto"/>
            <w:left w:val="none" w:sz="0" w:space="0" w:color="auto"/>
            <w:bottom w:val="none" w:sz="0" w:space="0" w:color="auto"/>
            <w:right w:val="none" w:sz="0" w:space="0" w:color="auto"/>
          </w:divBdr>
        </w:div>
        <w:div w:id="709646121">
          <w:marLeft w:val="0"/>
          <w:marRight w:val="0"/>
          <w:marTop w:val="75"/>
          <w:marBottom w:val="75"/>
          <w:divBdr>
            <w:top w:val="none" w:sz="0" w:space="0" w:color="auto"/>
            <w:left w:val="none" w:sz="0" w:space="0" w:color="auto"/>
            <w:bottom w:val="none" w:sz="0" w:space="0" w:color="auto"/>
            <w:right w:val="none" w:sz="0" w:space="0" w:color="auto"/>
          </w:divBdr>
        </w:div>
        <w:div w:id="1610241099">
          <w:marLeft w:val="0"/>
          <w:marRight w:val="0"/>
          <w:marTop w:val="75"/>
          <w:marBottom w:val="75"/>
          <w:divBdr>
            <w:top w:val="none" w:sz="0" w:space="0" w:color="auto"/>
            <w:left w:val="none" w:sz="0" w:space="0" w:color="auto"/>
            <w:bottom w:val="none" w:sz="0" w:space="0" w:color="auto"/>
            <w:right w:val="none" w:sz="0" w:space="0" w:color="auto"/>
          </w:divBdr>
        </w:div>
        <w:div w:id="1743066084">
          <w:marLeft w:val="0"/>
          <w:marRight w:val="0"/>
          <w:marTop w:val="75"/>
          <w:marBottom w:val="75"/>
          <w:divBdr>
            <w:top w:val="none" w:sz="0" w:space="0" w:color="auto"/>
            <w:left w:val="none" w:sz="0" w:space="0" w:color="auto"/>
            <w:bottom w:val="none" w:sz="0" w:space="0" w:color="auto"/>
            <w:right w:val="none" w:sz="0" w:space="0" w:color="auto"/>
          </w:divBdr>
        </w:div>
      </w:divsChild>
    </w:div>
    <w:div w:id="716901000">
      <w:bodyDiv w:val="1"/>
      <w:marLeft w:val="0"/>
      <w:marRight w:val="0"/>
      <w:marTop w:val="0"/>
      <w:marBottom w:val="0"/>
      <w:divBdr>
        <w:top w:val="none" w:sz="0" w:space="0" w:color="auto"/>
        <w:left w:val="none" w:sz="0" w:space="0" w:color="auto"/>
        <w:bottom w:val="none" w:sz="0" w:space="0" w:color="auto"/>
        <w:right w:val="none" w:sz="0" w:space="0" w:color="auto"/>
      </w:divBdr>
    </w:div>
    <w:div w:id="729619215">
      <w:bodyDiv w:val="1"/>
      <w:marLeft w:val="0"/>
      <w:marRight w:val="0"/>
      <w:marTop w:val="0"/>
      <w:marBottom w:val="0"/>
      <w:divBdr>
        <w:top w:val="none" w:sz="0" w:space="0" w:color="auto"/>
        <w:left w:val="none" w:sz="0" w:space="0" w:color="auto"/>
        <w:bottom w:val="none" w:sz="0" w:space="0" w:color="auto"/>
        <w:right w:val="none" w:sz="0" w:space="0" w:color="auto"/>
      </w:divBdr>
    </w:div>
    <w:div w:id="736636441">
      <w:bodyDiv w:val="1"/>
      <w:marLeft w:val="0"/>
      <w:marRight w:val="0"/>
      <w:marTop w:val="0"/>
      <w:marBottom w:val="0"/>
      <w:divBdr>
        <w:top w:val="none" w:sz="0" w:space="0" w:color="auto"/>
        <w:left w:val="none" w:sz="0" w:space="0" w:color="auto"/>
        <w:bottom w:val="none" w:sz="0" w:space="0" w:color="auto"/>
        <w:right w:val="none" w:sz="0" w:space="0" w:color="auto"/>
      </w:divBdr>
    </w:div>
    <w:div w:id="783885855">
      <w:bodyDiv w:val="1"/>
      <w:marLeft w:val="0"/>
      <w:marRight w:val="0"/>
      <w:marTop w:val="0"/>
      <w:marBottom w:val="0"/>
      <w:divBdr>
        <w:top w:val="none" w:sz="0" w:space="0" w:color="auto"/>
        <w:left w:val="none" w:sz="0" w:space="0" w:color="auto"/>
        <w:bottom w:val="none" w:sz="0" w:space="0" w:color="auto"/>
        <w:right w:val="none" w:sz="0" w:space="0" w:color="auto"/>
      </w:divBdr>
      <w:divsChild>
        <w:div w:id="730614463">
          <w:marLeft w:val="0"/>
          <w:marRight w:val="0"/>
          <w:marTop w:val="92"/>
          <w:marBottom w:val="0"/>
          <w:divBdr>
            <w:top w:val="none" w:sz="0" w:space="0" w:color="auto"/>
            <w:left w:val="none" w:sz="0" w:space="0" w:color="auto"/>
            <w:bottom w:val="none" w:sz="0" w:space="0" w:color="auto"/>
            <w:right w:val="none" w:sz="0" w:space="0" w:color="auto"/>
          </w:divBdr>
          <w:divsChild>
            <w:div w:id="1455438149">
              <w:marLeft w:val="0"/>
              <w:marRight w:val="0"/>
              <w:marTop w:val="0"/>
              <w:marBottom w:val="0"/>
              <w:divBdr>
                <w:top w:val="none" w:sz="0" w:space="0" w:color="auto"/>
                <w:left w:val="none" w:sz="0" w:space="0" w:color="auto"/>
                <w:bottom w:val="none" w:sz="0" w:space="0" w:color="auto"/>
                <w:right w:val="none" w:sz="0" w:space="0" w:color="auto"/>
              </w:divBdr>
              <w:divsChild>
                <w:div w:id="520975060">
                  <w:marLeft w:val="0"/>
                  <w:marRight w:val="92"/>
                  <w:marTop w:val="0"/>
                  <w:marBottom w:val="0"/>
                  <w:divBdr>
                    <w:top w:val="none" w:sz="0" w:space="0" w:color="auto"/>
                    <w:left w:val="none" w:sz="0" w:space="0" w:color="auto"/>
                    <w:bottom w:val="none" w:sz="0" w:space="0" w:color="auto"/>
                    <w:right w:val="none" w:sz="0" w:space="0" w:color="auto"/>
                  </w:divBdr>
                  <w:divsChild>
                    <w:div w:id="758909863">
                      <w:marLeft w:val="0"/>
                      <w:marRight w:val="0"/>
                      <w:marTop w:val="0"/>
                      <w:marBottom w:val="360"/>
                      <w:divBdr>
                        <w:top w:val="none" w:sz="0" w:space="0" w:color="auto"/>
                        <w:left w:val="none" w:sz="0" w:space="0" w:color="auto"/>
                        <w:bottom w:val="none" w:sz="0" w:space="0" w:color="auto"/>
                        <w:right w:val="none" w:sz="0" w:space="0" w:color="auto"/>
                      </w:divBdr>
                      <w:divsChild>
                        <w:div w:id="1349015839">
                          <w:marLeft w:val="0"/>
                          <w:marRight w:val="0"/>
                          <w:marTop w:val="0"/>
                          <w:marBottom w:val="0"/>
                          <w:divBdr>
                            <w:top w:val="none" w:sz="0" w:space="0" w:color="auto"/>
                            <w:left w:val="none" w:sz="0" w:space="0" w:color="auto"/>
                            <w:bottom w:val="none" w:sz="0" w:space="0" w:color="auto"/>
                            <w:right w:val="none" w:sz="0" w:space="0" w:color="auto"/>
                          </w:divBdr>
                          <w:divsChild>
                            <w:div w:id="180546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816598">
      <w:bodyDiv w:val="1"/>
      <w:marLeft w:val="0"/>
      <w:marRight w:val="0"/>
      <w:marTop w:val="0"/>
      <w:marBottom w:val="0"/>
      <w:divBdr>
        <w:top w:val="none" w:sz="0" w:space="0" w:color="auto"/>
        <w:left w:val="none" w:sz="0" w:space="0" w:color="auto"/>
        <w:bottom w:val="none" w:sz="0" w:space="0" w:color="auto"/>
        <w:right w:val="none" w:sz="0" w:space="0" w:color="auto"/>
      </w:divBdr>
    </w:div>
    <w:div w:id="867181976">
      <w:bodyDiv w:val="1"/>
      <w:marLeft w:val="0"/>
      <w:marRight w:val="0"/>
      <w:marTop w:val="0"/>
      <w:marBottom w:val="0"/>
      <w:divBdr>
        <w:top w:val="none" w:sz="0" w:space="0" w:color="auto"/>
        <w:left w:val="none" w:sz="0" w:space="0" w:color="auto"/>
        <w:bottom w:val="none" w:sz="0" w:space="0" w:color="auto"/>
        <w:right w:val="none" w:sz="0" w:space="0" w:color="auto"/>
      </w:divBdr>
    </w:div>
    <w:div w:id="881988715">
      <w:bodyDiv w:val="1"/>
      <w:marLeft w:val="0"/>
      <w:marRight w:val="0"/>
      <w:marTop w:val="0"/>
      <w:marBottom w:val="0"/>
      <w:divBdr>
        <w:top w:val="none" w:sz="0" w:space="0" w:color="auto"/>
        <w:left w:val="none" w:sz="0" w:space="0" w:color="auto"/>
        <w:bottom w:val="none" w:sz="0" w:space="0" w:color="auto"/>
        <w:right w:val="none" w:sz="0" w:space="0" w:color="auto"/>
      </w:divBdr>
    </w:div>
    <w:div w:id="923419267">
      <w:bodyDiv w:val="1"/>
      <w:marLeft w:val="0"/>
      <w:marRight w:val="0"/>
      <w:marTop w:val="0"/>
      <w:marBottom w:val="0"/>
      <w:divBdr>
        <w:top w:val="none" w:sz="0" w:space="0" w:color="auto"/>
        <w:left w:val="none" w:sz="0" w:space="0" w:color="auto"/>
        <w:bottom w:val="none" w:sz="0" w:space="0" w:color="auto"/>
        <w:right w:val="none" w:sz="0" w:space="0" w:color="auto"/>
      </w:divBdr>
    </w:div>
    <w:div w:id="923808188">
      <w:bodyDiv w:val="1"/>
      <w:marLeft w:val="0"/>
      <w:marRight w:val="0"/>
      <w:marTop w:val="0"/>
      <w:marBottom w:val="0"/>
      <w:divBdr>
        <w:top w:val="none" w:sz="0" w:space="0" w:color="auto"/>
        <w:left w:val="none" w:sz="0" w:space="0" w:color="auto"/>
        <w:bottom w:val="none" w:sz="0" w:space="0" w:color="auto"/>
        <w:right w:val="none" w:sz="0" w:space="0" w:color="auto"/>
      </w:divBdr>
    </w:div>
    <w:div w:id="946930952">
      <w:bodyDiv w:val="1"/>
      <w:marLeft w:val="0"/>
      <w:marRight w:val="0"/>
      <w:marTop w:val="0"/>
      <w:marBottom w:val="0"/>
      <w:divBdr>
        <w:top w:val="none" w:sz="0" w:space="0" w:color="auto"/>
        <w:left w:val="none" w:sz="0" w:space="0" w:color="auto"/>
        <w:bottom w:val="none" w:sz="0" w:space="0" w:color="auto"/>
        <w:right w:val="none" w:sz="0" w:space="0" w:color="auto"/>
      </w:divBdr>
    </w:div>
    <w:div w:id="949973030">
      <w:bodyDiv w:val="1"/>
      <w:marLeft w:val="0"/>
      <w:marRight w:val="0"/>
      <w:marTop w:val="0"/>
      <w:marBottom w:val="0"/>
      <w:divBdr>
        <w:top w:val="none" w:sz="0" w:space="0" w:color="auto"/>
        <w:left w:val="none" w:sz="0" w:space="0" w:color="auto"/>
        <w:bottom w:val="none" w:sz="0" w:space="0" w:color="auto"/>
        <w:right w:val="none" w:sz="0" w:space="0" w:color="auto"/>
      </w:divBdr>
    </w:div>
    <w:div w:id="955678719">
      <w:bodyDiv w:val="1"/>
      <w:marLeft w:val="0"/>
      <w:marRight w:val="0"/>
      <w:marTop w:val="0"/>
      <w:marBottom w:val="0"/>
      <w:divBdr>
        <w:top w:val="none" w:sz="0" w:space="0" w:color="auto"/>
        <w:left w:val="none" w:sz="0" w:space="0" w:color="auto"/>
        <w:bottom w:val="none" w:sz="0" w:space="0" w:color="auto"/>
        <w:right w:val="none" w:sz="0" w:space="0" w:color="auto"/>
      </w:divBdr>
    </w:div>
    <w:div w:id="975985286">
      <w:bodyDiv w:val="1"/>
      <w:marLeft w:val="0"/>
      <w:marRight w:val="0"/>
      <w:marTop w:val="0"/>
      <w:marBottom w:val="0"/>
      <w:divBdr>
        <w:top w:val="none" w:sz="0" w:space="0" w:color="auto"/>
        <w:left w:val="none" w:sz="0" w:space="0" w:color="auto"/>
        <w:bottom w:val="none" w:sz="0" w:space="0" w:color="auto"/>
        <w:right w:val="none" w:sz="0" w:space="0" w:color="auto"/>
      </w:divBdr>
    </w:div>
    <w:div w:id="1016619873">
      <w:bodyDiv w:val="1"/>
      <w:marLeft w:val="0"/>
      <w:marRight w:val="0"/>
      <w:marTop w:val="0"/>
      <w:marBottom w:val="0"/>
      <w:divBdr>
        <w:top w:val="none" w:sz="0" w:space="0" w:color="auto"/>
        <w:left w:val="none" w:sz="0" w:space="0" w:color="auto"/>
        <w:bottom w:val="none" w:sz="0" w:space="0" w:color="auto"/>
        <w:right w:val="none" w:sz="0" w:space="0" w:color="auto"/>
      </w:divBdr>
    </w:div>
    <w:div w:id="1048339053">
      <w:bodyDiv w:val="1"/>
      <w:marLeft w:val="0"/>
      <w:marRight w:val="0"/>
      <w:marTop w:val="0"/>
      <w:marBottom w:val="0"/>
      <w:divBdr>
        <w:top w:val="none" w:sz="0" w:space="0" w:color="auto"/>
        <w:left w:val="none" w:sz="0" w:space="0" w:color="auto"/>
        <w:bottom w:val="none" w:sz="0" w:space="0" w:color="auto"/>
        <w:right w:val="none" w:sz="0" w:space="0" w:color="auto"/>
      </w:divBdr>
      <w:divsChild>
        <w:div w:id="304704354">
          <w:marLeft w:val="0"/>
          <w:marRight w:val="0"/>
          <w:marTop w:val="92"/>
          <w:marBottom w:val="0"/>
          <w:divBdr>
            <w:top w:val="none" w:sz="0" w:space="0" w:color="auto"/>
            <w:left w:val="none" w:sz="0" w:space="0" w:color="auto"/>
            <w:bottom w:val="none" w:sz="0" w:space="0" w:color="auto"/>
            <w:right w:val="none" w:sz="0" w:space="0" w:color="auto"/>
          </w:divBdr>
          <w:divsChild>
            <w:div w:id="1219784308">
              <w:marLeft w:val="0"/>
              <w:marRight w:val="0"/>
              <w:marTop w:val="0"/>
              <w:marBottom w:val="0"/>
              <w:divBdr>
                <w:top w:val="none" w:sz="0" w:space="0" w:color="auto"/>
                <w:left w:val="none" w:sz="0" w:space="0" w:color="auto"/>
                <w:bottom w:val="none" w:sz="0" w:space="0" w:color="auto"/>
                <w:right w:val="none" w:sz="0" w:space="0" w:color="auto"/>
              </w:divBdr>
              <w:divsChild>
                <w:div w:id="41026282">
                  <w:marLeft w:val="0"/>
                  <w:marRight w:val="92"/>
                  <w:marTop w:val="0"/>
                  <w:marBottom w:val="0"/>
                  <w:divBdr>
                    <w:top w:val="none" w:sz="0" w:space="0" w:color="auto"/>
                    <w:left w:val="none" w:sz="0" w:space="0" w:color="auto"/>
                    <w:bottom w:val="none" w:sz="0" w:space="0" w:color="auto"/>
                    <w:right w:val="none" w:sz="0" w:space="0" w:color="auto"/>
                  </w:divBdr>
                  <w:divsChild>
                    <w:div w:id="1117407337">
                      <w:marLeft w:val="0"/>
                      <w:marRight w:val="0"/>
                      <w:marTop w:val="0"/>
                      <w:marBottom w:val="360"/>
                      <w:divBdr>
                        <w:top w:val="none" w:sz="0" w:space="0" w:color="auto"/>
                        <w:left w:val="none" w:sz="0" w:space="0" w:color="auto"/>
                        <w:bottom w:val="none" w:sz="0" w:space="0" w:color="auto"/>
                        <w:right w:val="none" w:sz="0" w:space="0" w:color="auto"/>
                      </w:divBdr>
                      <w:divsChild>
                        <w:div w:id="1890529175">
                          <w:marLeft w:val="0"/>
                          <w:marRight w:val="0"/>
                          <w:marTop w:val="0"/>
                          <w:marBottom w:val="0"/>
                          <w:divBdr>
                            <w:top w:val="none" w:sz="0" w:space="0" w:color="auto"/>
                            <w:left w:val="none" w:sz="0" w:space="0" w:color="auto"/>
                            <w:bottom w:val="none" w:sz="0" w:space="0" w:color="auto"/>
                            <w:right w:val="none" w:sz="0" w:space="0" w:color="auto"/>
                          </w:divBdr>
                          <w:divsChild>
                            <w:div w:id="42449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021559">
      <w:bodyDiv w:val="1"/>
      <w:marLeft w:val="0"/>
      <w:marRight w:val="0"/>
      <w:marTop w:val="0"/>
      <w:marBottom w:val="0"/>
      <w:divBdr>
        <w:top w:val="none" w:sz="0" w:space="0" w:color="auto"/>
        <w:left w:val="none" w:sz="0" w:space="0" w:color="auto"/>
        <w:bottom w:val="none" w:sz="0" w:space="0" w:color="auto"/>
        <w:right w:val="none" w:sz="0" w:space="0" w:color="auto"/>
      </w:divBdr>
    </w:div>
    <w:div w:id="1078400290">
      <w:bodyDiv w:val="1"/>
      <w:marLeft w:val="0"/>
      <w:marRight w:val="0"/>
      <w:marTop w:val="0"/>
      <w:marBottom w:val="0"/>
      <w:divBdr>
        <w:top w:val="none" w:sz="0" w:space="0" w:color="auto"/>
        <w:left w:val="none" w:sz="0" w:space="0" w:color="auto"/>
        <w:bottom w:val="none" w:sz="0" w:space="0" w:color="auto"/>
        <w:right w:val="none" w:sz="0" w:space="0" w:color="auto"/>
      </w:divBdr>
    </w:div>
    <w:div w:id="1118139892">
      <w:bodyDiv w:val="1"/>
      <w:marLeft w:val="0"/>
      <w:marRight w:val="0"/>
      <w:marTop w:val="0"/>
      <w:marBottom w:val="0"/>
      <w:divBdr>
        <w:top w:val="none" w:sz="0" w:space="0" w:color="auto"/>
        <w:left w:val="none" w:sz="0" w:space="0" w:color="auto"/>
        <w:bottom w:val="none" w:sz="0" w:space="0" w:color="auto"/>
        <w:right w:val="none" w:sz="0" w:space="0" w:color="auto"/>
      </w:divBdr>
    </w:div>
    <w:div w:id="1148011802">
      <w:bodyDiv w:val="1"/>
      <w:marLeft w:val="0"/>
      <w:marRight w:val="0"/>
      <w:marTop w:val="0"/>
      <w:marBottom w:val="0"/>
      <w:divBdr>
        <w:top w:val="none" w:sz="0" w:space="0" w:color="auto"/>
        <w:left w:val="none" w:sz="0" w:space="0" w:color="auto"/>
        <w:bottom w:val="none" w:sz="0" w:space="0" w:color="auto"/>
        <w:right w:val="none" w:sz="0" w:space="0" w:color="auto"/>
      </w:divBdr>
    </w:div>
    <w:div w:id="1148716031">
      <w:bodyDiv w:val="1"/>
      <w:marLeft w:val="0"/>
      <w:marRight w:val="0"/>
      <w:marTop w:val="0"/>
      <w:marBottom w:val="0"/>
      <w:divBdr>
        <w:top w:val="none" w:sz="0" w:space="0" w:color="auto"/>
        <w:left w:val="none" w:sz="0" w:space="0" w:color="auto"/>
        <w:bottom w:val="none" w:sz="0" w:space="0" w:color="auto"/>
        <w:right w:val="none" w:sz="0" w:space="0" w:color="auto"/>
      </w:divBdr>
    </w:div>
    <w:div w:id="1149860956">
      <w:bodyDiv w:val="1"/>
      <w:marLeft w:val="0"/>
      <w:marRight w:val="0"/>
      <w:marTop w:val="0"/>
      <w:marBottom w:val="0"/>
      <w:divBdr>
        <w:top w:val="none" w:sz="0" w:space="0" w:color="auto"/>
        <w:left w:val="none" w:sz="0" w:space="0" w:color="auto"/>
        <w:bottom w:val="none" w:sz="0" w:space="0" w:color="auto"/>
        <w:right w:val="none" w:sz="0" w:space="0" w:color="auto"/>
      </w:divBdr>
      <w:divsChild>
        <w:div w:id="851842597">
          <w:marLeft w:val="0"/>
          <w:marRight w:val="0"/>
          <w:marTop w:val="75"/>
          <w:marBottom w:val="75"/>
          <w:divBdr>
            <w:top w:val="none" w:sz="0" w:space="0" w:color="auto"/>
            <w:left w:val="none" w:sz="0" w:space="0" w:color="auto"/>
            <w:bottom w:val="none" w:sz="0" w:space="0" w:color="auto"/>
            <w:right w:val="none" w:sz="0" w:space="0" w:color="auto"/>
          </w:divBdr>
        </w:div>
        <w:div w:id="497113528">
          <w:marLeft w:val="0"/>
          <w:marRight w:val="0"/>
          <w:marTop w:val="75"/>
          <w:marBottom w:val="75"/>
          <w:divBdr>
            <w:top w:val="none" w:sz="0" w:space="0" w:color="auto"/>
            <w:left w:val="none" w:sz="0" w:space="0" w:color="auto"/>
            <w:bottom w:val="none" w:sz="0" w:space="0" w:color="auto"/>
            <w:right w:val="none" w:sz="0" w:space="0" w:color="auto"/>
          </w:divBdr>
        </w:div>
        <w:div w:id="440300296">
          <w:marLeft w:val="0"/>
          <w:marRight w:val="0"/>
          <w:marTop w:val="75"/>
          <w:marBottom w:val="75"/>
          <w:divBdr>
            <w:top w:val="none" w:sz="0" w:space="0" w:color="auto"/>
            <w:left w:val="none" w:sz="0" w:space="0" w:color="auto"/>
            <w:bottom w:val="none" w:sz="0" w:space="0" w:color="auto"/>
            <w:right w:val="none" w:sz="0" w:space="0" w:color="auto"/>
          </w:divBdr>
        </w:div>
        <w:div w:id="498691691">
          <w:marLeft w:val="0"/>
          <w:marRight w:val="0"/>
          <w:marTop w:val="75"/>
          <w:marBottom w:val="75"/>
          <w:divBdr>
            <w:top w:val="none" w:sz="0" w:space="0" w:color="auto"/>
            <w:left w:val="none" w:sz="0" w:space="0" w:color="auto"/>
            <w:bottom w:val="none" w:sz="0" w:space="0" w:color="auto"/>
            <w:right w:val="none" w:sz="0" w:space="0" w:color="auto"/>
          </w:divBdr>
        </w:div>
        <w:div w:id="809597680">
          <w:marLeft w:val="0"/>
          <w:marRight w:val="0"/>
          <w:marTop w:val="75"/>
          <w:marBottom w:val="75"/>
          <w:divBdr>
            <w:top w:val="none" w:sz="0" w:space="0" w:color="auto"/>
            <w:left w:val="none" w:sz="0" w:space="0" w:color="auto"/>
            <w:bottom w:val="none" w:sz="0" w:space="0" w:color="auto"/>
            <w:right w:val="none" w:sz="0" w:space="0" w:color="auto"/>
          </w:divBdr>
        </w:div>
        <w:div w:id="1978534378">
          <w:marLeft w:val="0"/>
          <w:marRight w:val="0"/>
          <w:marTop w:val="75"/>
          <w:marBottom w:val="75"/>
          <w:divBdr>
            <w:top w:val="none" w:sz="0" w:space="0" w:color="auto"/>
            <w:left w:val="none" w:sz="0" w:space="0" w:color="auto"/>
            <w:bottom w:val="none" w:sz="0" w:space="0" w:color="auto"/>
            <w:right w:val="none" w:sz="0" w:space="0" w:color="auto"/>
          </w:divBdr>
        </w:div>
        <w:div w:id="1686440100">
          <w:marLeft w:val="0"/>
          <w:marRight w:val="0"/>
          <w:marTop w:val="75"/>
          <w:marBottom w:val="75"/>
          <w:divBdr>
            <w:top w:val="none" w:sz="0" w:space="0" w:color="auto"/>
            <w:left w:val="none" w:sz="0" w:space="0" w:color="auto"/>
            <w:bottom w:val="none" w:sz="0" w:space="0" w:color="auto"/>
            <w:right w:val="none" w:sz="0" w:space="0" w:color="auto"/>
          </w:divBdr>
        </w:div>
        <w:div w:id="129253223">
          <w:marLeft w:val="0"/>
          <w:marRight w:val="0"/>
          <w:marTop w:val="75"/>
          <w:marBottom w:val="75"/>
          <w:divBdr>
            <w:top w:val="none" w:sz="0" w:space="0" w:color="auto"/>
            <w:left w:val="none" w:sz="0" w:space="0" w:color="auto"/>
            <w:bottom w:val="none" w:sz="0" w:space="0" w:color="auto"/>
            <w:right w:val="none" w:sz="0" w:space="0" w:color="auto"/>
          </w:divBdr>
        </w:div>
        <w:div w:id="2128041731">
          <w:marLeft w:val="0"/>
          <w:marRight w:val="0"/>
          <w:marTop w:val="75"/>
          <w:marBottom w:val="75"/>
          <w:divBdr>
            <w:top w:val="none" w:sz="0" w:space="0" w:color="auto"/>
            <w:left w:val="none" w:sz="0" w:space="0" w:color="auto"/>
            <w:bottom w:val="none" w:sz="0" w:space="0" w:color="auto"/>
            <w:right w:val="none" w:sz="0" w:space="0" w:color="auto"/>
          </w:divBdr>
        </w:div>
        <w:div w:id="901789270">
          <w:marLeft w:val="0"/>
          <w:marRight w:val="0"/>
          <w:marTop w:val="75"/>
          <w:marBottom w:val="75"/>
          <w:divBdr>
            <w:top w:val="none" w:sz="0" w:space="0" w:color="auto"/>
            <w:left w:val="none" w:sz="0" w:space="0" w:color="auto"/>
            <w:bottom w:val="none" w:sz="0" w:space="0" w:color="auto"/>
            <w:right w:val="none" w:sz="0" w:space="0" w:color="auto"/>
          </w:divBdr>
        </w:div>
        <w:div w:id="266235665">
          <w:marLeft w:val="0"/>
          <w:marRight w:val="0"/>
          <w:marTop w:val="75"/>
          <w:marBottom w:val="75"/>
          <w:divBdr>
            <w:top w:val="none" w:sz="0" w:space="0" w:color="auto"/>
            <w:left w:val="none" w:sz="0" w:space="0" w:color="auto"/>
            <w:bottom w:val="none" w:sz="0" w:space="0" w:color="auto"/>
            <w:right w:val="none" w:sz="0" w:space="0" w:color="auto"/>
          </w:divBdr>
        </w:div>
        <w:div w:id="2036226541">
          <w:marLeft w:val="0"/>
          <w:marRight w:val="0"/>
          <w:marTop w:val="75"/>
          <w:marBottom w:val="75"/>
          <w:divBdr>
            <w:top w:val="none" w:sz="0" w:space="0" w:color="auto"/>
            <w:left w:val="none" w:sz="0" w:space="0" w:color="auto"/>
            <w:bottom w:val="none" w:sz="0" w:space="0" w:color="auto"/>
            <w:right w:val="none" w:sz="0" w:space="0" w:color="auto"/>
          </w:divBdr>
        </w:div>
        <w:div w:id="1951741057">
          <w:marLeft w:val="0"/>
          <w:marRight w:val="0"/>
          <w:marTop w:val="75"/>
          <w:marBottom w:val="75"/>
          <w:divBdr>
            <w:top w:val="none" w:sz="0" w:space="0" w:color="auto"/>
            <w:left w:val="none" w:sz="0" w:space="0" w:color="auto"/>
            <w:bottom w:val="none" w:sz="0" w:space="0" w:color="auto"/>
            <w:right w:val="none" w:sz="0" w:space="0" w:color="auto"/>
          </w:divBdr>
        </w:div>
        <w:div w:id="1372917732">
          <w:marLeft w:val="0"/>
          <w:marRight w:val="0"/>
          <w:marTop w:val="75"/>
          <w:marBottom w:val="75"/>
          <w:divBdr>
            <w:top w:val="none" w:sz="0" w:space="0" w:color="auto"/>
            <w:left w:val="none" w:sz="0" w:space="0" w:color="auto"/>
            <w:bottom w:val="none" w:sz="0" w:space="0" w:color="auto"/>
            <w:right w:val="none" w:sz="0" w:space="0" w:color="auto"/>
          </w:divBdr>
        </w:div>
        <w:div w:id="817764182">
          <w:marLeft w:val="0"/>
          <w:marRight w:val="0"/>
          <w:marTop w:val="75"/>
          <w:marBottom w:val="75"/>
          <w:divBdr>
            <w:top w:val="none" w:sz="0" w:space="0" w:color="auto"/>
            <w:left w:val="none" w:sz="0" w:space="0" w:color="auto"/>
            <w:bottom w:val="none" w:sz="0" w:space="0" w:color="auto"/>
            <w:right w:val="none" w:sz="0" w:space="0" w:color="auto"/>
          </w:divBdr>
        </w:div>
        <w:div w:id="1011877626">
          <w:marLeft w:val="0"/>
          <w:marRight w:val="0"/>
          <w:marTop w:val="75"/>
          <w:marBottom w:val="75"/>
          <w:divBdr>
            <w:top w:val="none" w:sz="0" w:space="0" w:color="auto"/>
            <w:left w:val="none" w:sz="0" w:space="0" w:color="auto"/>
            <w:bottom w:val="none" w:sz="0" w:space="0" w:color="auto"/>
            <w:right w:val="none" w:sz="0" w:space="0" w:color="auto"/>
          </w:divBdr>
        </w:div>
        <w:div w:id="559025202">
          <w:marLeft w:val="0"/>
          <w:marRight w:val="0"/>
          <w:marTop w:val="75"/>
          <w:marBottom w:val="75"/>
          <w:divBdr>
            <w:top w:val="none" w:sz="0" w:space="0" w:color="auto"/>
            <w:left w:val="none" w:sz="0" w:space="0" w:color="auto"/>
            <w:bottom w:val="none" w:sz="0" w:space="0" w:color="auto"/>
            <w:right w:val="none" w:sz="0" w:space="0" w:color="auto"/>
          </w:divBdr>
        </w:div>
        <w:div w:id="1623264069">
          <w:marLeft w:val="0"/>
          <w:marRight w:val="0"/>
          <w:marTop w:val="75"/>
          <w:marBottom w:val="75"/>
          <w:divBdr>
            <w:top w:val="none" w:sz="0" w:space="0" w:color="auto"/>
            <w:left w:val="none" w:sz="0" w:space="0" w:color="auto"/>
            <w:bottom w:val="none" w:sz="0" w:space="0" w:color="auto"/>
            <w:right w:val="none" w:sz="0" w:space="0" w:color="auto"/>
          </w:divBdr>
        </w:div>
        <w:div w:id="1416324961">
          <w:marLeft w:val="0"/>
          <w:marRight w:val="0"/>
          <w:marTop w:val="75"/>
          <w:marBottom w:val="75"/>
          <w:divBdr>
            <w:top w:val="none" w:sz="0" w:space="0" w:color="auto"/>
            <w:left w:val="none" w:sz="0" w:space="0" w:color="auto"/>
            <w:bottom w:val="none" w:sz="0" w:space="0" w:color="auto"/>
            <w:right w:val="none" w:sz="0" w:space="0" w:color="auto"/>
          </w:divBdr>
        </w:div>
        <w:div w:id="189226850">
          <w:marLeft w:val="0"/>
          <w:marRight w:val="0"/>
          <w:marTop w:val="75"/>
          <w:marBottom w:val="75"/>
          <w:divBdr>
            <w:top w:val="none" w:sz="0" w:space="0" w:color="auto"/>
            <w:left w:val="none" w:sz="0" w:space="0" w:color="auto"/>
            <w:bottom w:val="none" w:sz="0" w:space="0" w:color="auto"/>
            <w:right w:val="none" w:sz="0" w:space="0" w:color="auto"/>
          </w:divBdr>
        </w:div>
        <w:div w:id="1753894860">
          <w:marLeft w:val="0"/>
          <w:marRight w:val="0"/>
          <w:marTop w:val="75"/>
          <w:marBottom w:val="75"/>
          <w:divBdr>
            <w:top w:val="none" w:sz="0" w:space="0" w:color="auto"/>
            <w:left w:val="none" w:sz="0" w:space="0" w:color="auto"/>
            <w:bottom w:val="none" w:sz="0" w:space="0" w:color="auto"/>
            <w:right w:val="none" w:sz="0" w:space="0" w:color="auto"/>
          </w:divBdr>
        </w:div>
        <w:div w:id="1947956607">
          <w:marLeft w:val="0"/>
          <w:marRight w:val="0"/>
          <w:marTop w:val="75"/>
          <w:marBottom w:val="75"/>
          <w:divBdr>
            <w:top w:val="none" w:sz="0" w:space="0" w:color="auto"/>
            <w:left w:val="none" w:sz="0" w:space="0" w:color="auto"/>
            <w:bottom w:val="none" w:sz="0" w:space="0" w:color="auto"/>
            <w:right w:val="none" w:sz="0" w:space="0" w:color="auto"/>
          </w:divBdr>
        </w:div>
        <w:div w:id="776025808">
          <w:marLeft w:val="0"/>
          <w:marRight w:val="0"/>
          <w:marTop w:val="75"/>
          <w:marBottom w:val="75"/>
          <w:divBdr>
            <w:top w:val="none" w:sz="0" w:space="0" w:color="auto"/>
            <w:left w:val="none" w:sz="0" w:space="0" w:color="auto"/>
            <w:bottom w:val="none" w:sz="0" w:space="0" w:color="auto"/>
            <w:right w:val="none" w:sz="0" w:space="0" w:color="auto"/>
          </w:divBdr>
        </w:div>
        <w:div w:id="1634484204">
          <w:marLeft w:val="0"/>
          <w:marRight w:val="0"/>
          <w:marTop w:val="75"/>
          <w:marBottom w:val="75"/>
          <w:divBdr>
            <w:top w:val="none" w:sz="0" w:space="0" w:color="auto"/>
            <w:left w:val="none" w:sz="0" w:space="0" w:color="auto"/>
            <w:bottom w:val="none" w:sz="0" w:space="0" w:color="auto"/>
            <w:right w:val="none" w:sz="0" w:space="0" w:color="auto"/>
          </w:divBdr>
        </w:div>
        <w:div w:id="1750881874">
          <w:marLeft w:val="0"/>
          <w:marRight w:val="0"/>
          <w:marTop w:val="75"/>
          <w:marBottom w:val="75"/>
          <w:divBdr>
            <w:top w:val="none" w:sz="0" w:space="0" w:color="auto"/>
            <w:left w:val="none" w:sz="0" w:space="0" w:color="auto"/>
            <w:bottom w:val="none" w:sz="0" w:space="0" w:color="auto"/>
            <w:right w:val="none" w:sz="0" w:space="0" w:color="auto"/>
          </w:divBdr>
        </w:div>
        <w:div w:id="987439831">
          <w:marLeft w:val="0"/>
          <w:marRight w:val="0"/>
          <w:marTop w:val="75"/>
          <w:marBottom w:val="75"/>
          <w:divBdr>
            <w:top w:val="none" w:sz="0" w:space="0" w:color="auto"/>
            <w:left w:val="none" w:sz="0" w:space="0" w:color="auto"/>
            <w:bottom w:val="none" w:sz="0" w:space="0" w:color="auto"/>
            <w:right w:val="none" w:sz="0" w:space="0" w:color="auto"/>
          </w:divBdr>
        </w:div>
        <w:div w:id="878971880">
          <w:marLeft w:val="0"/>
          <w:marRight w:val="0"/>
          <w:marTop w:val="75"/>
          <w:marBottom w:val="75"/>
          <w:divBdr>
            <w:top w:val="none" w:sz="0" w:space="0" w:color="auto"/>
            <w:left w:val="none" w:sz="0" w:space="0" w:color="auto"/>
            <w:bottom w:val="none" w:sz="0" w:space="0" w:color="auto"/>
            <w:right w:val="none" w:sz="0" w:space="0" w:color="auto"/>
          </w:divBdr>
        </w:div>
        <w:div w:id="1390149924">
          <w:marLeft w:val="0"/>
          <w:marRight w:val="0"/>
          <w:marTop w:val="75"/>
          <w:marBottom w:val="75"/>
          <w:divBdr>
            <w:top w:val="none" w:sz="0" w:space="0" w:color="auto"/>
            <w:left w:val="none" w:sz="0" w:space="0" w:color="auto"/>
            <w:bottom w:val="none" w:sz="0" w:space="0" w:color="auto"/>
            <w:right w:val="none" w:sz="0" w:space="0" w:color="auto"/>
          </w:divBdr>
        </w:div>
      </w:divsChild>
    </w:div>
    <w:div w:id="1180509429">
      <w:bodyDiv w:val="1"/>
      <w:marLeft w:val="0"/>
      <w:marRight w:val="0"/>
      <w:marTop w:val="0"/>
      <w:marBottom w:val="0"/>
      <w:divBdr>
        <w:top w:val="none" w:sz="0" w:space="0" w:color="auto"/>
        <w:left w:val="none" w:sz="0" w:space="0" w:color="auto"/>
        <w:bottom w:val="none" w:sz="0" w:space="0" w:color="auto"/>
        <w:right w:val="none" w:sz="0" w:space="0" w:color="auto"/>
      </w:divBdr>
    </w:div>
    <w:div w:id="1189753350">
      <w:bodyDiv w:val="1"/>
      <w:marLeft w:val="0"/>
      <w:marRight w:val="0"/>
      <w:marTop w:val="0"/>
      <w:marBottom w:val="0"/>
      <w:divBdr>
        <w:top w:val="none" w:sz="0" w:space="0" w:color="auto"/>
        <w:left w:val="none" w:sz="0" w:space="0" w:color="auto"/>
        <w:bottom w:val="none" w:sz="0" w:space="0" w:color="auto"/>
        <w:right w:val="none" w:sz="0" w:space="0" w:color="auto"/>
      </w:divBdr>
    </w:div>
    <w:div w:id="1220167992">
      <w:bodyDiv w:val="1"/>
      <w:marLeft w:val="0"/>
      <w:marRight w:val="0"/>
      <w:marTop w:val="0"/>
      <w:marBottom w:val="0"/>
      <w:divBdr>
        <w:top w:val="none" w:sz="0" w:space="0" w:color="auto"/>
        <w:left w:val="none" w:sz="0" w:space="0" w:color="auto"/>
        <w:bottom w:val="none" w:sz="0" w:space="0" w:color="auto"/>
        <w:right w:val="none" w:sz="0" w:space="0" w:color="auto"/>
      </w:divBdr>
    </w:div>
    <w:div w:id="1304892801">
      <w:bodyDiv w:val="1"/>
      <w:marLeft w:val="0"/>
      <w:marRight w:val="0"/>
      <w:marTop w:val="0"/>
      <w:marBottom w:val="0"/>
      <w:divBdr>
        <w:top w:val="none" w:sz="0" w:space="0" w:color="auto"/>
        <w:left w:val="none" w:sz="0" w:space="0" w:color="auto"/>
        <w:bottom w:val="none" w:sz="0" w:space="0" w:color="auto"/>
        <w:right w:val="none" w:sz="0" w:space="0" w:color="auto"/>
      </w:divBdr>
    </w:div>
    <w:div w:id="1363290420">
      <w:bodyDiv w:val="1"/>
      <w:marLeft w:val="0"/>
      <w:marRight w:val="0"/>
      <w:marTop w:val="0"/>
      <w:marBottom w:val="0"/>
      <w:divBdr>
        <w:top w:val="none" w:sz="0" w:space="0" w:color="auto"/>
        <w:left w:val="none" w:sz="0" w:space="0" w:color="auto"/>
        <w:bottom w:val="none" w:sz="0" w:space="0" w:color="auto"/>
        <w:right w:val="none" w:sz="0" w:space="0" w:color="auto"/>
      </w:divBdr>
    </w:div>
    <w:div w:id="1374575561">
      <w:bodyDiv w:val="1"/>
      <w:marLeft w:val="0"/>
      <w:marRight w:val="0"/>
      <w:marTop w:val="0"/>
      <w:marBottom w:val="0"/>
      <w:divBdr>
        <w:top w:val="none" w:sz="0" w:space="0" w:color="auto"/>
        <w:left w:val="none" w:sz="0" w:space="0" w:color="auto"/>
        <w:bottom w:val="none" w:sz="0" w:space="0" w:color="auto"/>
        <w:right w:val="none" w:sz="0" w:space="0" w:color="auto"/>
      </w:divBdr>
    </w:div>
    <w:div w:id="1418938235">
      <w:bodyDiv w:val="1"/>
      <w:marLeft w:val="0"/>
      <w:marRight w:val="0"/>
      <w:marTop w:val="0"/>
      <w:marBottom w:val="0"/>
      <w:divBdr>
        <w:top w:val="none" w:sz="0" w:space="0" w:color="auto"/>
        <w:left w:val="none" w:sz="0" w:space="0" w:color="auto"/>
        <w:bottom w:val="none" w:sz="0" w:space="0" w:color="auto"/>
        <w:right w:val="none" w:sz="0" w:space="0" w:color="auto"/>
      </w:divBdr>
    </w:div>
    <w:div w:id="1472483336">
      <w:bodyDiv w:val="1"/>
      <w:marLeft w:val="0"/>
      <w:marRight w:val="0"/>
      <w:marTop w:val="0"/>
      <w:marBottom w:val="0"/>
      <w:divBdr>
        <w:top w:val="none" w:sz="0" w:space="0" w:color="auto"/>
        <w:left w:val="none" w:sz="0" w:space="0" w:color="auto"/>
        <w:bottom w:val="none" w:sz="0" w:space="0" w:color="auto"/>
        <w:right w:val="none" w:sz="0" w:space="0" w:color="auto"/>
      </w:divBdr>
    </w:div>
    <w:div w:id="1475678459">
      <w:bodyDiv w:val="1"/>
      <w:marLeft w:val="0"/>
      <w:marRight w:val="0"/>
      <w:marTop w:val="0"/>
      <w:marBottom w:val="0"/>
      <w:divBdr>
        <w:top w:val="none" w:sz="0" w:space="0" w:color="auto"/>
        <w:left w:val="none" w:sz="0" w:space="0" w:color="auto"/>
        <w:bottom w:val="none" w:sz="0" w:space="0" w:color="auto"/>
        <w:right w:val="none" w:sz="0" w:space="0" w:color="auto"/>
      </w:divBdr>
    </w:div>
    <w:div w:id="1531604429">
      <w:bodyDiv w:val="1"/>
      <w:marLeft w:val="0"/>
      <w:marRight w:val="0"/>
      <w:marTop w:val="0"/>
      <w:marBottom w:val="0"/>
      <w:divBdr>
        <w:top w:val="none" w:sz="0" w:space="0" w:color="auto"/>
        <w:left w:val="none" w:sz="0" w:space="0" w:color="auto"/>
        <w:bottom w:val="none" w:sz="0" w:space="0" w:color="auto"/>
        <w:right w:val="none" w:sz="0" w:space="0" w:color="auto"/>
      </w:divBdr>
    </w:div>
    <w:div w:id="1548833138">
      <w:bodyDiv w:val="1"/>
      <w:marLeft w:val="0"/>
      <w:marRight w:val="0"/>
      <w:marTop w:val="0"/>
      <w:marBottom w:val="0"/>
      <w:divBdr>
        <w:top w:val="none" w:sz="0" w:space="0" w:color="auto"/>
        <w:left w:val="none" w:sz="0" w:space="0" w:color="auto"/>
        <w:bottom w:val="none" w:sz="0" w:space="0" w:color="auto"/>
        <w:right w:val="none" w:sz="0" w:space="0" w:color="auto"/>
      </w:divBdr>
    </w:div>
    <w:div w:id="1573274703">
      <w:bodyDiv w:val="1"/>
      <w:marLeft w:val="0"/>
      <w:marRight w:val="0"/>
      <w:marTop w:val="0"/>
      <w:marBottom w:val="0"/>
      <w:divBdr>
        <w:top w:val="none" w:sz="0" w:space="0" w:color="auto"/>
        <w:left w:val="none" w:sz="0" w:space="0" w:color="auto"/>
        <w:bottom w:val="none" w:sz="0" w:space="0" w:color="auto"/>
        <w:right w:val="none" w:sz="0" w:space="0" w:color="auto"/>
      </w:divBdr>
      <w:divsChild>
        <w:div w:id="1693796219">
          <w:marLeft w:val="0"/>
          <w:marRight w:val="0"/>
          <w:marTop w:val="92"/>
          <w:marBottom w:val="0"/>
          <w:divBdr>
            <w:top w:val="none" w:sz="0" w:space="0" w:color="auto"/>
            <w:left w:val="none" w:sz="0" w:space="0" w:color="auto"/>
            <w:bottom w:val="none" w:sz="0" w:space="0" w:color="auto"/>
            <w:right w:val="none" w:sz="0" w:space="0" w:color="auto"/>
          </w:divBdr>
          <w:divsChild>
            <w:div w:id="1258251957">
              <w:marLeft w:val="0"/>
              <w:marRight w:val="0"/>
              <w:marTop w:val="0"/>
              <w:marBottom w:val="0"/>
              <w:divBdr>
                <w:top w:val="none" w:sz="0" w:space="0" w:color="auto"/>
                <w:left w:val="none" w:sz="0" w:space="0" w:color="auto"/>
                <w:bottom w:val="none" w:sz="0" w:space="0" w:color="auto"/>
                <w:right w:val="none" w:sz="0" w:space="0" w:color="auto"/>
              </w:divBdr>
              <w:divsChild>
                <w:div w:id="509805957">
                  <w:marLeft w:val="0"/>
                  <w:marRight w:val="92"/>
                  <w:marTop w:val="0"/>
                  <w:marBottom w:val="0"/>
                  <w:divBdr>
                    <w:top w:val="none" w:sz="0" w:space="0" w:color="auto"/>
                    <w:left w:val="none" w:sz="0" w:space="0" w:color="auto"/>
                    <w:bottom w:val="none" w:sz="0" w:space="0" w:color="auto"/>
                    <w:right w:val="none" w:sz="0" w:space="0" w:color="auto"/>
                  </w:divBdr>
                  <w:divsChild>
                    <w:div w:id="723680365">
                      <w:marLeft w:val="0"/>
                      <w:marRight w:val="0"/>
                      <w:marTop w:val="0"/>
                      <w:marBottom w:val="360"/>
                      <w:divBdr>
                        <w:top w:val="none" w:sz="0" w:space="0" w:color="auto"/>
                        <w:left w:val="none" w:sz="0" w:space="0" w:color="auto"/>
                        <w:bottom w:val="none" w:sz="0" w:space="0" w:color="auto"/>
                        <w:right w:val="none" w:sz="0" w:space="0" w:color="auto"/>
                      </w:divBdr>
                      <w:divsChild>
                        <w:div w:id="1316882193">
                          <w:marLeft w:val="0"/>
                          <w:marRight w:val="0"/>
                          <w:marTop w:val="0"/>
                          <w:marBottom w:val="0"/>
                          <w:divBdr>
                            <w:top w:val="none" w:sz="0" w:space="0" w:color="auto"/>
                            <w:left w:val="none" w:sz="0" w:space="0" w:color="auto"/>
                            <w:bottom w:val="none" w:sz="0" w:space="0" w:color="auto"/>
                            <w:right w:val="none" w:sz="0" w:space="0" w:color="auto"/>
                          </w:divBdr>
                          <w:divsChild>
                            <w:div w:id="6131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820282">
      <w:bodyDiv w:val="1"/>
      <w:marLeft w:val="0"/>
      <w:marRight w:val="0"/>
      <w:marTop w:val="0"/>
      <w:marBottom w:val="0"/>
      <w:divBdr>
        <w:top w:val="none" w:sz="0" w:space="0" w:color="auto"/>
        <w:left w:val="none" w:sz="0" w:space="0" w:color="auto"/>
        <w:bottom w:val="none" w:sz="0" w:space="0" w:color="auto"/>
        <w:right w:val="none" w:sz="0" w:space="0" w:color="auto"/>
      </w:divBdr>
    </w:div>
    <w:div w:id="1604458549">
      <w:bodyDiv w:val="1"/>
      <w:marLeft w:val="0"/>
      <w:marRight w:val="0"/>
      <w:marTop w:val="0"/>
      <w:marBottom w:val="0"/>
      <w:divBdr>
        <w:top w:val="none" w:sz="0" w:space="0" w:color="auto"/>
        <w:left w:val="none" w:sz="0" w:space="0" w:color="auto"/>
        <w:bottom w:val="none" w:sz="0" w:space="0" w:color="auto"/>
        <w:right w:val="none" w:sz="0" w:space="0" w:color="auto"/>
      </w:divBdr>
    </w:div>
    <w:div w:id="1621109702">
      <w:bodyDiv w:val="1"/>
      <w:marLeft w:val="0"/>
      <w:marRight w:val="0"/>
      <w:marTop w:val="0"/>
      <w:marBottom w:val="0"/>
      <w:divBdr>
        <w:top w:val="none" w:sz="0" w:space="0" w:color="auto"/>
        <w:left w:val="none" w:sz="0" w:space="0" w:color="auto"/>
        <w:bottom w:val="none" w:sz="0" w:space="0" w:color="auto"/>
        <w:right w:val="none" w:sz="0" w:space="0" w:color="auto"/>
      </w:divBdr>
    </w:div>
    <w:div w:id="1678192328">
      <w:bodyDiv w:val="1"/>
      <w:marLeft w:val="0"/>
      <w:marRight w:val="0"/>
      <w:marTop w:val="0"/>
      <w:marBottom w:val="0"/>
      <w:divBdr>
        <w:top w:val="none" w:sz="0" w:space="0" w:color="auto"/>
        <w:left w:val="none" w:sz="0" w:space="0" w:color="auto"/>
        <w:bottom w:val="none" w:sz="0" w:space="0" w:color="auto"/>
        <w:right w:val="none" w:sz="0" w:space="0" w:color="auto"/>
      </w:divBdr>
      <w:divsChild>
        <w:div w:id="44062859">
          <w:marLeft w:val="0"/>
          <w:marRight w:val="0"/>
          <w:marTop w:val="92"/>
          <w:marBottom w:val="0"/>
          <w:divBdr>
            <w:top w:val="none" w:sz="0" w:space="0" w:color="auto"/>
            <w:left w:val="none" w:sz="0" w:space="0" w:color="auto"/>
            <w:bottom w:val="none" w:sz="0" w:space="0" w:color="auto"/>
            <w:right w:val="none" w:sz="0" w:space="0" w:color="auto"/>
          </w:divBdr>
          <w:divsChild>
            <w:div w:id="1455520666">
              <w:marLeft w:val="0"/>
              <w:marRight w:val="0"/>
              <w:marTop w:val="0"/>
              <w:marBottom w:val="0"/>
              <w:divBdr>
                <w:top w:val="none" w:sz="0" w:space="0" w:color="auto"/>
                <w:left w:val="none" w:sz="0" w:space="0" w:color="auto"/>
                <w:bottom w:val="none" w:sz="0" w:space="0" w:color="auto"/>
                <w:right w:val="none" w:sz="0" w:space="0" w:color="auto"/>
              </w:divBdr>
              <w:divsChild>
                <w:div w:id="688802186">
                  <w:marLeft w:val="0"/>
                  <w:marRight w:val="92"/>
                  <w:marTop w:val="0"/>
                  <w:marBottom w:val="0"/>
                  <w:divBdr>
                    <w:top w:val="none" w:sz="0" w:space="0" w:color="auto"/>
                    <w:left w:val="none" w:sz="0" w:space="0" w:color="auto"/>
                    <w:bottom w:val="none" w:sz="0" w:space="0" w:color="auto"/>
                    <w:right w:val="none" w:sz="0" w:space="0" w:color="auto"/>
                  </w:divBdr>
                  <w:divsChild>
                    <w:div w:id="1169756245">
                      <w:marLeft w:val="0"/>
                      <w:marRight w:val="0"/>
                      <w:marTop w:val="0"/>
                      <w:marBottom w:val="360"/>
                      <w:divBdr>
                        <w:top w:val="none" w:sz="0" w:space="0" w:color="auto"/>
                        <w:left w:val="none" w:sz="0" w:space="0" w:color="auto"/>
                        <w:bottom w:val="none" w:sz="0" w:space="0" w:color="auto"/>
                        <w:right w:val="none" w:sz="0" w:space="0" w:color="auto"/>
                      </w:divBdr>
                      <w:divsChild>
                        <w:div w:id="1578174623">
                          <w:marLeft w:val="0"/>
                          <w:marRight w:val="0"/>
                          <w:marTop w:val="0"/>
                          <w:marBottom w:val="0"/>
                          <w:divBdr>
                            <w:top w:val="none" w:sz="0" w:space="0" w:color="auto"/>
                            <w:left w:val="none" w:sz="0" w:space="0" w:color="auto"/>
                            <w:bottom w:val="none" w:sz="0" w:space="0" w:color="auto"/>
                            <w:right w:val="none" w:sz="0" w:space="0" w:color="auto"/>
                          </w:divBdr>
                          <w:divsChild>
                            <w:div w:id="85114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305738">
      <w:bodyDiv w:val="1"/>
      <w:marLeft w:val="0"/>
      <w:marRight w:val="0"/>
      <w:marTop w:val="0"/>
      <w:marBottom w:val="0"/>
      <w:divBdr>
        <w:top w:val="none" w:sz="0" w:space="0" w:color="auto"/>
        <w:left w:val="none" w:sz="0" w:space="0" w:color="auto"/>
        <w:bottom w:val="none" w:sz="0" w:space="0" w:color="auto"/>
        <w:right w:val="none" w:sz="0" w:space="0" w:color="auto"/>
      </w:divBdr>
    </w:div>
    <w:div w:id="1767996393">
      <w:bodyDiv w:val="1"/>
      <w:marLeft w:val="0"/>
      <w:marRight w:val="0"/>
      <w:marTop w:val="0"/>
      <w:marBottom w:val="0"/>
      <w:divBdr>
        <w:top w:val="none" w:sz="0" w:space="0" w:color="auto"/>
        <w:left w:val="none" w:sz="0" w:space="0" w:color="auto"/>
        <w:bottom w:val="none" w:sz="0" w:space="0" w:color="auto"/>
        <w:right w:val="none" w:sz="0" w:space="0" w:color="auto"/>
      </w:divBdr>
    </w:div>
    <w:div w:id="1785539875">
      <w:bodyDiv w:val="1"/>
      <w:marLeft w:val="0"/>
      <w:marRight w:val="0"/>
      <w:marTop w:val="0"/>
      <w:marBottom w:val="0"/>
      <w:divBdr>
        <w:top w:val="none" w:sz="0" w:space="0" w:color="auto"/>
        <w:left w:val="none" w:sz="0" w:space="0" w:color="auto"/>
        <w:bottom w:val="none" w:sz="0" w:space="0" w:color="auto"/>
        <w:right w:val="none" w:sz="0" w:space="0" w:color="auto"/>
      </w:divBdr>
    </w:div>
    <w:div w:id="1838224514">
      <w:bodyDiv w:val="1"/>
      <w:marLeft w:val="0"/>
      <w:marRight w:val="0"/>
      <w:marTop w:val="0"/>
      <w:marBottom w:val="0"/>
      <w:divBdr>
        <w:top w:val="none" w:sz="0" w:space="0" w:color="auto"/>
        <w:left w:val="none" w:sz="0" w:space="0" w:color="auto"/>
        <w:bottom w:val="none" w:sz="0" w:space="0" w:color="auto"/>
        <w:right w:val="none" w:sz="0" w:space="0" w:color="auto"/>
      </w:divBdr>
    </w:div>
    <w:div w:id="1858080955">
      <w:bodyDiv w:val="1"/>
      <w:marLeft w:val="0"/>
      <w:marRight w:val="0"/>
      <w:marTop w:val="0"/>
      <w:marBottom w:val="0"/>
      <w:divBdr>
        <w:top w:val="none" w:sz="0" w:space="0" w:color="auto"/>
        <w:left w:val="none" w:sz="0" w:space="0" w:color="auto"/>
        <w:bottom w:val="none" w:sz="0" w:space="0" w:color="auto"/>
        <w:right w:val="none" w:sz="0" w:space="0" w:color="auto"/>
      </w:divBdr>
      <w:divsChild>
        <w:div w:id="1421756474">
          <w:marLeft w:val="0"/>
          <w:marRight w:val="0"/>
          <w:marTop w:val="92"/>
          <w:marBottom w:val="0"/>
          <w:divBdr>
            <w:top w:val="none" w:sz="0" w:space="0" w:color="auto"/>
            <w:left w:val="none" w:sz="0" w:space="0" w:color="auto"/>
            <w:bottom w:val="none" w:sz="0" w:space="0" w:color="auto"/>
            <w:right w:val="none" w:sz="0" w:space="0" w:color="auto"/>
          </w:divBdr>
          <w:divsChild>
            <w:div w:id="131756329">
              <w:marLeft w:val="0"/>
              <w:marRight w:val="0"/>
              <w:marTop w:val="0"/>
              <w:marBottom w:val="0"/>
              <w:divBdr>
                <w:top w:val="none" w:sz="0" w:space="0" w:color="auto"/>
                <w:left w:val="none" w:sz="0" w:space="0" w:color="auto"/>
                <w:bottom w:val="none" w:sz="0" w:space="0" w:color="auto"/>
                <w:right w:val="none" w:sz="0" w:space="0" w:color="auto"/>
              </w:divBdr>
              <w:divsChild>
                <w:div w:id="1261452873">
                  <w:marLeft w:val="0"/>
                  <w:marRight w:val="92"/>
                  <w:marTop w:val="0"/>
                  <w:marBottom w:val="0"/>
                  <w:divBdr>
                    <w:top w:val="none" w:sz="0" w:space="0" w:color="auto"/>
                    <w:left w:val="none" w:sz="0" w:space="0" w:color="auto"/>
                    <w:bottom w:val="none" w:sz="0" w:space="0" w:color="auto"/>
                    <w:right w:val="none" w:sz="0" w:space="0" w:color="auto"/>
                  </w:divBdr>
                  <w:divsChild>
                    <w:div w:id="1167204880">
                      <w:marLeft w:val="0"/>
                      <w:marRight w:val="0"/>
                      <w:marTop w:val="0"/>
                      <w:marBottom w:val="360"/>
                      <w:divBdr>
                        <w:top w:val="none" w:sz="0" w:space="0" w:color="auto"/>
                        <w:left w:val="none" w:sz="0" w:space="0" w:color="auto"/>
                        <w:bottom w:val="none" w:sz="0" w:space="0" w:color="auto"/>
                        <w:right w:val="none" w:sz="0" w:space="0" w:color="auto"/>
                      </w:divBdr>
                      <w:divsChild>
                        <w:div w:id="1584340906">
                          <w:marLeft w:val="0"/>
                          <w:marRight w:val="0"/>
                          <w:marTop w:val="0"/>
                          <w:marBottom w:val="0"/>
                          <w:divBdr>
                            <w:top w:val="none" w:sz="0" w:space="0" w:color="auto"/>
                            <w:left w:val="none" w:sz="0" w:space="0" w:color="auto"/>
                            <w:bottom w:val="none" w:sz="0" w:space="0" w:color="auto"/>
                            <w:right w:val="none" w:sz="0" w:space="0" w:color="auto"/>
                          </w:divBdr>
                          <w:divsChild>
                            <w:div w:id="19979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325243">
      <w:bodyDiv w:val="1"/>
      <w:marLeft w:val="0"/>
      <w:marRight w:val="0"/>
      <w:marTop w:val="0"/>
      <w:marBottom w:val="0"/>
      <w:divBdr>
        <w:top w:val="none" w:sz="0" w:space="0" w:color="auto"/>
        <w:left w:val="none" w:sz="0" w:space="0" w:color="auto"/>
        <w:bottom w:val="none" w:sz="0" w:space="0" w:color="auto"/>
        <w:right w:val="none" w:sz="0" w:space="0" w:color="auto"/>
      </w:divBdr>
    </w:div>
    <w:div w:id="1917590381">
      <w:bodyDiv w:val="1"/>
      <w:marLeft w:val="0"/>
      <w:marRight w:val="0"/>
      <w:marTop w:val="0"/>
      <w:marBottom w:val="0"/>
      <w:divBdr>
        <w:top w:val="none" w:sz="0" w:space="0" w:color="auto"/>
        <w:left w:val="none" w:sz="0" w:space="0" w:color="auto"/>
        <w:bottom w:val="none" w:sz="0" w:space="0" w:color="auto"/>
        <w:right w:val="none" w:sz="0" w:space="0" w:color="auto"/>
      </w:divBdr>
    </w:div>
    <w:div w:id="1934584804">
      <w:bodyDiv w:val="1"/>
      <w:marLeft w:val="0"/>
      <w:marRight w:val="0"/>
      <w:marTop w:val="0"/>
      <w:marBottom w:val="0"/>
      <w:divBdr>
        <w:top w:val="none" w:sz="0" w:space="0" w:color="auto"/>
        <w:left w:val="none" w:sz="0" w:space="0" w:color="auto"/>
        <w:bottom w:val="none" w:sz="0" w:space="0" w:color="auto"/>
        <w:right w:val="none" w:sz="0" w:space="0" w:color="auto"/>
      </w:divBdr>
    </w:div>
    <w:div w:id="1937053843">
      <w:bodyDiv w:val="1"/>
      <w:marLeft w:val="0"/>
      <w:marRight w:val="0"/>
      <w:marTop w:val="0"/>
      <w:marBottom w:val="0"/>
      <w:divBdr>
        <w:top w:val="none" w:sz="0" w:space="0" w:color="auto"/>
        <w:left w:val="none" w:sz="0" w:space="0" w:color="auto"/>
        <w:bottom w:val="none" w:sz="0" w:space="0" w:color="auto"/>
        <w:right w:val="none" w:sz="0" w:space="0" w:color="auto"/>
      </w:divBdr>
    </w:div>
    <w:div w:id="1953904273">
      <w:bodyDiv w:val="1"/>
      <w:marLeft w:val="0"/>
      <w:marRight w:val="0"/>
      <w:marTop w:val="0"/>
      <w:marBottom w:val="0"/>
      <w:divBdr>
        <w:top w:val="none" w:sz="0" w:space="0" w:color="auto"/>
        <w:left w:val="none" w:sz="0" w:space="0" w:color="auto"/>
        <w:bottom w:val="none" w:sz="0" w:space="0" w:color="auto"/>
        <w:right w:val="none" w:sz="0" w:space="0" w:color="auto"/>
      </w:divBdr>
    </w:div>
    <w:div w:id="1980642712">
      <w:bodyDiv w:val="1"/>
      <w:marLeft w:val="0"/>
      <w:marRight w:val="0"/>
      <w:marTop w:val="0"/>
      <w:marBottom w:val="0"/>
      <w:divBdr>
        <w:top w:val="none" w:sz="0" w:space="0" w:color="auto"/>
        <w:left w:val="none" w:sz="0" w:space="0" w:color="auto"/>
        <w:bottom w:val="none" w:sz="0" w:space="0" w:color="auto"/>
        <w:right w:val="none" w:sz="0" w:space="0" w:color="auto"/>
      </w:divBdr>
    </w:div>
    <w:div w:id="2018074708">
      <w:bodyDiv w:val="1"/>
      <w:marLeft w:val="0"/>
      <w:marRight w:val="0"/>
      <w:marTop w:val="0"/>
      <w:marBottom w:val="0"/>
      <w:divBdr>
        <w:top w:val="none" w:sz="0" w:space="0" w:color="auto"/>
        <w:left w:val="none" w:sz="0" w:space="0" w:color="auto"/>
        <w:bottom w:val="none" w:sz="0" w:space="0" w:color="auto"/>
        <w:right w:val="none" w:sz="0" w:space="0" w:color="auto"/>
      </w:divBdr>
    </w:div>
    <w:div w:id="2019116638">
      <w:bodyDiv w:val="1"/>
      <w:marLeft w:val="0"/>
      <w:marRight w:val="0"/>
      <w:marTop w:val="0"/>
      <w:marBottom w:val="0"/>
      <w:divBdr>
        <w:top w:val="none" w:sz="0" w:space="0" w:color="auto"/>
        <w:left w:val="none" w:sz="0" w:space="0" w:color="auto"/>
        <w:bottom w:val="none" w:sz="0" w:space="0" w:color="auto"/>
        <w:right w:val="none" w:sz="0" w:space="0" w:color="auto"/>
      </w:divBdr>
    </w:div>
    <w:div w:id="2024237381">
      <w:bodyDiv w:val="1"/>
      <w:marLeft w:val="0"/>
      <w:marRight w:val="0"/>
      <w:marTop w:val="0"/>
      <w:marBottom w:val="0"/>
      <w:divBdr>
        <w:top w:val="none" w:sz="0" w:space="0" w:color="auto"/>
        <w:left w:val="none" w:sz="0" w:space="0" w:color="auto"/>
        <w:bottom w:val="none" w:sz="0" w:space="0" w:color="auto"/>
        <w:right w:val="none" w:sz="0" w:space="0" w:color="auto"/>
      </w:divBdr>
    </w:div>
    <w:div w:id="2026249479">
      <w:bodyDiv w:val="1"/>
      <w:marLeft w:val="0"/>
      <w:marRight w:val="0"/>
      <w:marTop w:val="0"/>
      <w:marBottom w:val="0"/>
      <w:divBdr>
        <w:top w:val="none" w:sz="0" w:space="0" w:color="auto"/>
        <w:left w:val="none" w:sz="0" w:space="0" w:color="auto"/>
        <w:bottom w:val="none" w:sz="0" w:space="0" w:color="auto"/>
        <w:right w:val="none" w:sz="0" w:space="0" w:color="auto"/>
      </w:divBdr>
    </w:div>
    <w:div w:id="2040469223">
      <w:bodyDiv w:val="1"/>
      <w:marLeft w:val="0"/>
      <w:marRight w:val="0"/>
      <w:marTop w:val="0"/>
      <w:marBottom w:val="0"/>
      <w:divBdr>
        <w:top w:val="none" w:sz="0" w:space="0" w:color="auto"/>
        <w:left w:val="none" w:sz="0" w:space="0" w:color="auto"/>
        <w:bottom w:val="none" w:sz="0" w:space="0" w:color="auto"/>
        <w:right w:val="none" w:sz="0" w:space="0" w:color="auto"/>
      </w:divBdr>
    </w:div>
    <w:div w:id="2042854861">
      <w:bodyDiv w:val="1"/>
      <w:marLeft w:val="0"/>
      <w:marRight w:val="0"/>
      <w:marTop w:val="0"/>
      <w:marBottom w:val="0"/>
      <w:divBdr>
        <w:top w:val="none" w:sz="0" w:space="0" w:color="auto"/>
        <w:left w:val="none" w:sz="0" w:space="0" w:color="auto"/>
        <w:bottom w:val="none" w:sz="0" w:space="0" w:color="auto"/>
        <w:right w:val="none" w:sz="0" w:space="0" w:color="auto"/>
      </w:divBdr>
    </w:div>
    <w:div w:id="212044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e.scorer@globalequity.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globalequity.org/awards/apply-form"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obalequity.org/awards/apply-form" TargetMode="Externa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Custom%20Office%20Templates\2018-GEO-Awards-Submission-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AB71C2355448FC8C96520D37895A84"/>
        <w:category>
          <w:name w:val="General"/>
          <w:gallery w:val="placeholder"/>
        </w:category>
        <w:types>
          <w:type w:val="bbPlcHdr"/>
        </w:types>
        <w:behaviors>
          <w:behavior w:val="content"/>
        </w:behaviors>
        <w:guid w:val="{E3385E93-6BC8-42BA-8B9C-254181B9BAD5}"/>
      </w:docPartPr>
      <w:docPartBody>
        <w:p w:rsidR="0018574D" w:rsidRDefault="00B552A6">
          <w:pPr>
            <w:pStyle w:val="A6AB71C2355448FC8C96520D37895A84"/>
          </w:pPr>
          <w:r w:rsidRPr="00C122DE">
            <w:rPr>
              <w:rStyle w:val="PlaceholderText"/>
            </w:rPr>
            <w:t>Click or tap here to enter text.</w:t>
          </w:r>
        </w:p>
      </w:docPartBody>
    </w:docPart>
    <w:docPart>
      <w:docPartPr>
        <w:name w:val="FCDE5BE5035440C69FAA41A416D7BBCF"/>
        <w:category>
          <w:name w:val="General"/>
          <w:gallery w:val="placeholder"/>
        </w:category>
        <w:types>
          <w:type w:val="bbPlcHdr"/>
        </w:types>
        <w:behaviors>
          <w:behavior w:val="content"/>
        </w:behaviors>
        <w:guid w:val="{3600B448-D0B8-4EBF-9AF1-D2DC8F73AD3C}"/>
      </w:docPartPr>
      <w:docPartBody>
        <w:p w:rsidR="0018574D" w:rsidRDefault="00B552A6">
          <w:pPr>
            <w:pStyle w:val="FCDE5BE5035440C69FAA41A416D7BBCF"/>
          </w:pPr>
          <w:r w:rsidRPr="00C122DE">
            <w:rPr>
              <w:rStyle w:val="PlaceholderText"/>
            </w:rPr>
            <w:t>Click or tap here to enter text.</w:t>
          </w:r>
        </w:p>
      </w:docPartBody>
    </w:docPart>
    <w:docPart>
      <w:docPartPr>
        <w:name w:val="461D285C3F294DF0A7D274450BA753ED"/>
        <w:category>
          <w:name w:val="General"/>
          <w:gallery w:val="placeholder"/>
        </w:category>
        <w:types>
          <w:type w:val="bbPlcHdr"/>
        </w:types>
        <w:behaviors>
          <w:behavior w:val="content"/>
        </w:behaviors>
        <w:guid w:val="{3BC5CB32-675F-44A2-9C9B-AC9206087FAB}"/>
      </w:docPartPr>
      <w:docPartBody>
        <w:p w:rsidR="0018574D" w:rsidRDefault="00B552A6">
          <w:pPr>
            <w:pStyle w:val="461D285C3F294DF0A7D274450BA753ED"/>
          </w:pPr>
          <w:r w:rsidRPr="00C122DE">
            <w:rPr>
              <w:rStyle w:val="PlaceholderText"/>
            </w:rPr>
            <w:t>Click or tap here to enter text.</w:t>
          </w:r>
        </w:p>
      </w:docPartBody>
    </w:docPart>
    <w:docPart>
      <w:docPartPr>
        <w:name w:val="A9487D92F49543D182BD507823AF9CFD"/>
        <w:category>
          <w:name w:val="General"/>
          <w:gallery w:val="placeholder"/>
        </w:category>
        <w:types>
          <w:type w:val="bbPlcHdr"/>
        </w:types>
        <w:behaviors>
          <w:behavior w:val="content"/>
        </w:behaviors>
        <w:guid w:val="{60AF1D12-09FF-4EF6-BE7E-D9C65729F860}"/>
      </w:docPartPr>
      <w:docPartBody>
        <w:p w:rsidR="0018574D" w:rsidRDefault="00B552A6">
          <w:pPr>
            <w:pStyle w:val="A9487D92F49543D182BD507823AF9CFD"/>
          </w:pPr>
          <w:r w:rsidRPr="00C122DE">
            <w:rPr>
              <w:rStyle w:val="PlaceholderText"/>
            </w:rPr>
            <w:t>Click or tap here to enter text.</w:t>
          </w:r>
        </w:p>
      </w:docPartBody>
    </w:docPart>
    <w:docPart>
      <w:docPartPr>
        <w:name w:val="0DFB890F08BA4E3881EC7363F919E2BB"/>
        <w:category>
          <w:name w:val="General"/>
          <w:gallery w:val="placeholder"/>
        </w:category>
        <w:types>
          <w:type w:val="bbPlcHdr"/>
        </w:types>
        <w:behaviors>
          <w:behavior w:val="content"/>
        </w:behaviors>
        <w:guid w:val="{7CC15687-B339-477C-9F05-F15BAC9413EA}"/>
      </w:docPartPr>
      <w:docPartBody>
        <w:p w:rsidR="0018574D" w:rsidRDefault="00B552A6">
          <w:pPr>
            <w:pStyle w:val="0DFB890F08BA4E3881EC7363F919E2BB"/>
          </w:pPr>
          <w:r w:rsidRPr="00C122DE">
            <w:rPr>
              <w:rStyle w:val="PlaceholderText"/>
            </w:rPr>
            <w:t>Click or tap here to enter text.</w:t>
          </w:r>
        </w:p>
      </w:docPartBody>
    </w:docPart>
    <w:docPart>
      <w:docPartPr>
        <w:name w:val="11C473F6937D4692A275D247133399EA"/>
        <w:category>
          <w:name w:val="General"/>
          <w:gallery w:val="placeholder"/>
        </w:category>
        <w:types>
          <w:type w:val="bbPlcHdr"/>
        </w:types>
        <w:behaviors>
          <w:behavior w:val="content"/>
        </w:behaviors>
        <w:guid w:val="{001143F3-4572-46DB-AD31-543D8E42C4CA}"/>
      </w:docPartPr>
      <w:docPartBody>
        <w:p w:rsidR="0018574D" w:rsidRDefault="00B552A6">
          <w:pPr>
            <w:pStyle w:val="11C473F6937D4692A275D247133399EA"/>
          </w:pPr>
          <w:r w:rsidRPr="00C122DE">
            <w:rPr>
              <w:rStyle w:val="PlaceholderText"/>
            </w:rPr>
            <w:t>Click or tap here to enter text.</w:t>
          </w:r>
        </w:p>
      </w:docPartBody>
    </w:docPart>
    <w:docPart>
      <w:docPartPr>
        <w:name w:val="F8FAF162091743B5A34C94200E3988BA"/>
        <w:category>
          <w:name w:val="General"/>
          <w:gallery w:val="placeholder"/>
        </w:category>
        <w:types>
          <w:type w:val="bbPlcHdr"/>
        </w:types>
        <w:behaviors>
          <w:behavior w:val="content"/>
        </w:behaviors>
        <w:guid w:val="{AB6A4326-5347-4034-88C1-42309C857869}"/>
      </w:docPartPr>
      <w:docPartBody>
        <w:p w:rsidR="0018574D" w:rsidRDefault="00B552A6">
          <w:pPr>
            <w:pStyle w:val="F8FAF162091743B5A34C94200E3988BA"/>
          </w:pPr>
          <w:r w:rsidRPr="00C122DE">
            <w:rPr>
              <w:rStyle w:val="PlaceholderText"/>
            </w:rPr>
            <w:t>Click or tap here to enter text.</w:t>
          </w:r>
        </w:p>
      </w:docPartBody>
    </w:docPart>
    <w:docPart>
      <w:docPartPr>
        <w:name w:val="687460EBC7324E68A0D280C39FFD6C16"/>
        <w:category>
          <w:name w:val="General"/>
          <w:gallery w:val="placeholder"/>
        </w:category>
        <w:types>
          <w:type w:val="bbPlcHdr"/>
        </w:types>
        <w:behaviors>
          <w:behavior w:val="content"/>
        </w:behaviors>
        <w:guid w:val="{6E5E9D4A-729A-4643-A03F-781A691285B0}"/>
      </w:docPartPr>
      <w:docPartBody>
        <w:p w:rsidR="0018574D" w:rsidRDefault="00B552A6">
          <w:pPr>
            <w:pStyle w:val="687460EBC7324E68A0D280C39FFD6C16"/>
          </w:pPr>
          <w:r w:rsidRPr="00C122DE">
            <w:rPr>
              <w:rStyle w:val="PlaceholderText"/>
            </w:rPr>
            <w:t>Click or tap here to enter text.</w:t>
          </w:r>
        </w:p>
      </w:docPartBody>
    </w:docPart>
    <w:docPart>
      <w:docPartPr>
        <w:name w:val="0DC3CE8D04C64AB6B733D306912B2E18"/>
        <w:category>
          <w:name w:val="General"/>
          <w:gallery w:val="placeholder"/>
        </w:category>
        <w:types>
          <w:type w:val="bbPlcHdr"/>
        </w:types>
        <w:behaviors>
          <w:behavior w:val="content"/>
        </w:behaviors>
        <w:guid w:val="{16EA64E8-4E35-41A5-AC26-6463E07FCACF}"/>
      </w:docPartPr>
      <w:docPartBody>
        <w:p w:rsidR="0018574D" w:rsidRDefault="00B552A6">
          <w:pPr>
            <w:pStyle w:val="0DC3CE8D04C64AB6B733D306912B2E18"/>
          </w:pPr>
          <w:r w:rsidRPr="00C122DE">
            <w:rPr>
              <w:rStyle w:val="PlaceholderText"/>
            </w:rPr>
            <w:t>Click or tap here to enter text.</w:t>
          </w:r>
        </w:p>
      </w:docPartBody>
    </w:docPart>
    <w:docPart>
      <w:docPartPr>
        <w:name w:val="2AC37F2A382F445AB2FFFE22F6627CCA"/>
        <w:category>
          <w:name w:val="General"/>
          <w:gallery w:val="placeholder"/>
        </w:category>
        <w:types>
          <w:type w:val="bbPlcHdr"/>
        </w:types>
        <w:behaviors>
          <w:behavior w:val="content"/>
        </w:behaviors>
        <w:guid w:val="{38996DAB-3439-4C12-A3AC-394DF541439B}"/>
      </w:docPartPr>
      <w:docPartBody>
        <w:p w:rsidR="0018574D" w:rsidRDefault="00B552A6">
          <w:pPr>
            <w:pStyle w:val="2AC37F2A382F445AB2FFFE22F6627CCA"/>
          </w:pPr>
          <w:r w:rsidRPr="00C122DE">
            <w:rPr>
              <w:rStyle w:val="PlaceholderText"/>
            </w:rPr>
            <w:t>Click or tap here to enter text.</w:t>
          </w:r>
        </w:p>
      </w:docPartBody>
    </w:docPart>
    <w:docPart>
      <w:docPartPr>
        <w:name w:val="7A3A70BC63F343F8AB4C6F2F72A3ECF9"/>
        <w:category>
          <w:name w:val="General"/>
          <w:gallery w:val="placeholder"/>
        </w:category>
        <w:types>
          <w:type w:val="bbPlcHdr"/>
        </w:types>
        <w:behaviors>
          <w:behavior w:val="content"/>
        </w:behaviors>
        <w:guid w:val="{13298E41-6FFC-47EA-B8D0-6E4BCEB5701C}"/>
      </w:docPartPr>
      <w:docPartBody>
        <w:p w:rsidR="0018574D" w:rsidRDefault="00B552A6">
          <w:pPr>
            <w:pStyle w:val="7A3A70BC63F343F8AB4C6F2F72A3ECF9"/>
          </w:pPr>
          <w:r w:rsidRPr="00C122DE">
            <w:rPr>
              <w:rStyle w:val="PlaceholderText"/>
            </w:rPr>
            <w:t>Click or tap here to enter text.</w:t>
          </w:r>
        </w:p>
      </w:docPartBody>
    </w:docPart>
    <w:docPart>
      <w:docPartPr>
        <w:name w:val="1B8982299AB0499EA5AC83DAAFDFB5BC"/>
        <w:category>
          <w:name w:val="General"/>
          <w:gallery w:val="placeholder"/>
        </w:category>
        <w:types>
          <w:type w:val="bbPlcHdr"/>
        </w:types>
        <w:behaviors>
          <w:behavior w:val="content"/>
        </w:behaviors>
        <w:guid w:val="{46B3ACDE-C77A-4B2B-912E-84171A03FE70}"/>
      </w:docPartPr>
      <w:docPartBody>
        <w:p w:rsidR="0018574D" w:rsidRDefault="00B552A6">
          <w:pPr>
            <w:pStyle w:val="1B8982299AB0499EA5AC83DAAFDFB5BC"/>
          </w:pPr>
          <w:r w:rsidRPr="00C122DE">
            <w:rPr>
              <w:rStyle w:val="PlaceholderText"/>
            </w:rPr>
            <w:t>Click or tap here to enter text.</w:t>
          </w:r>
        </w:p>
      </w:docPartBody>
    </w:docPart>
    <w:docPart>
      <w:docPartPr>
        <w:name w:val="C56224A34D0F4A32B0BD50A943BE6EE8"/>
        <w:category>
          <w:name w:val="General"/>
          <w:gallery w:val="placeholder"/>
        </w:category>
        <w:types>
          <w:type w:val="bbPlcHdr"/>
        </w:types>
        <w:behaviors>
          <w:behavior w:val="content"/>
        </w:behaviors>
        <w:guid w:val="{B43A2336-4DE7-4E70-A4DE-16C3AB36F3E2}"/>
      </w:docPartPr>
      <w:docPartBody>
        <w:p w:rsidR="0018574D" w:rsidRDefault="00B552A6">
          <w:pPr>
            <w:pStyle w:val="C56224A34D0F4A32B0BD50A943BE6EE8"/>
          </w:pPr>
          <w:r w:rsidRPr="00C122DE">
            <w:rPr>
              <w:rStyle w:val="PlaceholderText"/>
            </w:rPr>
            <w:t>Click or tap here to enter text.</w:t>
          </w:r>
        </w:p>
      </w:docPartBody>
    </w:docPart>
    <w:docPart>
      <w:docPartPr>
        <w:name w:val="EA8D811C22A34EFBB27BC56E6C04A689"/>
        <w:category>
          <w:name w:val="General"/>
          <w:gallery w:val="placeholder"/>
        </w:category>
        <w:types>
          <w:type w:val="bbPlcHdr"/>
        </w:types>
        <w:behaviors>
          <w:behavior w:val="content"/>
        </w:behaviors>
        <w:guid w:val="{0C960FAA-665A-4521-8EF1-4E8052C5D336}"/>
      </w:docPartPr>
      <w:docPartBody>
        <w:p w:rsidR="0018574D" w:rsidRDefault="00B552A6">
          <w:pPr>
            <w:pStyle w:val="EA8D811C22A34EFBB27BC56E6C04A689"/>
          </w:pPr>
          <w:r w:rsidRPr="00C122DE">
            <w:rPr>
              <w:rStyle w:val="PlaceholderText"/>
            </w:rPr>
            <w:t>Click or tap here to enter text.</w:t>
          </w:r>
        </w:p>
      </w:docPartBody>
    </w:docPart>
    <w:docPart>
      <w:docPartPr>
        <w:name w:val="D973148D9FCD4B398938C782A6FB271F"/>
        <w:category>
          <w:name w:val="General"/>
          <w:gallery w:val="placeholder"/>
        </w:category>
        <w:types>
          <w:type w:val="bbPlcHdr"/>
        </w:types>
        <w:behaviors>
          <w:behavior w:val="content"/>
        </w:behaviors>
        <w:guid w:val="{0883DB54-BB00-4A42-8A95-2C2EB04E508E}"/>
      </w:docPartPr>
      <w:docPartBody>
        <w:p w:rsidR="0018574D" w:rsidRDefault="00B552A6">
          <w:pPr>
            <w:pStyle w:val="D973148D9FCD4B398938C782A6FB271F"/>
          </w:pPr>
          <w:r w:rsidRPr="00C122DE">
            <w:rPr>
              <w:rStyle w:val="PlaceholderText"/>
            </w:rPr>
            <w:t>Click or tap here to enter text.</w:t>
          </w:r>
        </w:p>
      </w:docPartBody>
    </w:docPart>
    <w:docPart>
      <w:docPartPr>
        <w:name w:val="771FF829C3BA462A9C048E1D6E51B4CE"/>
        <w:category>
          <w:name w:val="General"/>
          <w:gallery w:val="placeholder"/>
        </w:category>
        <w:types>
          <w:type w:val="bbPlcHdr"/>
        </w:types>
        <w:behaviors>
          <w:behavior w:val="content"/>
        </w:behaviors>
        <w:guid w:val="{624451CC-388C-4886-9D9A-1C132AF01D41}"/>
      </w:docPartPr>
      <w:docPartBody>
        <w:p w:rsidR="0018574D" w:rsidRDefault="00B552A6">
          <w:pPr>
            <w:pStyle w:val="771FF829C3BA462A9C048E1D6E51B4CE"/>
          </w:pPr>
          <w:r w:rsidRPr="00C122DE">
            <w:rPr>
              <w:rStyle w:val="PlaceholderText"/>
            </w:rPr>
            <w:t>Click or tap here to enter text.</w:t>
          </w:r>
        </w:p>
      </w:docPartBody>
    </w:docPart>
    <w:docPart>
      <w:docPartPr>
        <w:name w:val="1A7BD30062084480B7255F5D98E3F101"/>
        <w:category>
          <w:name w:val="General"/>
          <w:gallery w:val="placeholder"/>
        </w:category>
        <w:types>
          <w:type w:val="bbPlcHdr"/>
        </w:types>
        <w:behaviors>
          <w:behavior w:val="content"/>
        </w:behaviors>
        <w:guid w:val="{0ABE91AA-7425-4929-880C-8E30C7839364}"/>
      </w:docPartPr>
      <w:docPartBody>
        <w:p w:rsidR="0018574D" w:rsidRDefault="00B552A6">
          <w:pPr>
            <w:pStyle w:val="1A7BD30062084480B7255F5D98E3F101"/>
          </w:pPr>
          <w:r w:rsidRPr="00C122DE">
            <w:rPr>
              <w:rStyle w:val="PlaceholderText"/>
            </w:rPr>
            <w:t>Click or tap here to enter text.</w:t>
          </w:r>
        </w:p>
      </w:docPartBody>
    </w:docPart>
    <w:docPart>
      <w:docPartPr>
        <w:name w:val="B43CFA93F5284BC5BF8404BD90A6212C"/>
        <w:category>
          <w:name w:val="General"/>
          <w:gallery w:val="placeholder"/>
        </w:category>
        <w:types>
          <w:type w:val="bbPlcHdr"/>
        </w:types>
        <w:behaviors>
          <w:behavior w:val="content"/>
        </w:behaviors>
        <w:guid w:val="{F10DD81E-D658-42D8-80EC-3D8D61AFC121}"/>
      </w:docPartPr>
      <w:docPartBody>
        <w:p w:rsidR="0018574D" w:rsidRDefault="00B552A6">
          <w:pPr>
            <w:pStyle w:val="B43CFA93F5284BC5BF8404BD90A6212C"/>
          </w:pPr>
          <w:r w:rsidRPr="00C122DE">
            <w:rPr>
              <w:rStyle w:val="PlaceholderText"/>
            </w:rPr>
            <w:t>Click or tap here to enter text.</w:t>
          </w:r>
        </w:p>
      </w:docPartBody>
    </w:docPart>
    <w:docPart>
      <w:docPartPr>
        <w:name w:val="3D95AA29AC63434699EDC66A257DBF92"/>
        <w:category>
          <w:name w:val="General"/>
          <w:gallery w:val="placeholder"/>
        </w:category>
        <w:types>
          <w:type w:val="bbPlcHdr"/>
        </w:types>
        <w:behaviors>
          <w:behavior w:val="content"/>
        </w:behaviors>
        <w:guid w:val="{CA47B243-9534-499B-A889-EE6C9287972A}"/>
      </w:docPartPr>
      <w:docPartBody>
        <w:p w:rsidR="0018574D" w:rsidRDefault="00B552A6">
          <w:pPr>
            <w:pStyle w:val="3D95AA29AC63434699EDC66A257DBF92"/>
          </w:pPr>
          <w:r w:rsidRPr="00C122DE">
            <w:rPr>
              <w:rStyle w:val="PlaceholderText"/>
            </w:rPr>
            <w:t>Click or tap here to enter text.</w:t>
          </w:r>
        </w:p>
      </w:docPartBody>
    </w:docPart>
    <w:docPart>
      <w:docPartPr>
        <w:name w:val="9890506AF58C4D94BB3EDE5821DE821A"/>
        <w:category>
          <w:name w:val="General"/>
          <w:gallery w:val="placeholder"/>
        </w:category>
        <w:types>
          <w:type w:val="bbPlcHdr"/>
        </w:types>
        <w:behaviors>
          <w:behavior w:val="content"/>
        </w:behaviors>
        <w:guid w:val="{CBD3A62E-1DD9-4C40-BE95-6B0551B0EF4E}"/>
      </w:docPartPr>
      <w:docPartBody>
        <w:p w:rsidR="0018574D" w:rsidRDefault="00B552A6">
          <w:pPr>
            <w:pStyle w:val="9890506AF58C4D94BB3EDE5821DE821A"/>
          </w:pPr>
          <w:r w:rsidRPr="00C122DE">
            <w:rPr>
              <w:rStyle w:val="PlaceholderText"/>
            </w:rPr>
            <w:t>Click or tap here to enter text.</w:t>
          </w:r>
        </w:p>
      </w:docPartBody>
    </w:docPart>
    <w:docPart>
      <w:docPartPr>
        <w:name w:val="2E6495C8F6AD465B9FBAF484A4780790"/>
        <w:category>
          <w:name w:val="General"/>
          <w:gallery w:val="placeholder"/>
        </w:category>
        <w:types>
          <w:type w:val="bbPlcHdr"/>
        </w:types>
        <w:behaviors>
          <w:behavior w:val="content"/>
        </w:behaviors>
        <w:guid w:val="{941C0FA9-7BA5-423A-B7D3-AD8D5B895AB7}"/>
      </w:docPartPr>
      <w:docPartBody>
        <w:p w:rsidR="0018574D" w:rsidRDefault="00B552A6">
          <w:pPr>
            <w:pStyle w:val="2E6495C8F6AD465B9FBAF484A4780790"/>
          </w:pPr>
          <w:r w:rsidRPr="00C122DE">
            <w:rPr>
              <w:rStyle w:val="PlaceholderText"/>
            </w:rPr>
            <w:t>Click or tap here to enter text.</w:t>
          </w:r>
        </w:p>
      </w:docPartBody>
    </w:docPart>
    <w:docPart>
      <w:docPartPr>
        <w:name w:val="079775CDF7A741E8A492E1F9418E9910"/>
        <w:category>
          <w:name w:val="General"/>
          <w:gallery w:val="placeholder"/>
        </w:category>
        <w:types>
          <w:type w:val="bbPlcHdr"/>
        </w:types>
        <w:behaviors>
          <w:behavior w:val="content"/>
        </w:behaviors>
        <w:guid w:val="{195EBE24-1F07-4BDD-A69D-A09632530520}"/>
      </w:docPartPr>
      <w:docPartBody>
        <w:p w:rsidR="0018574D" w:rsidRDefault="00B552A6">
          <w:pPr>
            <w:pStyle w:val="079775CDF7A741E8A492E1F9418E9910"/>
          </w:pPr>
          <w:r w:rsidRPr="00C122DE">
            <w:rPr>
              <w:rStyle w:val="PlaceholderText"/>
            </w:rPr>
            <w:t>Click or tap here to enter text.</w:t>
          </w:r>
        </w:p>
      </w:docPartBody>
    </w:docPart>
    <w:docPart>
      <w:docPartPr>
        <w:name w:val="A75B248DFF8941438C65890A49367907"/>
        <w:category>
          <w:name w:val="General"/>
          <w:gallery w:val="placeholder"/>
        </w:category>
        <w:types>
          <w:type w:val="bbPlcHdr"/>
        </w:types>
        <w:behaviors>
          <w:behavior w:val="content"/>
        </w:behaviors>
        <w:guid w:val="{D301D24D-34E8-49CA-B17A-72A40989B69C}"/>
      </w:docPartPr>
      <w:docPartBody>
        <w:p w:rsidR="0018574D" w:rsidRDefault="00B552A6">
          <w:pPr>
            <w:pStyle w:val="A75B248DFF8941438C65890A49367907"/>
          </w:pPr>
          <w:r w:rsidRPr="00C122DE">
            <w:rPr>
              <w:rStyle w:val="PlaceholderText"/>
            </w:rPr>
            <w:t>Click or tap here to enter text.</w:t>
          </w:r>
        </w:p>
      </w:docPartBody>
    </w:docPart>
    <w:docPart>
      <w:docPartPr>
        <w:name w:val="CA4D3581511944CF85FF9DB957845736"/>
        <w:category>
          <w:name w:val="General"/>
          <w:gallery w:val="placeholder"/>
        </w:category>
        <w:types>
          <w:type w:val="bbPlcHdr"/>
        </w:types>
        <w:behaviors>
          <w:behavior w:val="content"/>
        </w:behaviors>
        <w:guid w:val="{50BD63B5-9A47-439A-9CF0-6F1D9F1D0AFF}"/>
      </w:docPartPr>
      <w:docPartBody>
        <w:p w:rsidR="0018574D" w:rsidRDefault="00B552A6">
          <w:pPr>
            <w:pStyle w:val="CA4D3581511944CF85FF9DB957845736"/>
          </w:pPr>
          <w:r w:rsidRPr="00C122DE">
            <w:rPr>
              <w:rStyle w:val="PlaceholderText"/>
            </w:rPr>
            <w:t>Click or tap here to enter text.</w:t>
          </w:r>
        </w:p>
      </w:docPartBody>
    </w:docPart>
    <w:docPart>
      <w:docPartPr>
        <w:name w:val="4F52EEE5F5D6478B918CEE0E428752C6"/>
        <w:category>
          <w:name w:val="General"/>
          <w:gallery w:val="placeholder"/>
        </w:category>
        <w:types>
          <w:type w:val="bbPlcHdr"/>
        </w:types>
        <w:behaviors>
          <w:behavior w:val="content"/>
        </w:behaviors>
        <w:guid w:val="{5DA7BCC3-700C-4578-B50F-AFE59F073313}"/>
      </w:docPartPr>
      <w:docPartBody>
        <w:p w:rsidR="0018574D" w:rsidRDefault="00B552A6">
          <w:pPr>
            <w:pStyle w:val="4F52EEE5F5D6478B918CEE0E428752C6"/>
          </w:pPr>
          <w:r w:rsidRPr="00C122DE">
            <w:rPr>
              <w:rStyle w:val="PlaceholderText"/>
            </w:rPr>
            <w:t>Click or tap here to enter text.</w:t>
          </w:r>
        </w:p>
      </w:docPartBody>
    </w:docPart>
    <w:docPart>
      <w:docPartPr>
        <w:name w:val="B945E7FB28954D7EB8EB27E30DCF82CE"/>
        <w:category>
          <w:name w:val="General"/>
          <w:gallery w:val="placeholder"/>
        </w:category>
        <w:types>
          <w:type w:val="bbPlcHdr"/>
        </w:types>
        <w:behaviors>
          <w:behavior w:val="content"/>
        </w:behaviors>
        <w:guid w:val="{CDE8D33D-3042-4D6E-BA3F-FF09B2B1B909}"/>
      </w:docPartPr>
      <w:docPartBody>
        <w:p w:rsidR="0018574D" w:rsidRDefault="00B552A6">
          <w:pPr>
            <w:pStyle w:val="B945E7FB28954D7EB8EB27E30DCF82CE"/>
          </w:pPr>
          <w:r w:rsidRPr="00C122DE">
            <w:rPr>
              <w:rStyle w:val="PlaceholderText"/>
            </w:rPr>
            <w:t>Click or tap here to enter text.</w:t>
          </w:r>
        </w:p>
      </w:docPartBody>
    </w:docPart>
    <w:docPart>
      <w:docPartPr>
        <w:name w:val="36FD2F0D97BF4ED78E0A45D97689478B"/>
        <w:category>
          <w:name w:val="General"/>
          <w:gallery w:val="placeholder"/>
        </w:category>
        <w:types>
          <w:type w:val="bbPlcHdr"/>
        </w:types>
        <w:behaviors>
          <w:behavior w:val="content"/>
        </w:behaviors>
        <w:guid w:val="{E38C8C35-0174-4D98-B655-C533916F569D}"/>
      </w:docPartPr>
      <w:docPartBody>
        <w:p w:rsidR="0018574D" w:rsidRDefault="00B552A6">
          <w:pPr>
            <w:pStyle w:val="36FD2F0D97BF4ED78E0A45D97689478B"/>
          </w:pPr>
          <w:r w:rsidRPr="00C122DE">
            <w:rPr>
              <w:rStyle w:val="PlaceholderText"/>
            </w:rPr>
            <w:t>Click or tap here to enter text.</w:t>
          </w:r>
        </w:p>
      </w:docPartBody>
    </w:docPart>
    <w:docPart>
      <w:docPartPr>
        <w:name w:val="1C076861DB6E49709E200BBBAA1B2DB3"/>
        <w:category>
          <w:name w:val="General"/>
          <w:gallery w:val="placeholder"/>
        </w:category>
        <w:types>
          <w:type w:val="bbPlcHdr"/>
        </w:types>
        <w:behaviors>
          <w:behavior w:val="content"/>
        </w:behaviors>
        <w:guid w:val="{6A74E01D-6736-45D3-8BD2-79EF58D10DEA}"/>
      </w:docPartPr>
      <w:docPartBody>
        <w:p w:rsidR="0018574D" w:rsidRDefault="00B552A6">
          <w:pPr>
            <w:pStyle w:val="1C076861DB6E49709E200BBBAA1B2DB3"/>
          </w:pPr>
          <w:r w:rsidRPr="00C122DE">
            <w:rPr>
              <w:rStyle w:val="PlaceholderText"/>
            </w:rPr>
            <w:t>Click or tap here to enter text.</w:t>
          </w:r>
        </w:p>
      </w:docPartBody>
    </w:docPart>
    <w:docPart>
      <w:docPartPr>
        <w:name w:val="718D36E277E04FE39B9AAC828AA308D8"/>
        <w:category>
          <w:name w:val="General"/>
          <w:gallery w:val="placeholder"/>
        </w:category>
        <w:types>
          <w:type w:val="bbPlcHdr"/>
        </w:types>
        <w:behaviors>
          <w:behavior w:val="content"/>
        </w:behaviors>
        <w:guid w:val="{C4BE8B11-C437-436F-98D8-832CAFA344E1}"/>
      </w:docPartPr>
      <w:docPartBody>
        <w:p w:rsidR="0018574D" w:rsidRDefault="00B552A6">
          <w:pPr>
            <w:pStyle w:val="718D36E277E04FE39B9AAC828AA308D8"/>
          </w:pPr>
          <w:r w:rsidRPr="00C122DE">
            <w:rPr>
              <w:rStyle w:val="PlaceholderText"/>
            </w:rPr>
            <w:t>Click or tap here to enter text.</w:t>
          </w:r>
        </w:p>
      </w:docPartBody>
    </w:docPart>
    <w:docPart>
      <w:docPartPr>
        <w:name w:val="94597F6299114C7FAE50F436603BBA4B"/>
        <w:category>
          <w:name w:val="General"/>
          <w:gallery w:val="placeholder"/>
        </w:category>
        <w:types>
          <w:type w:val="bbPlcHdr"/>
        </w:types>
        <w:behaviors>
          <w:behavior w:val="content"/>
        </w:behaviors>
        <w:guid w:val="{C101DF1C-1DC1-4229-BD1E-6FF0CC332F91}"/>
      </w:docPartPr>
      <w:docPartBody>
        <w:p w:rsidR="0018574D" w:rsidRDefault="00B552A6">
          <w:pPr>
            <w:pStyle w:val="94597F6299114C7FAE50F436603BBA4B"/>
          </w:pPr>
          <w:r w:rsidRPr="00C122DE">
            <w:rPr>
              <w:rStyle w:val="PlaceholderText"/>
            </w:rPr>
            <w:t>Click or tap here to enter text.</w:t>
          </w:r>
        </w:p>
      </w:docPartBody>
    </w:docPart>
    <w:docPart>
      <w:docPartPr>
        <w:name w:val="B51B60D553184D87A2CCADA3CAC1EF54"/>
        <w:category>
          <w:name w:val="General"/>
          <w:gallery w:val="placeholder"/>
        </w:category>
        <w:types>
          <w:type w:val="bbPlcHdr"/>
        </w:types>
        <w:behaviors>
          <w:behavior w:val="content"/>
        </w:behaviors>
        <w:guid w:val="{77E152C2-A0C9-4BF2-A930-20AC692B8C5D}"/>
      </w:docPartPr>
      <w:docPartBody>
        <w:p w:rsidR="0018574D" w:rsidRDefault="00B552A6">
          <w:pPr>
            <w:pStyle w:val="B51B60D553184D87A2CCADA3CAC1EF54"/>
          </w:pPr>
          <w:r w:rsidRPr="00C122DE">
            <w:rPr>
              <w:rStyle w:val="PlaceholderText"/>
            </w:rPr>
            <w:t>Click or tap here to enter text.</w:t>
          </w:r>
        </w:p>
      </w:docPartBody>
    </w:docPart>
    <w:docPart>
      <w:docPartPr>
        <w:name w:val="FF56539231604959A3EE9F6FE1333D58"/>
        <w:category>
          <w:name w:val="General"/>
          <w:gallery w:val="placeholder"/>
        </w:category>
        <w:types>
          <w:type w:val="bbPlcHdr"/>
        </w:types>
        <w:behaviors>
          <w:behavior w:val="content"/>
        </w:behaviors>
        <w:guid w:val="{59A48434-E073-4124-972A-DD9AC097B5B0}"/>
      </w:docPartPr>
      <w:docPartBody>
        <w:p w:rsidR="0018574D" w:rsidRDefault="00B552A6">
          <w:pPr>
            <w:pStyle w:val="FF56539231604959A3EE9F6FE1333D58"/>
          </w:pPr>
          <w:r w:rsidRPr="00C122DE">
            <w:rPr>
              <w:rStyle w:val="PlaceholderText"/>
            </w:rPr>
            <w:t>Click or tap here to enter text.</w:t>
          </w:r>
        </w:p>
      </w:docPartBody>
    </w:docPart>
    <w:docPart>
      <w:docPartPr>
        <w:name w:val="13A6F27FD5AC4BA3883432132A85C03F"/>
        <w:category>
          <w:name w:val="General"/>
          <w:gallery w:val="placeholder"/>
        </w:category>
        <w:types>
          <w:type w:val="bbPlcHdr"/>
        </w:types>
        <w:behaviors>
          <w:behavior w:val="content"/>
        </w:behaviors>
        <w:guid w:val="{B83148BD-3585-4530-86C0-FCEAF4367936}"/>
      </w:docPartPr>
      <w:docPartBody>
        <w:p w:rsidR="0018574D" w:rsidRDefault="00B552A6">
          <w:pPr>
            <w:pStyle w:val="13A6F27FD5AC4BA3883432132A85C03F"/>
          </w:pPr>
          <w:r w:rsidRPr="00C122DE">
            <w:rPr>
              <w:rStyle w:val="PlaceholderText"/>
            </w:rPr>
            <w:t>Click or tap here to enter text.</w:t>
          </w:r>
        </w:p>
      </w:docPartBody>
    </w:docPart>
    <w:docPart>
      <w:docPartPr>
        <w:name w:val="DDA1DCFBBE674EAA82CE4DC1C7A54A6D"/>
        <w:category>
          <w:name w:val="General"/>
          <w:gallery w:val="placeholder"/>
        </w:category>
        <w:types>
          <w:type w:val="bbPlcHdr"/>
        </w:types>
        <w:behaviors>
          <w:behavior w:val="content"/>
        </w:behaviors>
        <w:guid w:val="{7BBF9E8C-4F50-4D9B-8A72-A051F6675018}"/>
      </w:docPartPr>
      <w:docPartBody>
        <w:p w:rsidR="0018574D" w:rsidRDefault="00B552A6">
          <w:pPr>
            <w:pStyle w:val="DDA1DCFBBE674EAA82CE4DC1C7A54A6D"/>
          </w:pPr>
          <w:r w:rsidRPr="00C122DE">
            <w:rPr>
              <w:rStyle w:val="PlaceholderText"/>
            </w:rPr>
            <w:t>Click or tap here to enter text.</w:t>
          </w:r>
        </w:p>
      </w:docPartBody>
    </w:docPart>
    <w:docPart>
      <w:docPartPr>
        <w:name w:val="1C42B3FE586042B1B4AD29A9F517F41B"/>
        <w:category>
          <w:name w:val="General"/>
          <w:gallery w:val="placeholder"/>
        </w:category>
        <w:types>
          <w:type w:val="bbPlcHdr"/>
        </w:types>
        <w:behaviors>
          <w:behavior w:val="content"/>
        </w:behaviors>
        <w:guid w:val="{CB3B853E-E653-4F89-A282-85F60F5EEE94}"/>
      </w:docPartPr>
      <w:docPartBody>
        <w:p w:rsidR="0018574D" w:rsidRDefault="00B552A6">
          <w:pPr>
            <w:pStyle w:val="1C42B3FE586042B1B4AD29A9F517F41B"/>
          </w:pPr>
          <w:r w:rsidRPr="00C122DE">
            <w:rPr>
              <w:rStyle w:val="PlaceholderText"/>
            </w:rPr>
            <w:t>Click or tap here to enter text.</w:t>
          </w:r>
        </w:p>
      </w:docPartBody>
    </w:docPart>
    <w:docPart>
      <w:docPartPr>
        <w:name w:val="DC4492E0F8814815B31796DB6BA7004A"/>
        <w:category>
          <w:name w:val="General"/>
          <w:gallery w:val="placeholder"/>
        </w:category>
        <w:types>
          <w:type w:val="bbPlcHdr"/>
        </w:types>
        <w:behaviors>
          <w:behavior w:val="content"/>
        </w:behaviors>
        <w:guid w:val="{CDB5FD27-B747-4BD1-A105-14787318D314}"/>
      </w:docPartPr>
      <w:docPartBody>
        <w:p w:rsidR="0018574D" w:rsidRDefault="00B552A6">
          <w:pPr>
            <w:pStyle w:val="DC4492E0F8814815B31796DB6BA7004A"/>
          </w:pPr>
          <w:r w:rsidRPr="00C122DE">
            <w:rPr>
              <w:rStyle w:val="PlaceholderText"/>
            </w:rPr>
            <w:t>Click or tap here to enter text.</w:t>
          </w:r>
        </w:p>
      </w:docPartBody>
    </w:docPart>
    <w:docPart>
      <w:docPartPr>
        <w:name w:val="DB4A99B7D3E14CA0925D782E98DACC40"/>
        <w:category>
          <w:name w:val="General"/>
          <w:gallery w:val="placeholder"/>
        </w:category>
        <w:types>
          <w:type w:val="bbPlcHdr"/>
        </w:types>
        <w:behaviors>
          <w:behavior w:val="content"/>
        </w:behaviors>
        <w:guid w:val="{35FA6622-25A5-4C50-8323-422FB7B21B46}"/>
      </w:docPartPr>
      <w:docPartBody>
        <w:p w:rsidR="0018574D" w:rsidRDefault="00B552A6">
          <w:pPr>
            <w:pStyle w:val="DB4A99B7D3E14CA0925D782E98DACC40"/>
          </w:pPr>
          <w:r w:rsidRPr="00C122DE">
            <w:rPr>
              <w:rStyle w:val="PlaceholderText"/>
            </w:rPr>
            <w:t>Click or tap here to enter text.</w:t>
          </w:r>
        </w:p>
      </w:docPartBody>
    </w:docPart>
    <w:docPart>
      <w:docPartPr>
        <w:name w:val="179FAD2242D04A7C9BFC761AC37822CC"/>
        <w:category>
          <w:name w:val="General"/>
          <w:gallery w:val="placeholder"/>
        </w:category>
        <w:types>
          <w:type w:val="bbPlcHdr"/>
        </w:types>
        <w:behaviors>
          <w:behavior w:val="content"/>
        </w:behaviors>
        <w:guid w:val="{79A13FC4-43B3-4458-93EE-B1499AF25F10}"/>
      </w:docPartPr>
      <w:docPartBody>
        <w:p w:rsidR="0018574D" w:rsidRDefault="00B552A6">
          <w:pPr>
            <w:pStyle w:val="179FAD2242D04A7C9BFC761AC37822CC"/>
          </w:pPr>
          <w:r w:rsidRPr="00C122DE">
            <w:rPr>
              <w:rStyle w:val="PlaceholderText"/>
            </w:rPr>
            <w:t>Click or tap here to enter text.</w:t>
          </w:r>
        </w:p>
      </w:docPartBody>
    </w:docPart>
    <w:docPart>
      <w:docPartPr>
        <w:name w:val="CCF4AAC8EAB84723A9380C29D31D580D"/>
        <w:category>
          <w:name w:val="General"/>
          <w:gallery w:val="placeholder"/>
        </w:category>
        <w:types>
          <w:type w:val="bbPlcHdr"/>
        </w:types>
        <w:behaviors>
          <w:behavior w:val="content"/>
        </w:behaviors>
        <w:guid w:val="{5030D686-8178-4938-9790-2FF16498836C}"/>
      </w:docPartPr>
      <w:docPartBody>
        <w:p w:rsidR="0018574D" w:rsidRDefault="00B552A6">
          <w:pPr>
            <w:pStyle w:val="CCF4AAC8EAB84723A9380C29D31D580D"/>
          </w:pPr>
          <w:r w:rsidRPr="00C122DE">
            <w:rPr>
              <w:rStyle w:val="PlaceholderText"/>
            </w:rPr>
            <w:t>Click or tap here to enter text.</w:t>
          </w:r>
        </w:p>
      </w:docPartBody>
    </w:docPart>
    <w:docPart>
      <w:docPartPr>
        <w:name w:val="87682578BDE748A0984B89B1EEB6A613"/>
        <w:category>
          <w:name w:val="General"/>
          <w:gallery w:val="placeholder"/>
        </w:category>
        <w:types>
          <w:type w:val="bbPlcHdr"/>
        </w:types>
        <w:behaviors>
          <w:behavior w:val="content"/>
        </w:behaviors>
        <w:guid w:val="{29E8D473-BE1B-445E-ADBB-10796EBD183F}"/>
      </w:docPartPr>
      <w:docPartBody>
        <w:p w:rsidR="0018574D" w:rsidRDefault="00B552A6">
          <w:pPr>
            <w:pStyle w:val="87682578BDE748A0984B89B1EEB6A613"/>
          </w:pPr>
          <w:r w:rsidRPr="00C122DE">
            <w:rPr>
              <w:rStyle w:val="PlaceholderText"/>
            </w:rPr>
            <w:t>Click or tap here to enter text.</w:t>
          </w:r>
        </w:p>
      </w:docPartBody>
    </w:docPart>
    <w:docPart>
      <w:docPartPr>
        <w:name w:val="FCE76A7146DD4FF8BDC70AF20F0B0217"/>
        <w:category>
          <w:name w:val="General"/>
          <w:gallery w:val="placeholder"/>
        </w:category>
        <w:types>
          <w:type w:val="bbPlcHdr"/>
        </w:types>
        <w:behaviors>
          <w:behavior w:val="content"/>
        </w:behaviors>
        <w:guid w:val="{8DE93E2B-6D2C-4058-9B5A-B08521CB90AB}"/>
      </w:docPartPr>
      <w:docPartBody>
        <w:p w:rsidR="0018574D" w:rsidRDefault="0018574D" w:rsidP="0018574D">
          <w:pPr>
            <w:pStyle w:val="FCE76A7146DD4FF8BDC70AF20F0B0217"/>
          </w:pPr>
          <w:r w:rsidRPr="00C122DE">
            <w:rPr>
              <w:rStyle w:val="PlaceholderText"/>
            </w:rPr>
            <w:t>Click or tap here to enter text.</w:t>
          </w:r>
        </w:p>
      </w:docPartBody>
    </w:docPart>
    <w:docPart>
      <w:docPartPr>
        <w:name w:val="EA16360418C245859D3F1AFB4C278AD2"/>
        <w:category>
          <w:name w:val="General"/>
          <w:gallery w:val="placeholder"/>
        </w:category>
        <w:types>
          <w:type w:val="bbPlcHdr"/>
        </w:types>
        <w:behaviors>
          <w:behavior w:val="content"/>
        </w:behaviors>
        <w:guid w:val="{FC3954E9-4344-4611-B274-A8D82744E2B1}"/>
      </w:docPartPr>
      <w:docPartBody>
        <w:p w:rsidR="00F54F02" w:rsidRDefault="000F6E7B" w:rsidP="000F6E7B">
          <w:pPr>
            <w:pStyle w:val="EA16360418C245859D3F1AFB4C278AD2"/>
          </w:pPr>
          <w:r w:rsidRPr="00C122DE">
            <w:rPr>
              <w:rStyle w:val="PlaceholderText"/>
            </w:rPr>
            <w:t>Click or tap here to enter text.</w:t>
          </w:r>
        </w:p>
      </w:docPartBody>
    </w:docPart>
    <w:docPart>
      <w:docPartPr>
        <w:name w:val="738EB1B3744B45F886300159E7FD0B29"/>
        <w:category>
          <w:name w:val="General"/>
          <w:gallery w:val="placeholder"/>
        </w:category>
        <w:types>
          <w:type w:val="bbPlcHdr"/>
        </w:types>
        <w:behaviors>
          <w:behavior w:val="content"/>
        </w:behaviors>
        <w:guid w:val="{1E23C895-44B1-48AD-B47E-155BF3B9771F}"/>
      </w:docPartPr>
      <w:docPartBody>
        <w:p w:rsidR="00F54F02" w:rsidRDefault="000F6E7B" w:rsidP="000F6E7B">
          <w:pPr>
            <w:pStyle w:val="738EB1B3744B45F886300159E7FD0B29"/>
          </w:pPr>
          <w:r w:rsidRPr="00C122DE">
            <w:rPr>
              <w:rStyle w:val="PlaceholderText"/>
            </w:rPr>
            <w:t>Click or tap here to enter text.</w:t>
          </w:r>
        </w:p>
      </w:docPartBody>
    </w:docPart>
    <w:docPart>
      <w:docPartPr>
        <w:name w:val="ED4AC32D15D94623B008EB8F84E631FA"/>
        <w:category>
          <w:name w:val="General"/>
          <w:gallery w:val="placeholder"/>
        </w:category>
        <w:types>
          <w:type w:val="bbPlcHdr"/>
        </w:types>
        <w:behaviors>
          <w:behavior w:val="content"/>
        </w:behaviors>
        <w:guid w:val="{832ABFAD-1243-44C2-8239-C12044E6E265}"/>
      </w:docPartPr>
      <w:docPartBody>
        <w:p w:rsidR="00F54F02" w:rsidRDefault="000F6E7B" w:rsidP="000F6E7B">
          <w:pPr>
            <w:pStyle w:val="ED4AC32D15D94623B008EB8F84E631FA"/>
          </w:pPr>
          <w:r w:rsidRPr="00C122DE">
            <w:rPr>
              <w:rStyle w:val="PlaceholderText"/>
            </w:rPr>
            <w:t>Click or tap here to enter text.</w:t>
          </w:r>
        </w:p>
      </w:docPartBody>
    </w:docPart>
    <w:docPart>
      <w:docPartPr>
        <w:name w:val="B6555D7F748A4AF0BBDE9E5BDD5A7095"/>
        <w:category>
          <w:name w:val="General"/>
          <w:gallery w:val="placeholder"/>
        </w:category>
        <w:types>
          <w:type w:val="bbPlcHdr"/>
        </w:types>
        <w:behaviors>
          <w:behavior w:val="content"/>
        </w:behaviors>
        <w:guid w:val="{DB291DBB-49D3-4893-A6C7-3F57983D5B43}"/>
      </w:docPartPr>
      <w:docPartBody>
        <w:p w:rsidR="00F54F02" w:rsidRDefault="000F6E7B" w:rsidP="000F6E7B">
          <w:pPr>
            <w:pStyle w:val="B6555D7F748A4AF0BBDE9E5BDD5A7095"/>
          </w:pPr>
          <w:r w:rsidRPr="00C122DE">
            <w:rPr>
              <w:rStyle w:val="PlaceholderText"/>
            </w:rPr>
            <w:t>Click or tap here to enter text.</w:t>
          </w:r>
        </w:p>
      </w:docPartBody>
    </w:docPart>
    <w:docPart>
      <w:docPartPr>
        <w:name w:val="C520B4430B8C44EAAE3C0B7A36C7C387"/>
        <w:category>
          <w:name w:val="General"/>
          <w:gallery w:val="placeholder"/>
        </w:category>
        <w:types>
          <w:type w:val="bbPlcHdr"/>
        </w:types>
        <w:behaviors>
          <w:behavior w:val="content"/>
        </w:behaviors>
        <w:guid w:val="{243921A7-88A2-4CBC-A4E2-992E23167C55}"/>
      </w:docPartPr>
      <w:docPartBody>
        <w:p w:rsidR="00F54F02" w:rsidRDefault="000F6E7B" w:rsidP="000F6E7B">
          <w:pPr>
            <w:pStyle w:val="C520B4430B8C44EAAE3C0B7A36C7C387"/>
          </w:pPr>
          <w:r w:rsidRPr="00C122DE">
            <w:rPr>
              <w:rStyle w:val="PlaceholderText"/>
            </w:rPr>
            <w:t>Click or tap here to enter text.</w:t>
          </w:r>
        </w:p>
      </w:docPartBody>
    </w:docPart>
    <w:docPart>
      <w:docPartPr>
        <w:name w:val="A96FD9595AE34F918DF126C126D13F3C"/>
        <w:category>
          <w:name w:val="General"/>
          <w:gallery w:val="placeholder"/>
        </w:category>
        <w:types>
          <w:type w:val="bbPlcHdr"/>
        </w:types>
        <w:behaviors>
          <w:behavior w:val="content"/>
        </w:behaviors>
        <w:guid w:val="{D84564AD-5F78-478A-BB05-8150D746D5CE}"/>
      </w:docPartPr>
      <w:docPartBody>
        <w:p w:rsidR="00F54F02" w:rsidRDefault="000F6E7B" w:rsidP="000F6E7B">
          <w:pPr>
            <w:pStyle w:val="A96FD9595AE34F918DF126C126D13F3C"/>
          </w:pPr>
          <w:r w:rsidRPr="00C122DE">
            <w:rPr>
              <w:rStyle w:val="PlaceholderText"/>
            </w:rPr>
            <w:t>Click or tap here to enter text.</w:t>
          </w:r>
        </w:p>
      </w:docPartBody>
    </w:docPart>
    <w:docPart>
      <w:docPartPr>
        <w:name w:val="83C85D6037064D6F822038258D067464"/>
        <w:category>
          <w:name w:val="General"/>
          <w:gallery w:val="placeholder"/>
        </w:category>
        <w:types>
          <w:type w:val="bbPlcHdr"/>
        </w:types>
        <w:behaviors>
          <w:behavior w:val="content"/>
        </w:behaviors>
        <w:guid w:val="{E9BC5019-5470-4C9B-BD53-DCF50BEB847B}"/>
      </w:docPartPr>
      <w:docPartBody>
        <w:p w:rsidR="00F54F02" w:rsidRDefault="000F6E7B" w:rsidP="000F6E7B">
          <w:pPr>
            <w:pStyle w:val="83C85D6037064D6F822038258D067464"/>
          </w:pPr>
          <w:r w:rsidRPr="00C122DE">
            <w:rPr>
              <w:rStyle w:val="PlaceholderText"/>
            </w:rPr>
            <w:t>Click or tap here to enter text.</w:t>
          </w:r>
        </w:p>
      </w:docPartBody>
    </w:docPart>
    <w:docPart>
      <w:docPartPr>
        <w:name w:val="079557BAF4324CC683DF68F3FCC4FD77"/>
        <w:category>
          <w:name w:val="General"/>
          <w:gallery w:val="placeholder"/>
        </w:category>
        <w:types>
          <w:type w:val="bbPlcHdr"/>
        </w:types>
        <w:behaviors>
          <w:behavior w:val="content"/>
        </w:behaviors>
        <w:guid w:val="{35F323E8-E633-45EC-B968-C6ACD7956CB9}"/>
      </w:docPartPr>
      <w:docPartBody>
        <w:p w:rsidR="00F54F02" w:rsidRDefault="000F6E7B" w:rsidP="000F6E7B">
          <w:pPr>
            <w:pStyle w:val="079557BAF4324CC683DF68F3FCC4FD77"/>
          </w:pPr>
          <w:r w:rsidRPr="00C122DE">
            <w:rPr>
              <w:rStyle w:val="PlaceholderText"/>
            </w:rPr>
            <w:t>Click or tap here to enter text.</w:t>
          </w:r>
        </w:p>
      </w:docPartBody>
    </w:docPart>
    <w:docPart>
      <w:docPartPr>
        <w:name w:val="8EC6A78A8CA946F2A6FD724455ACA4AA"/>
        <w:category>
          <w:name w:val="General"/>
          <w:gallery w:val="placeholder"/>
        </w:category>
        <w:types>
          <w:type w:val="bbPlcHdr"/>
        </w:types>
        <w:behaviors>
          <w:behavior w:val="content"/>
        </w:behaviors>
        <w:guid w:val="{06E6B430-5C42-4342-AD79-C796A91DE005}"/>
      </w:docPartPr>
      <w:docPartBody>
        <w:p w:rsidR="00F54F02" w:rsidRDefault="000F6E7B" w:rsidP="000F6E7B">
          <w:pPr>
            <w:pStyle w:val="8EC6A78A8CA946F2A6FD724455ACA4AA"/>
          </w:pPr>
          <w:r w:rsidRPr="00C122DE">
            <w:rPr>
              <w:rStyle w:val="PlaceholderText"/>
            </w:rPr>
            <w:t>Click or tap here to enter text.</w:t>
          </w:r>
        </w:p>
      </w:docPartBody>
    </w:docPart>
    <w:docPart>
      <w:docPartPr>
        <w:name w:val="886341088398426FACDC808FB2DB3AED"/>
        <w:category>
          <w:name w:val="General"/>
          <w:gallery w:val="placeholder"/>
        </w:category>
        <w:types>
          <w:type w:val="bbPlcHdr"/>
        </w:types>
        <w:behaviors>
          <w:behavior w:val="content"/>
        </w:behaviors>
        <w:guid w:val="{55DC38B6-7BE5-4E3D-914F-AE9B9EF88A72}"/>
      </w:docPartPr>
      <w:docPartBody>
        <w:p w:rsidR="00F54F02" w:rsidRDefault="000F6E7B" w:rsidP="000F6E7B">
          <w:pPr>
            <w:pStyle w:val="886341088398426FACDC808FB2DB3AED"/>
          </w:pPr>
          <w:r w:rsidRPr="00C122DE">
            <w:rPr>
              <w:rStyle w:val="PlaceholderText"/>
            </w:rPr>
            <w:t>Click or tap here to enter text.</w:t>
          </w:r>
        </w:p>
      </w:docPartBody>
    </w:docPart>
    <w:docPart>
      <w:docPartPr>
        <w:name w:val="80565DD4F6CC4CFD9A9C6A635BAA76B2"/>
        <w:category>
          <w:name w:val="General"/>
          <w:gallery w:val="placeholder"/>
        </w:category>
        <w:types>
          <w:type w:val="bbPlcHdr"/>
        </w:types>
        <w:behaviors>
          <w:behavior w:val="content"/>
        </w:behaviors>
        <w:guid w:val="{96234500-6EC0-44DC-8F63-80E3BF321DA1}"/>
      </w:docPartPr>
      <w:docPartBody>
        <w:p w:rsidR="00DC3B1E" w:rsidRDefault="00F54F02" w:rsidP="00F54F02">
          <w:pPr>
            <w:pStyle w:val="80565DD4F6CC4CFD9A9C6A635BAA76B2"/>
          </w:pPr>
          <w:r w:rsidRPr="00C122DE">
            <w:rPr>
              <w:rStyle w:val="PlaceholderText"/>
            </w:rPr>
            <w:t>Click or tap here to enter text.</w:t>
          </w:r>
        </w:p>
      </w:docPartBody>
    </w:docPart>
    <w:docPart>
      <w:docPartPr>
        <w:name w:val="CBC6508753624D0890B37E45A9A896C6"/>
        <w:category>
          <w:name w:val="General"/>
          <w:gallery w:val="placeholder"/>
        </w:category>
        <w:types>
          <w:type w:val="bbPlcHdr"/>
        </w:types>
        <w:behaviors>
          <w:behavior w:val="content"/>
        </w:behaviors>
        <w:guid w:val="{9CBA13E3-89E2-4AF8-A5EF-91B3E34BBE34}"/>
      </w:docPartPr>
      <w:docPartBody>
        <w:p w:rsidR="00DC3B1E" w:rsidRDefault="00F54F02" w:rsidP="00F54F02">
          <w:pPr>
            <w:pStyle w:val="CBC6508753624D0890B37E45A9A896C6"/>
          </w:pPr>
          <w:r w:rsidRPr="00C122DE">
            <w:rPr>
              <w:rStyle w:val="PlaceholderText"/>
            </w:rPr>
            <w:t>Click or tap here to enter text.</w:t>
          </w:r>
        </w:p>
      </w:docPartBody>
    </w:docPart>
    <w:docPart>
      <w:docPartPr>
        <w:name w:val="2FC6BD22D1CE45AE9E2478F4A6AC8AA2"/>
        <w:category>
          <w:name w:val="General"/>
          <w:gallery w:val="placeholder"/>
        </w:category>
        <w:types>
          <w:type w:val="bbPlcHdr"/>
        </w:types>
        <w:behaviors>
          <w:behavior w:val="content"/>
        </w:behaviors>
        <w:guid w:val="{158E7888-FAD0-4127-A907-02B7DCC5926A}"/>
      </w:docPartPr>
      <w:docPartBody>
        <w:p w:rsidR="00DC3B1E" w:rsidRDefault="00F54F02" w:rsidP="00F54F02">
          <w:pPr>
            <w:pStyle w:val="2FC6BD22D1CE45AE9E2478F4A6AC8AA2"/>
          </w:pPr>
          <w:r w:rsidRPr="00C122DE">
            <w:rPr>
              <w:rStyle w:val="PlaceholderText"/>
            </w:rPr>
            <w:t>Click or tap here to enter text.</w:t>
          </w:r>
        </w:p>
      </w:docPartBody>
    </w:docPart>
    <w:docPart>
      <w:docPartPr>
        <w:name w:val="8236D3BAE1454BFEA7CE8AFBBA3BFC74"/>
        <w:category>
          <w:name w:val="General"/>
          <w:gallery w:val="placeholder"/>
        </w:category>
        <w:types>
          <w:type w:val="bbPlcHdr"/>
        </w:types>
        <w:behaviors>
          <w:behavior w:val="content"/>
        </w:behaviors>
        <w:guid w:val="{DA776FF4-0E25-4CC4-BF1C-2A64EFA0AE1E}"/>
      </w:docPartPr>
      <w:docPartBody>
        <w:p w:rsidR="00DC3B1E" w:rsidRDefault="00F54F02" w:rsidP="00F54F02">
          <w:pPr>
            <w:pStyle w:val="8236D3BAE1454BFEA7CE8AFBBA3BFC74"/>
          </w:pPr>
          <w:r w:rsidRPr="00C122DE">
            <w:rPr>
              <w:rStyle w:val="PlaceholderText"/>
            </w:rPr>
            <w:t>Click or tap here to enter text.</w:t>
          </w:r>
        </w:p>
      </w:docPartBody>
    </w:docPart>
    <w:docPart>
      <w:docPartPr>
        <w:name w:val="327C671E1BF54E949CAA99D89D12A86E"/>
        <w:category>
          <w:name w:val="General"/>
          <w:gallery w:val="placeholder"/>
        </w:category>
        <w:types>
          <w:type w:val="bbPlcHdr"/>
        </w:types>
        <w:behaviors>
          <w:behavior w:val="content"/>
        </w:behaviors>
        <w:guid w:val="{845BCCA3-BF0C-429B-970C-FE195068D2D9}"/>
      </w:docPartPr>
      <w:docPartBody>
        <w:p w:rsidR="00DC3B1E" w:rsidRDefault="00F54F02" w:rsidP="00F54F02">
          <w:pPr>
            <w:pStyle w:val="327C671E1BF54E949CAA99D89D12A86E"/>
          </w:pPr>
          <w:r w:rsidRPr="00C122DE">
            <w:rPr>
              <w:rStyle w:val="PlaceholderText"/>
            </w:rPr>
            <w:t>Click or tap here to enter text.</w:t>
          </w:r>
        </w:p>
      </w:docPartBody>
    </w:docPart>
    <w:docPart>
      <w:docPartPr>
        <w:name w:val="8564292A5416402FB8D5DA1B868A6655"/>
        <w:category>
          <w:name w:val="General"/>
          <w:gallery w:val="placeholder"/>
        </w:category>
        <w:types>
          <w:type w:val="bbPlcHdr"/>
        </w:types>
        <w:behaviors>
          <w:behavior w:val="content"/>
        </w:behaviors>
        <w:guid w:val="{BA6FF637-3F4B-4A4C-B2D4-2EF22516C0F9}"/>
      </w:docPartPr>
      <w:docPartBody>
        <w:p w:rsidR="00DC3B1E" w:rsidRDefault="00F54F02" w:rsidP="00F54F02">
          <w:pPr>
            <w:pStyle w:val="8564292A5416402FB8D5DA1B868A6655"/>
          </w:pPr>
          <w:r w:rsidRPr="00C122DE">
            <w:rPr>
              <w:rStyle w:val="PlaceholderText"/>
            </w:rPr>
            <w:t>Click or tap here to enter text.</w:t>
          </w:r>
        </w:p>
      </w:docPartBody>
    </w:docPart>
    <w:docPart>
      <w:docPartPr>
        <w:name w:val="2B8321A423F54BF29E83550394F1C5F4"/>
        <w:category>
          <w:name w:val="General"/>
          <w:gallery w:val="placeholder"/>
        </w:category>
        <w:types>
          <w:type w:val="bbPlcHdr"/>
        </w:types>
        <w:behaviors>
          <w:behavior w:val="content"/>
        </w:behaviors>
        <w:guid w:val="{6F9DAEB2-5403-4489-B5C9-D7B9154527CC}"/>
      </w:docPartPr>
      <w:docPartBody>
        <w:p w:rsidR="00DC3B1E" w:rsidRDefault="00F54F02" w:rsidP="00F54F02">
          <w:pPr>
            <w:pStyle w:val="2B8321A423F54BF29E83550394F1C5F4"/>
          </w:pPr>
          <w:r w:rsidRPr="00C122DE">
            <w:rPr>
              <w:rStyle w:val="PlaceholderText"/>
            </w:rPr>
            <w:t>Click or tap here to enter text.</w:t>
          </w:r>
        </w:p>
      </w:docPartBody>
    </w:docPart>
    <w:docPart>
      <w:docPartPr>
        <w:name w:val="4BEDC572181741D58BDC6EBDC587B85D"/>
        <w:category>
          <w:name w:val="General"/>
          <w:gallery w:val="placeholder"/>
        </w:category>
        <w:types>
          <w:type w:val="bbPlcHdr"/>
        </w:types>
        <w:behaviors>
          <w:behavior w:val="content"/>
        </w:behaviors>
        <w:guid w:val="{2D86DD07-F60C-4D7F-9CEA-7DAF71C746F0}"/>
      </w:docPartPr>
      <w:docPartBody>
        <w:p w:rsidR="00DC3B1E" w:rsidRDefault="00F54F02" w:rsidP="00F54F02">
          <w:pPr>
            <w:pStyle w:val="4BEDC572181741D58BDC6EBDC587B85D"/>
          </w:pPr>
          <w:r w:rsidRPr="00C122DE">
            <w:rPr>
              <w:rStyle w:val="PlaceholderText"/>
            </w:rPr>
            <w:t>Click or tap here to enter text.</w:t>
          </w:r>
        </w:p>
      </w:docPartBody>
    </w:docPart>
    <w:docPart>
      <w:docPartPr>
        <w:name w:val="06B5AEFDA67B49E498BCD92C78489335"/>
        <w:category>
          <w:name w:val="General"/>
          <w:gallery w:val="placeholder"/>
        </w:category>
        <w:types>
          <w:type w:val="bbPlcHdr"/>
        </w:types>
        <w:behaviors>
          <w:behavior w:val="content"/>
        </w:behaviors>
        <w:guid w:val="{EF630570-A724-4D80-8D47-F56A45870683}"/>
      </w:docPartPr>
      <w:docPartBody>
        <w:p w:rsidR="00DC3B1E" w:rsidRDefault="00F54F02" w:rsidP="00F54F02">
          <w:pPr>
            <w:pStyle w:val="06B5AEFDA67B49E498BCD92C78489335"/>
          </w:pPr>
          <w:r w:rsidRPr="00C122DE">
            <w:rPr>
              <w:rStyle w:val="PlaceholderText"/>
            </w:rPr>
            <w:t>Click or tap here to enter text.</w:t>
          </w:r>
        </w:p>
      </w:docPartBody>
    </w:docPart>
    <w:docPart>
      <w:docPartPr>
        <w:name w:val="530F0A04B743455A9ED7705301B9C58D"/>
        <w:category>
          <w:name w:val="General"/>
          <w:gallery w:val="placeholder"/>
        </w:category>
        <w:types>
          <w:type w:val="bbPlcHdr"/>
        </w:types>
        <w:behaviors>
          <w:behavior w:val="content"/>
        </w:behaviors>
        <w:guid w:val="{F5029CE7-335D-442F-8B03-9B8ED5E13E80}"/>
      </w:docPartPr>
      <w:docPartBody>
        <w:p w:rsidR="00DC3B1E" w:rsidRDefault="00F54F02" w:rsidP="00F54F02">
          <w:pPr>
            <w:pStyle w:val="530F0A04B743455A9ED7705301B9C58D"/>
          </w:pPr>
          <w:r w:rsidRPr="00C122DE">
            <w:rPr>
              <w:rStyle w:val="PlaceholderText"/>
            </w:rPr>
            <w:t>Click or tap here to enter text.</w:t>
          </w:r>
        </w:p>
      </w:docPartBody>
    </w:docPart>
    <w:docPart>
      <w:docPartPr>
        <w:name w:val="E20C3BC7211040AC84BAF36494DFFA28"/>
        <w:category>
          <w:name w:val="General"/>
          <w:gallery w:val="placeholder"/>
        </w:category>
        <w:types>
          <w:type w:val="bbPlcHdr"/>
        </w:types>
        <w:behaviors>
          <w:behavior w:val="content"/>
        </w:behaviors>
        <w:guid w:val="{1497FF52-9AF3-4214-BFC9-121A5D71943D}"/>
      </w:docPartPr>
      <w:docPartBody>
        <w:p w:rsidR="00DC3B1E" w:rsidRDefault="00F54F02" w:rsidP="00F54F02">
          <w:pPr>
            <w:pStyle w:val="E20C3BC7211040AC84BAF36494DFFA28"/>
          </w:pPr>
          <w:r w:rsidRPr="00C122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A6"/>
    <w:rsid w:val="000417DB"/>
    <w:rsid w:val="00046080"/>
    <w:rsid w:val="000F6E7B"/>
    <w:rsid w:val="001108C4"/>
    <w:rsid w:val="00145D87"/>
    <w:rsid w:val="0018574D"/>
    <w:rsid w:val="001B1541"/>
    <w:rsid w:val="0029175F"/>
    <w:rsid w:val="003506B9"/>
    <w:rsid w:val="003935E0"/>
    <w:rsid w:val="00395132"/>
    <w:rsid w:val="00395AAA"/>
    <w:rsid w:val="003A25C2"/>
    <w:rsid w:val="004F6CAD"/>
    <w:rsid w:val="0058115A"/>
    <w:rsid w:val="00602F83"/>
    <w:rsid w:val="00611703"/>
    <w:rsid w:val="006A0A7B"/>
    <w:rsid w:val="00783348"/>
    <w:rsid w:val="007B1992"/>
    <w:rsid w:val="007C0806"/>
    <w:rsid w:val="00817657"/>
    <w:rsid w:val="00867552"/>
    <w:rsid w:val="008A6663"/>
    <w:rsid w:val="009411B3"/>
    <w:rsid w:val="00957A28"/>
    <w:rsid w:val="009E0A36"/>
    <w:rsid w:val="00B122A2"/>
    <w:rsid w:val="00B51F76"/>
    <w:rsid w:val="00B552A6"/>
    <w:rsid w:val="00B7490C"/>
    <w:rsid w:val="00DC3B1E"/>
    <w:rsid w:val="00F25F26"/>
    <w:rsid w:val="00F54F02"/>
    <w:rsid w:val="00F66E9E"/>
    <w:rsid w:val="00F76FCA"/>
    <w:rsid w:val="00F93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4F02"/>
    <w:rPr>
      <w:color w:val="808080"/>
    </w:rPr>
  </w:style>
  <w:style w:type="paragraph" w:customStyle="1" w:styleId="A6AB71C2355448FC8C96520D37895A84">
    <w:name w:val="A6AB71C2355448FC8C96520D37895A84"/>
  </w:style>
  <w:style w:type="paragraph" w:customStyle="1" w:styleId="FCDE5BE5035440C69FAA41A416D7BBCF">
    <w:name w:val="FCDE5BE5035440C69FAA41A416D7BBCF"/>
  </w:style>
  <w:style w:type="paragraph" w:customStyle="1" w:styleId="461D285C3F294DF0A7D274450BA753ED">
    <w:name w:val="461D285C3F294DF0A7D274450BA753ED"/>
  </w:style>
  <w:style w:type="paragraph" w:customStyle="1" w:styleId="A9487D92F49543D182BD507823AF9CFD">
    <w:name w:val="A9487D92F49543D182BD507823AF9CFD"/>
  </w:style>
  <w:style w:type="paragraph" w:customStyle="1" w:styleId="C4A30CFD6E4F44D08EBB487185A673F6">
    <w:name w:val="C4A30CFD6E4F44D08EBB487185A673F6"/>
  </w:style>
  <w:style w:type="paragraph" w:customStyle="1" w:styleId="958CFDEF832246C1928965356715C011">
    <w:name w:val="958CFDEF832246C1928965356715C011"/>
  </w:style>
  <w:style w:type="paragraph" w:customStyle="1" w:styleId="7A7700580D404B8294F7106B36051A98">
    <w:name w:val="7A7700580D404B8294F7106B36051A98"/>
  </w:style>
  <w:style w:type="paragraph" w:customStyle="1" w:styleId="462B46E40988422E97B981E3048F7519">
    <w:name w:val="462B46E40988422E97B981E3048F7519"/>
  </w:style>
  <w:style w:type="paragraph" w:customStyle="1" w:styleId="F5136A46636540BBAC090C008DBF19D7">
    <w:name w:val="F5136A46636540BBAC090C008DBF19D7"/>
  </w:style>
  <w:style w:type="paragraph" w:customStyle="1" w:styleId="0DFB890F08BA4E3881EC7363F919E2BB">
    <w:name w:val="0DFB890F08BA4E3881EC7363F919E2BB"/>
  </w:style>
  <w:style w:type="paragraph" w:customStyle="1" w:styleId="11C473F6937D4692A275D247133399EA">
    <w:name w:val="11C473F6937D4692A275D247133399EA"/>
  </w:style>
  <w:style w:type="paragraph" w:customStyle="1" w:styleId="F8FAF162091743B5A34C94200E3988BA">
    <w:name w:val="F8FAF162091743B5A34C94200E3988BA"/>
  </w:style>
  <w:style w:type="paragraph" w:customStyle="1" w:styleId="687460EBC7324E68A0D280C39FFD6C16">
    <w:name w:val="687460EBC7324E68A0D280C39FFD6C16"/>
  </w:style>
  <w:style w:type="paragraph" w:customStyle="1" w:styleId="0DC3CE8D04C64AB6B733D306912B2E18">
    <w:name w:val="0DC3CE8D04C64AB6B733D306912B2E18"/>
  </w:style>
  <w:style w:type="paragraph" w:customStyle="1" w:styleId="2AC37F2A382F445AB2FFFE22F6627CCA">
    <w:name w:val="2AC37F2A382F445AB2FFFE22F6627CCA"/>
  </w:style>
  <w:style w:type="paragraph" w:customStyle="1" w:styleId="7A3A70BC63F343F8AB4C6F2F72A3ECF9">
    <w:name w:val="7A3A70BC63F343F8AB4C6F2F72A3ECF9"/>
  </w:style>
  <w:style w:type="paragraph" w:customStyle="1" w:styleId="1B8982299AB0499EA5AC83DAAFDFB5BC">
    <w:name w:val="1B8982299AB0499EA5AC83DAAFDFB5BC"/>
  </w:style>
  <w:style w:type="paragraph" w:customStyle="1" w:styleId="C56224A34D0F4A32B0BD50A943BE6EE8">
    <w:name w:val="C56224A34D0F4A32B0BD50A943BE6EE8"/>
  </w:style>
  <w:style w:type="paragraph" w:customStyle="1" w:styleId="EA8D811C22A34EFBB27BC56E6C04A689">
    <w:name w:val="EA8D811C22A34EFBB27BC56E6C04A689"/>
  </w:style>
  <w:style w:type="paragraph" w:customStyle="1" w:styleId="D973148D9FCD4B398938C782A6FB271F">
    <w:name w:val="D973148D9FCD4B398938C782A6FB271F"/>
  </w:style>
  <w:style w:type="paragraph" w:customStyle="1" w:styleId="771FF829C3BA462A9C048E1D6E51B4CE">
    <w:name w:val="771FF829C3BA462A9C048E1D6E51B4CE"/>
  </w:style>
  <w:style w:type="paragraph" w:customStyle="1" w:styleId="1A7BD30062084480B7255F5D98E3F101">
    <w:name w:val="1A7BD30062084480B7255F5D98E3F101"/>
  </w:style>
  <w:style w:type="paragraph" w:customStyle="1" w:styleId="B43CFA93F5284BC5BF8404BD90A6212C">
    <w:name w:val="B43CFA93F5284BC5BF8404BD90A6212C"/>
  </w:style>
  <w:style w:type="paragraph" w:customStyle="1" w:styleId="3D95AA29AC63434699EDC66A257DBF92">
    <w:name w:val="3D95AA29AC63434699EDC66A257DBF92"/>
  </w:style>
  <w:style w:type="paragraph" w:customStyle="1" w:styleId="9890506AF58C4D94BB3EDE5821DE821A">
    <w:name w:val="9890506AF58C4D94BB3EDE5821DE821A"/>
  </w:style>
  <w:style w:type="paragraph" w:customStyle="1" w:styleId="2E6495C8F6AD465B9FBAF484A4780790">
    <w:name w:val="2E6495C8F6AD465B9FBAF484A4780790"/>
  </w:style>
  <w:style w:type="paragraph" w:customStyle="1" w:styleId="079775CDF7A741E8A492E1F9418E9910">
    <w:name w:val="079775CDF7A741E8A492E1F9418E9910"/>
  </w:style>
  <w:style w:type="paragraph" w:customStyle="1" w:styleId="A75B248DFF8941438C65890A49367907">
    <w:name w:val="A75B248DFF8941438C65890A49367907"/>
  </w:style>
  <w:style w:type="paragraph" w:customStyle="1" w:styleId="CA4D3581511944CF85FF9DB957845736">
    <w:name w:val="CA4D3581511944CF85FF9DB957845736"/>
  </w:style>
  <w:style w:type="paragraph" w:customStyle="1" w:styleId="4F52EEE5F5D6478B918CEE0E428752C6">
    <w:name w:val="4F52EEE5F5D6478B918CEE0E428752C6"/>
  </w:style>
  <w:style w:type="paragraph" w:customStyle="1" w:styleId="B945E7FB28954D7EB8EB27E30DCF82CE">
    <w:name w:val="B945E7FB28954D7EB8EB27E30DCF82CE"/>
  </w:style>
  <w:style w:type="paragraph" w:customStyle="1" w:styleId="36FD2F0D97BF4ED78E0A45D97689478B">
    <w:name w:val="36FD2F0D97BF4ED78E0A45D97689478B"/>
  </w:style>
  <w:style w:type="paragraph" w:customStyle="1" w:styleId="1C076861DB6E49709E200BBBAA1B2DB3">
    <w:name w:val="1C076861DB6E49709E200BBBAA1B2DB3"/>
  </w:style>
  <w:style w:type="paragraph" w:customStyle="1" w:styleId="718D36E277E04FE39B9AAC828AA308D8">
    <w:name w:val="718D36E277E04FE39B9AAC828AA308D8"/>
  </w:style>
  <w:style w:type="paragraph" w:customStyle="1" w:styleId="94597F6299114C7FAE50F436603BBA4B">
    <w:name w:val="94597F6299114C7FAE50F436603BBA4B"/>
  </w:style>
  <w:style w:type="paragraph" w:customStyle="1" w:styleId="B51B60D553184D87A2CCADA3CAC1EF54">
    <w:name w:val="B51B60D553184D87A2CCADA3CAC1EF54"/>
  </w:style>
  <w:style w:type="paragraph" w:customStyle="1" w:styleId="FF56539231604959A3EE9F6FE1333D58">
    <w:name w:val="FF56539231604959A3EE9F6FE1333D58"/>
  </w:style>
  <w:style w:type="paragraph" w:customStyle="1" w:styleId="13A6F27FD5AC4BA3883432132A85C03F">
    <w:name w:val="13A6F27FD5AC4BA3883432132A85C03F"/>
  </w:style>
  <w:style w:type="paragraph" w:customStyle="1" w:styleId="DDA1DCFBBE674EAA82CE4DC1C7A54A6D">
    <w:name w:val="DDA1DCFBBE674EAA82CE4DC1C7A54A6D"/>
  </w:style>
  <w:style w:type="paragraph" w:customStyle="1" w:styleId="144EC0C034C84F6FB906C686DAEAF828">
    <w:name w:val="144EC0C034C84F6FB906C686DAEAF828"/>
  </w:style>
  <w:style w:type="paragraph" w:customStyle="1" w:styleId="1D5D09E9FC8449B7AEDBD203FFB28A4E">
    <w:name w:val="1D5D09E9FC8449B7AEDBD203FFB28A4E"/>
  </w:style>
  <w:style w:type="paragraph" w:customStyle="1" w:styleId="E43F3B338EAC432CAC2B58B53C6AE3FF">
    <w:name w:val="E43F3B338EAC432CAC2B58B53C6AE3FF"/>
  </w:style>
  <w:style w:type="paragraph" w:customStyle="1" w:styleId="1C42B3FE586042B1B4AD29A9F517F41B">
    <w:name w:val="1C42B3FE586042B1B4AD29A9F517F41B"/>
  </w:style>
  <w:style w:type="paragraph" w:customStyle="1" w:styleId="DC4492E0F8814815B31796DB6BA7004A">
    <w:name w:val="DC4492E0F8814815B31796DB6BA7004A"/>
  </w:style>
  <w:style w:type="paragraph" w:customStyle="1" w:styleId="DB4A99B7D3E14CA0925D782E98DACC40">
    <w:name w:val="DB4A99B7D3E14CA0925D782E98DACC40"/>
  </w:style>
  <w:style w:type="paragraph" w:customStyle="1" w:styleId="179FAD2242D04A7C9BFC761AC37822CC">
    <w:name w:val="179FAD2242D04A7C9BFC761AC37822CC"/>
  </w:style>
  <w:style w:type="paragraph" w:customStyle="1" w:styleId="CCF4AAC8EAB84723A9380C29D31D580D">
    <w:name w:val="CCF4AAC8EAB84723A9380C29D31D580D"/>
  </w:style>
  <w:style w:type="paragraph" w:customStyle="1" w:styleId="87682578BDE748A0984B89B1EEB6A613">
    <w:name w:val="87682578BDE748A0984B89B1EEB6A613"/>
  </w:style>
  <w:style w:type="paragraph" w:customStyle="1" w:styleId="D3995546571E447794430C8A86951E9D">
    <w:name w:val="D3995546571E447794430C8A86951E9D"/>
  </w:style>
  <w:style w:type="paragraph" w:customStyle="1" w:styleId="D149B8904B94455DAAF671CDC136CAF6">
    <w:name w:val="D149B8904B94455DAAF671CDC136CAF6"/>
  </w:style>
  <w:style w:type="paragraph" w:customStyle="1" w:styleId="45191A89A8C144E4948ADCA214C278C6">
    <w:name w:val="45191A89A8C144E4948ADCA214C278C6"/>
  </w:style>
  <w:style w:type="paragraph" w:customStyle="1" w:styleId="72256CD5A11244419EFC0377410D4D6E">
    <w:name w:val="72256CD5A11244419EFC0377410D4D6E"/>
  </w:style>
  <w:style w:type="paragraph" w:customStyle="1" w:styleId="9EFD2CAFF13246C0A160E0B89405E7FE">
    <w:name w:val="9EFD2CAFF13246C0A160E0B89405E7FE"/>
  </w:style>
  <w:style w:type="paragraph" w:customStyle="1" w:styleId="B141A56C36804BC6A8C76550077BC58E">
    <w:name w:val="B141A56C36804BC6A8C76550077BC58E"/>
  </w:style>
  <w:style w:type="paragraph" w:customStyle="1" w:styleId="4AD4184C59784FFBAE7052F785D64399">
    <w:name w:val="4AD4184C59784FFBAE7052F785D64399"/>
  </w:style>
  <w:style w:type="paragraph" w:customStyle="1" w:styleId="F3A76D1DF5974C8AA0A51C1A41EB730C">
    <w:name w:val="F3A76D1DF5974C8AA0A51C1A41EB730C"/>
  </w:style>
  <w:style w:type="paragraph" w:customStyle="1" w:styleId="0C7DF96241EA41B5B11ABE9277BC7E72">
    <w:name w:val="0C7DF96241EA41B5B11ABE9277BC7E72"/>
  </w:style>
  <w:style w:type="paragraph" w:customStyle="1" w:styleId="588FCD1985C242F0884693AC33FFEC68">
    <w:name w:val="588FCD1985C242F0884693AC33FFEC68"/>
  </w:style>
  <w:style w:type="paragraph" w:customStyle="1" w:styleId="2E9BEA0FDA0D4C53A9BCA7D4A38CFAB8">
    <w:name w:val="2E9BEA0FDA0D4C53A9BCA7D4A38CFAB8"/>
  </w:style>
  <w:style w:type="paragraph" w:customStyle="1" w:styleId="B92EF02AA6D04244A14E67C47D1124F4">
    <w:name w:val="B92EF02AA6D04244A14E67C47D1124F4"/>
  </w:style>
  <w:style w:type="paragraph" w:customStyle="1" w:styleId="DFD25698C5BD44D8AB464A35192CBD2D">
    <w:name w:val="DFD25698C5BD44D8AB464A35192CBD2D"/>
  </w:style>
  <w:style w:type="paragraph" w:customStyle="1" w:styleId="5127B1ABD0E349E98D6E247DB69408A0">
    <w:name w:val="5127B1ABD0E349E98D6E247DB69408A0"/>
  </w:style>
  <w:style w:type="paragraph" w:customStyle="1" w:styleId="0B4048038D1C4722AE55AA8B58A67C0B">
    <w:name w:val="0B4048038D1C4722AE55AA8B58A67C0B"/>
  </w:style>
  <w:style w:type="paragraph" w:customStyle="1" w:styleId="084031F2BCBA434FB3359ADDAA8E14E2">
    <w:name w:val="084031F2BCBA434FB3359ADDAA8E14E2"/>
  </w:style>
  <w:style w:type="paragraph" w:customStyle="1" w:styleId="C8B80C0C76734C50BB212241B939C5DD">
    <w:name w:val="C8B80C0C76734C50BB212241B939C5DD"/>
    <w:rsid w:val="0018574D"/>
  </w:style>
  <w:style w:type="paragraph" w:customStyle="1" w:styleId="FCE76A7146DD4FF8BDC70AF20F0B0217">
    <w:name w:val="FCE76A7146DD4FF8BDC70AF20F0B0217"/>
    <w:rsid w:val="0018574D"/>
  </w:style>
  <w:style w:type="paragraph" w:customStyle="1" w:styleId="C97B5714443346C99E7663457215EB52">
    <w:name w:val="C97B5714443346C99E7663457215EB52"/>
    <w:rsid w:val="00F25F26"/>
  </w:style>
  <w:style w:type="paragraph" w:customStyle="1" w:styleId="4C72DAC16D0344B083EB8910274E1EB6">
    <w:name w:val="4C72DAC16D0344B083EB8910274E1EB6"/>
    <w:rsid w:val="00F25F26"/>
  </w:style>
  <w:style w:type="paragraph" w:customStyle="1" w:styleId="3F894C3720004302B73512CB278B14CE">
    <w:name w:val="3F894C3720004302B73512CB278B14CE"/>
    <w:rsid w:val="00F25F26"/>
  </w:style>
  <w:style w:type="paragraph" w:customStyle="1" w:styleId="EA16360418C245859D3F1AFB4C278AD2">
    <w:name w:val="EA16360418C245859D3F1AFB4C278AD2"/>
    <w:rsid w:val="000F6E7B"/>
    <w:rPr>
      <w:kern w:val="2"/>
      <w:lang w:val="en-GB" w:eastAsia="en-GB"/>
      <w14:ligatures w14:val="standardContextual"/>
    </w:rPr>
  </w:style>
  <w:style w:type="paragraph" w:customStyle="1" w:styleId="738EB1B3744B45F886300159E7FD0B29">
    <w:name w:val="738EB1B3744B45F886300159E7FD0B29"/>
    <w:rsid w:val="000F6E7B"/>
    <w:rPr>
      <w:kern w:val="2"/>
      <w:lang w:val="en-GB" w:eastAsia="en-GB"/>
      <w14:ligatures w14:val="standardContextual"/>
    </w:rPr>
  </w:style>
  <w:style w:type="paragraph" w:customStyle="1" w:styleId="ED4AC32D15D94623B008EB8F84E631FA">
    <w:name w:val="ED4AC32D15D94623B008EB8F84E631FA"/>
    <w:rsid w:val="000F6E7B"/>
    <w:rPr>
      <w:kern w:val="2"/>
      <w:lang w:val="en-GB" w:eastAsia="en-GB"/>
      <w14:ligatures w14:val="standardContextual"/>
    </w:rPr>
  </w:style>
  <w:style w:type="paragraph" w:customStyle="1" w:styleId="B6555D7F748A4AF0BBDE9E5BDD5A7095">
    <w:name w:val="B6555D7F748A4AF0BBDE9E5BDD5A7095"/>
    <w:rsid w:val="000F6E7B"/>
    <w:rPr>
      <w:kern w:val="2"/>
      <w:lang w:val="en-GB" w:eastAsia="en-GB"/>
      <w14:ligatures w14:val="standardContextual"/>
    </w:rPr>
  </w:style>
  <w:style w:type="paragraph" w:customStyle="1" w:styleId="435480F859C242B587D59E3877426B59">
    <w:name w:val="435480F859C242B587D59E3877426B59"/>
    <w:rsid w:val="000F6E7B"/>
    <w:rPr>
      <w:kern w:val="2"/>
      <w:lang w:val="en-GB" w:eastAsia="en-GB"/>
      <w14:ligatures w14:val="standardContextual"/>
    </w:rPr>
  </w:style>
  <w:style w:type="paragraph" w:customStyle="1" w:styleId="B886257215A4482B87C48F74E8D3F346">
    <w:name w:val="B886257215A4482B87C48F74E8D3F346"/>
    <w:rsid w:val="000F6E7B"/>
    <w:rPr>
      <w:kern w:val="2"/>
      <w:lang w:val="en-GB" w:eastAsia="en-GB"/>
      <w14:ligatures w14:val="standardContextual"/>
    </w:rPr>
  </w:style>
  <w:style w:type="paragraph" w:customStyle="1" w:styleId="ED05ED9CF116410EAA4053C8FE1649E0">
    <w:name w:val="ED05ED9CF116410EAA4053C8FE1649E0"/>
    <w:rsid w:val="000F6E7B"/>
    <w:rPr>
      <w:kern w:val="2"/>
      <w:lang w:val="en-GB" w:eastAsia="en-GB"/>
      <w14:ligatures w14:val="standardContextual"/>
    </w:rPr>
  </w:style>
  <w:style w:type="paragraph" w:customStyle="1" w:styleId="3E614AD7D31E41BDA4A1F854436F5986">
    <w:name w:val="3E614AD7D31E41BDA4A1F854436F5986"/>
    <w:rsid w:val="000F6E7B"/>
    <w:rPr>
      <w:kern w:val="2"/>
      <w:lang w:val="en-GB" w:eastAsia="en-GB"/>
      <w14:ligatures w14:val="standardContextual"/>
    </w:rPr>
  </w:style>
  <w:style w:type="paragraph" w:customStyle="1" w:styleId="DF0605CB689C452F852DC6DF9329F21E">
    <w:name w:val="DF0605CB689C452F852DC6DF9329F21E"/>
    <w:rsid w:val="000F6E7B"/>
    <w:rPr>
      <w:kern w:val="2"/>
      <w:lang w:val="en-GB" w:eastAsia="en-GB"/>
      <w14:ligatures w14:val="standardContextual"/>
    </w:rPr>
  </w:style>
  <w:style w:type="paragraph" w:customStyle="1" w:styleId="E4CCF69BDECD430AA2150EBC059935AC">
    <w:name w:val="E4CCF69BDECD430AA2150EBC059935AC"/>
    <w:rsid w:val="000F6E7B"/>
    <w:rPr>
      <w:kern w:val="2"/>
      <w:lang w:val="en-GB" w:eastAsia="en-GB"/>
      <w14:ligatures w14:val="standardContextual"/>
    </w:rPr>
  </w:style>
  <w:style w:type="paragraph" w:customStyle="1" w:styleId="C520B4430B8C44EAAE3C0B7A36C7C387">
    <w:name w:val="C520B4430B8C44EAAE3C0B7A36C7C387"/>
    <w:rsid w:val="000F6E7B"/>
    <w:rPr>
      <w:kern w:val="2"/>
      <w:lang w:val="en-GB" w:eastAsia="en-GB"/>
      <w14:ligatures w14:val="standardContextual"/>
    </w:rPr>
  </w:style>
  <w:style w:type="paragraph" w:customStyle="1" w:styleId="A96FD9595AE34F918DF126C126D13F3C">
    <w:name w:val="A96FD9595AE34F918DF126C126D13F3C"/>
    <w:rsid w:val="000F6E7B"/>
    <w:rPr>
      <w:kern w:val="2"/>
      <w:lang w:val="en-GB" w:eastAsia="en-GB"/>
      <w14:ligatures w14:val="standardContextual"/>
    </w:rPr>
  </w:style>
  <w:style w:type="paragraph" w:customStyle="1" w:styleId="83C85D6037064D6F822038258D067464">
    <w:name w:val="83C85D6037064D6F822038258D067464"/>
    <w:rsid w:val="000F6E7B"/>
    <w:rPr>
      <w:kern w:val="2"/>
      <w:lang w:val="en-GB" w:eastAsia="en-GB"/>
      <w14:ligatures w14:val="standardContextual"/>
    </w:rPr>
  </w:style>
  <w:style w:type="paragraph" w:customStyle="1" w:styleId="079557BAF4324CC683DF68F3FCC4FD77">
    <w:name w:val="079557BAF4324CC683DF68F3FCC4FD77"/>
    <w:rsid w:val="000F6E7B"/>
    <w:rPr>
      <w:kern w:val="2"/>
      <w:lang w:val="en-GB" w:eastAsia="en-GB"/>
      <w14:ligatures w14:val="standardContextual"/>
    </w:rPr>
  </w:style>
  <w:style w:type="paragraph" w:customStyle="1" w:styleId="5B152FBFB92148A59E83AEBC81F206A5">
    <w:name w:val="5B152FBFB92148A59E83AEBC81F206A5"/>
    <w:rsid w:val="000F6E7B"/>
    <w:rPr>
      <w:kern w:val="2"/>
      <w:lang w:val="en-GB" w:eastAsia="en-GB"/>
      <w14:ligatures w14:val="standardContextual"/>
    </w:rPr>
  </w:style>
  <w:style w:type="paragraph" w:customStyle="1" w:styleId="8E474FD35AD74F11AEF62906BA5A56CF">
    <w:name w:val="8E474FD35AD74F11AEF62906BA5A56CF"/>
    <w:rsid w:val="000F6E7B"/>
    <w:rPr>
      <w:kern w:val="2"/>
      <w:lang w:val="en-GB" w:eastAsia="en-GB"/>
      <w14:ligatures w14:val="standardContextual"/>
    </w:rPr>
  </w:style>
  <w:style w:type="paragraph" w:customStyle="1" w:styleId="8D0431AC1BA64F30B916E518F6DA4242">
    <w:name w:val="8D0431AC1BA64F30B916E518F6DA4242"/>
    <w:rsid w:val="000F6E7B"/>
    <w:rPr>
      <w:kern w:val="2"/>
      <w:lang w:val="en-GB" w:eastAsia="en-GB"/>
      <w14:ligatures w14:val="standardContextual"/>
    </w:rPr>
  </w:style>
  <w:style w:type="paragraph" w:customStyle="1" w:styleId="C23D94B4E7ED4F2CBF04C153FE8BB1CD">
    <w:name w:val="C23D94B4E7ED4F2CBF04C153FE8BB1CD"/>
    <w:rsid w:val="000F6E7B"/>
    <w:rPr>
      <w:kern w:val="2"/>
      <w:lang w:val="en-GB" w:eastAsia="en-GB"/>
      <w14:ligatures w14:val="standardContextual"/>
    </w:rPr>
  </w:style>
  <w:style w:type="paragraph" w:customStyle="1" w:styleId="3BC0AEE9BE3E4BCE8EA44DFDC23345D4">
    <w:name w:val="3BC0AEE9BE3E4BCE8EA44DFDC23345D4"/>
    <w:rsid w:val="000F6E7B"/>
    <w:rPr>
      <w:kern w:val="2"/>
      <w:lang w:val="en-GB" w:eastAsia="en-GB"/>
      <w14:ligatures w14:val="standardContextual"/>
    </w:rPr>
  </w:style>
  <w:style w:type="paragraph" w:customStyle="1" w:styleId="DBDC99D4CE514A9DB8E74AA1553A12DF">
    <w:name w:val="DBDC99D4CE514A9DB8E74AA1553A12DF"/>
    <w:rsid w:val="000F6E7B"/>
    <w:rPr>
      <w:kern w:val="2"/>
      <w:lang w:val="en-GB" w:eastAsia="en-GB"/>
      <w14:ligatures w14:val="standardContextual"/>
    </w:rPr>
  </w:style>
  <w:style w:type="paragraph" w:customStyle="1" w:styleId="3CA2BD9D990245268A0BFE1AB8CECE67">
    <w:name w:val="3CA2BD9D990245268A0BFE1AB8CECE67"/>
    <w:rsid w:val="000F6E7B"/>
    <w:rPr>
      <w:kern w:val="2"/>
      <w:lang w:val="en-GB" w:eastAsia="en-GB"/>
      <w14:ligatures w14:val="standardContextual"/>
    </w:rPr>
  </w:style>
  <w:style w:type="paragraph" w:customStyle="1" w:styleId="D12F1E4688AD4CFAAA83E58038E927EC">
    <w:name w:val="D12F1E4688AD4CFAAA83E58038E927EC"/>
    <w:rsid w:val="000F6E7B"/>
    <w:rPr>
      <w:kern w:val="2"/>
      <w:lang w:val="en-GB" w:eastAsia="en-GB"/>
      <w14:ligatures w14:val="standardContextual"/>
    </w:rPr>
  </w:style>
  <w:style w:type="paragraph" w:customStyle="1" w:styleId="0FB64E7C816C4B98B23469547D5E476D">
    <w:name w:val="0FB64E7C816C4B98B23469547D5E476D"/>
    <w:rsid w:val="000F6E7B"/>
    <w:rPr>
      <w:kern w:val="2"/>
      <w:lang w:val="en-GB" w:eastAsia="en-GB"/>
      <w14:ligatures w14:val="standardContextual"/>
    </w:rPr>
  </w:style>
  <w:style w:type="paragraph" w:customStyle="1" w:styleId="888F8765BF6A43E09EBF67D53CD22555">
    <w:name w:val="888F8765BF6A43E09EBF67D53CD22555"/>
    <w:rsid w:val="000F6E7B"/>
    <w:rPr>
      <w:kern w:val="2"/>
      <w:lang w:val="en-GB" w:eastAsia="en-GB"/>
      <w14:ligatures w14:val="standardContextual"/>
    </w:rPr>
  </w:style>
  <w:style w:type="paragraph" w:customStyle="1" w:styleId="A7D847DCB50641389D0F1E8EF63E9776">
    <w:name w:val="A7D847DCB50641389D0F1E8EF63E9776"/>
    <w:rsid w:val="000F6E7B"/>
    <w:rPr>
      <w:kern w:val="2"/>
      <w:lang w:val="en-GB" w:eastAsia="en-GB"/>
      <w14:ligatures w14:val="standardContextual"/>
    </w:rPr>
  </w:style>
  <w:style w:type="paragraph" w:customStyle="1" w:styleId="02AFEFEC73DC426FBC771A66B828252F">
    <w:name w:val="02AFEFEC73DC426FBC771A66B828252F"/>
    <w:rsid w:val="000F6E7B"/>
    <w:rPr>
      <w:kern w:val="2"/>
      <w:lang w:val="en-GB" w:eastAsia="en-GB"/>
      <w14:ligatures w14:val="standardContextual"/>
    </w:rPr>
  </w:style>
  <w:style w:type="paragraph" w:customStyle="1" w:styleId="8EC6A78A8CA946F2A6FD724455ACA4AA">
    <w:name w:val="8EC6A78A8CA946F2A6FD724455ACA4AA"/>
    <w:rsid w:val="000F6E7B"/>
    <w:rPr>
      <w:kern w:val="2"/>
      <w:lang w:val="en-GB" w:eastAsia="en-GB"/>
      <w14:ligatures w14:val="standardContextual"/>
    </w:rPr>
  </w:style>
  <w:style w:type="paragraph" w:customStyle="1" w:styleId="886341088398426FACDC808FB2DB3AED">
    <w:name w:val="886341088398426FACDC808FB2DB3AED"/>
    <w:rsid w:val="000F6E7B"/>
    <w:rPr>
      <w:kern w:val="2"/>
      <w:lang w:val="en-GB" w:eastAsia="en-GB"/>
      <w14:ligatures w14:val="standardContextual"/>
    </w:rPr>
  </w:style>
  <w:style w:type="paragraph" w:customStyle="1" w:styleId="79D3EFF2F5754852B3B4AAA1744FE75A">
    <w:name w:val="79D3EFF2F5754852B3B4AAA1744FE75A"/>
    <w:rsid w:val="00F54F02"/>
    <w:rPr>
      <w:kern w:val="2"/>
      <w:lang w:val="en-GB" w:eastAsia="en-GB"/>
      <w14:ligatures w14:val="standardContextual"/>
    </w:rPr>
  </w:style>
  <w:style w:type="paragraph" w:customStyle="1" w:styleId="80565DD4F6CC4CFD9A9C6A635BAA76B2">
    <w:name w:val="80565DD4F6CC4CFD9A9C6A635BAA76B2"/>
    <w:rsid w:val="00F54F02"/>
    <w:rPr>
      <w:kern w:val="2"/>
      <w:lang w:val="en-GB" w:eastAsia="en-GB"/>
      <w14:ligatures w14:val="standardContextual"/>
    </w:rPr>
  </w:style>
  <w:style w:type="paragraph" w:customStyle="1" w:styleId="CBC6508753624D0890B37E45A9A896C6">
    <w:name w:val="CBC6508753624D0890B37E45A9A896C6"/>
    <w:rsid w:val="00F54F02"/>
    <w:rPr>
      <w:kern w:val="2"/>
      <w:lang w:val="en-GB" w:eastAsia="en-GB"/>
      <w14:ligatures w14:val="standardContextual"/>
    </w:rPr>
  </w:style>
  <w:style w:type="paragraph" w:customStyle="1" w:styleId="317B098C810F43298EDD84A93CD24644">
    <w:name w:val="317B098C810F43298EDD84A93CD24644"/>
    <w:rsid w:val="00F54F02"/>
    <w:rPr>
      <w:kern w:val="2"/>
      <w:lang w:val="en-GB" w:eastAsia="en-GB"/>
      <w14:ligatures w14:val="standardContextual"/>
    </w:rPr>
  </w:style>
  <w:style w:type="paragraph" w:customStyle="1" w:styleId="2FC6BD22D1CE45AE9E2478F4A6AC8AA2">
    <w:name w:val="2FC6BD22D1CE45AE9E2478F4A6AC8AA2"/>
    <w:rsid w:val="00F54F02"/>
    <w:rPr>
      <w:kern w:val="2"/>
      <w:lang w:val="en-GB" w:eastAsia="en-GB"/>
      <w14:ligatures w14:val="standardContextual"/>
    </w:rPr>
  </w:style>
  <w:style w:type="paragraph" w:customStyle="1" w:styleId="8236D3BAE1454BFEA7CE8AFBBA3BFC74">
    <w:name w:val="8236D3BAE1454BFEA7CE8AFBBA3BFC74"/>
    <w:rsid w:val="00F54F02"/>
    <w:rPr>
      <w:kern w:val="2"/>
      <w:lang w:val="en-GB" w:eastAsia="en-GB"/>
      <w14:ligatures w14:val="standardContextual"/>
    </w:rPr>
  </w:style>
  <w:style w:type="paragraph" w:customStyle="1" w:styleId="327C671E1BF54E949CAA99D89D12A86E">
    <w:name w:val="327C671E1BF54E949CAA99D89D12A86E"/>
    <w:rsid w:val="00F54F02"/>
    <w:rPr>
      <w:kern w:val="2"/>
      <w:lang w:val="en-GB" w:eastAsia="en-GB"/>
      <w14:ligatures w14:val="standardContextual"/>
    </w:rPr>
  </w:style>
  <w:style w:type="paragraph" w:customStyle="1" w:styleId="8564292A5416402FB8D5DA1B868A6655">
    <w:name w:val="8564292A5416402FB8D5DA1B868A6655"/>
    <w:rsid w:val="00F54F02"/>
    <w:rPr>
      <w:kern w:val="2"/>
      <w:lang w:val="en-GB" w:eastAsia="en-GB"/>
      <w14:ligatures w14:val="standardContextual"/>
    </w:rPr>
  </w:style>
  <w:style w:type="paragraph" w:customStyle="1" w:styleId="2B8321A423F54BF29E83550394F1C5F4">
    <w:name w:val="2B8321A423F54BF29E83550394F1C5F4"/>
    <w:rsid w:val="00F54F02"/>
    <w:rPr>
      <w:kern w:val="2"/>
      <w:lang w:val="en-GB" w:eastAsia="en-GB"/>
      <w14:ligatures w14:val="standardContextual"/>
    </w:rPr>
  </w:style>
  <w:style w:type="paragraph" w:customStyle="1" w:styleId="4BEDC572181741D58BDC6EBDC587B85D">
    <w:name w:val="4BEDC572181741D58BDC6EBDC587B85D"/>
    <w:rsid w:val="00F54F02"/>
    <w:rPr>
      <w:kern w:val="2"/>
      <w:lang w:val="en-GB" w:eastAsia="en-GB"/>
      <w14:ligatures w14:val="standardContextual"/>
    </w:rPr>
  </w:style>
  <w:style w:type="paragraph" w:customStyle="1" w:styleId="0FF70402171F4928B057E150E18E78FA">
    <w:name w:val="0FF70402171F4928B057E150E18E78FA"/>
    <w:rsid w:val="00F54F02"/>
    <w:rPr>
      <w:kern w:val="2"/>
      <w:lang w:val="en-GB" w:eastAsia="en-GB"/>
      <w14:ligatures w14:val="standardContextual"/>
    </w:rPr>
  </w:style>
  <w:style w:type="paragraph" w:customStyle="1" w:styleId="439C596FF35B48208FC3B743BFCA2C96">
    <w:name w:val="439C596FF35B48208FC3B743BFCA2C96"/>
    <w:rsid w:val="00F54F02"/>
    <w:rPr>
      <w:kern w:val="2"/>
      <w:lang w:val="en-GB" w:eastAsia="en-GB"/>
      <w14:ligatures w14:val="standardContextual"/>
    </w:rPr>
  </w:style>
  <w:style w:type="paragraph" w:customStyle="1" w:styleId="06B5AEFDA67B49E498BCD92C78489335">
    <w:name w:val="06B5AEFDA67B49E498BCD92C78489335"/>
    <w:rsid w:val="00F54F02"/>
    <w:rPr>
      <w:kern w:val="2"/>
      <w:lang w:val="en-GB" w:eastAsia="en-GB"/>
      <w14:ligatures w14:val="standardContextual"/>
    </w:rPr>
  </w:style>
  <w:style w:type="paragraph" w:customStyle="1" w:styleId="530F0A04B743455A9ED7705301B9C58D">
    <w:name w:val="530F0A04B743455A9ED7705301B9C58D"/>
    <w:rsid w:val="00F54F02"/>
    <w:rPr>
      <w:kern w:val="2"/>
      <w:lang w:val="en-GB" w:eastAsia="en-GB"/>
      <w14:ligatures w14:val="standardContextual"/>
    </w:rPr>
  </w:style>
  <w:style w:type="paragraph" w:customStyle="1" w:styleId="E20C3BC7211040AC84BAF36494DFFA28">
    <w:name w:val="E20C3BC7211040AC84BAF36494DFFA28"/>
    <w:rsid w:val="00F54F02"/>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EO Corporate">
      <a:dk1>
        <a:sysClr val="windowText" lastClr="000000"/>
      </a:dk1>
      <a:lt1>
        <a:sysClr val="window" lastClr="FFFFFF"/>
      </a:lt1>
      <a:dk2>
        <a:srgbClr val="4D1C6E"/>
      </a:dk2>
      <a:lt2>
        <a:srgbClr val="E7E6E6"/>
      </a:lt2>
      <a:accent1>
        <a:srgbClr val="704C90"/>
      </a:accent1>
      <a:accent2>
        <a:srgbClr val="272C77"/>
      </a:accent2>
      <a:accent3>
        <a:srgbClr val="166CAC"/>
      </a:accent3>
      <a:accent4>
        <a:srgbClr val="047E3F"/>
      </a:accent4>
      <a:accent5>
        <a:srgbClr val="71B160"/>
      </a:accent5>
      <a:accent6>
        <a:srgbClr val="952140"/>
      </a:accent6>
      <a:hlink>
        <a:srgbClr val="166CAC"/>
      </a:hlink>
      <a:folHlink>
        <a:srgbClr val="166CAC"/>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34819F69461C47A6E253ED2A7C7008" ma:contentTypeVersion="13" ma:contentTypeDescription="Create a new document." ma:contentTypeScope="" ma:versionID="91bd5b8fba08dedd2eedbffdf15dd862">
  <xsd:schema xmlns:xsd="http://www.w3.org/2001/XMLSchema" xmlns:xs="http://www.w3.org/2001/XMLSchema" xmlns:p="http://schemas.microsoft.com/office/2006/metadata/properties" xmlns:ns2="ff10e2fb-1126-43d9-8826-b6735bd06f69" xmlns:ns3="ba2322eb-bb7e-46e3-8555-b0dab90eed3d" targetNamespace="http://schemas.microsoft.com/office/2006/metadata/properties" ma:root="true" ma:fieldsID="ac2a7475ec32e7be70ca9f4f0061a3a9" ns2:_="" ns3:_="">
    <xsd:import namespace="ff10e2fb-1126-43d9-8826-b6735bd06f69"/>
    <xsd:import namespace="ba2322eb-bb7e-46e3-8555-b0dab90eed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0e2fb-1126-43d9-8826-b6735bd06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2322eb-bb7e-46e3-8555-b0dab90eed3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E1DF7-6DEF-4DB8-9076-4E68EA493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0e2fb-1126-43d9-8826-b6735bd06f69"/>
    <ds:schemaRef ds:uri="ba2322eb-bb7e-46e3-8555-b0dab90ee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B2A88F-F57A-466F-AD68-D8FFEC25540C}">
  <ds:schemaRefs>
    <ds:schemaRef ds:uri="http://schemas.openxmlformats.org/officeDocument/2006/bibliography"/>
  </ds:schemaRefs>
</ds:datastoreItem>
</file>

<file path=customXml/itemProps3.xml><?xml version="1.0" encoding="utf-8"?>
<ds:datastoreItem xmlns:ds="http://schemas.openxmlformats.org/officeDocument/2006/customXml" ds:itemID="{412DC51D-5BBC-490A-8561-37F239F3B2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597C99-946B-4586-9E66-0D1485B52E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2018-GEO-Awards-Submission-Template</Template>
  <TotalTime>17</TotalTime>
  <Pages>18</Pages>
  <Words>5121</Words>
  <Characters>30317</Characters>
  <Application>Microsoft Office Word</Application>
  <DocSecurity>0</DocSecurity>
  <Lines>645</Lines>
  <Paragraphs>350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dc:creator>
  <cp:lastModifiedBy>Kate Scorer</cp:lastModifiedBy>
  <cp:revision>15</cp:revision>
  <dcterms:created xsi:type="dcterms:W3CDTF">2026-09-12T07:06:00Z</dcterms:created>
  <dcterms:modified xsi:type="dcterms:W3CDTF">2026-09-12T07:22:00Z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0x010100FB34819F69461C47A6E253ED2A7C7008</vt:lpwstr>
  </property>
  <property fmtid="{D5CDD505-2E9C-101B-9397-08002B2CF9AE}" pid="3" name="Order">
    <vt:r8>23400</vt:r8>
  </property>
  <property fmtid="{D5CDD505-2E9C-101B-9397-08002B2CF9AE}" pid="4" name="GrammarlyDocumentId">
    <vt:lpwstr>6bc44c803ad64db1282a2c9c12bea1d92944831029a0bfe792fa69b96cb67104</vt:lpwstr>
  </property>
</Properties>
</file>